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9639"/>
      </w:tblGrid>
      <w:tr w:rsidR="00BB6A87" w:rsidRPr="00243764" w14:paraId="0418912D" w14:textId="77777777" w:rsidTr="006A54EF">
        <w:trPr>
          <w:trHeight w:val="2273"/>
        </w:trPr>
        <w:tc>
          <w:tcPr>
            <w:tcW w:w="9855" w:type="dxa"/>
            <w:shd w:val="clear" w:color="auto" w:fill="auto"/>
            <w:vAlign w:val="center"/>
          </w:tcPr>
          <w:p w14:paraId="5A9A8E9B" w14:textId="3FA295DC" w:rsidR="00FE1E56" w:rsidRDefault="009711A9" w:rsidP="00DC3852">
            <w:pPr>
              <w:pStyle w:val="Title"/>
            </w:pPr>
            <w:bookmarkStart w:id="0" w:name="_MacBuGuideStaticData_80H"/>
            <w:bookmarkStart w:id="1" w:name="_MacBuGuideStaticData_16450H"/>
            <w:bookmarkStart w:id="2" w:name="_MacBuGuideStaticData_620V"/>
            <w:r>
              <w:t xml:space="preserve">Stocky Galaxias </w:t>
            </w:r>
            <w:r w:rsidR="00D005DD">
              <w:t>–</w:t>
            </w:r>
            <w:r>
              <w:t xml:space="preserve"> monitoring plan</w:t>
            </w:r>
            <w:r w:rsidR="00721362">
              <w:t>, Snowy 2.0</w:t>
            </w:r>
          </w:p>
          <w:p w14:paraId="765DB5E9" w14:textId="263540E3" w:rsidR="00150C2F" w:rsidRPr="00477B29" w:rsidRDefault="004A4F57" w:rsidP="00614EA5">
            <w:pPr>
              <w:pStyle w:val="Subtitle"/>
              <w:ind w:left="1985"/>
            </w:pPr>
            <w:r>
              <w:br/>
            </w:r>
          </w:p>
        </w:tc>
      </w:tr>
      <w:tr w:rsidR="006A54EF" w:rsidRPr="00243764" w14:paraId="5E114E0C" w14:textId="77777777" w:rsidTr="00EE408C">
        <w:trPr>
          <w:trHeight w:val="1641"/>
        </w:trPr>
        <w:tc>
          <w:tcPr>
            <w:tcW w:w="9855" w:type="dxa"/>
            <w:shd w:val="clear" w:color="auto" w:fill="auto"/>
            <w:vAlign w:val="center"/>
          </w:tcPr>
          <w:p w14:paraId="3D86239F" w14:textId="1F3FD846" w:rsidR="006A54EF" w:rsidRPr="00243764" w:rsidRDefault="00614EA5" w:rsidP="00D00751">
            <w:pPr>
              <w:pStyle w:val="Authorscover"/>
              <w:spacing w:before="120"/>
              <w:ind w:left="992"/>
            </w:pPr>
            <w:r>
              <w:t>T.A.</w:t>
            </w:r>
            <w:r w:rsidR="006A54EF" w:rsidRPr="00243764">
              <w:t xml:space="preserve"> </w:t>
            </w:r>
            <w:r>
              <w:t>Raadik</w:t>
            </w:r>
            <w:r w:rsidR="00C94630">
              <w:t xml:space="preserve"> and </w:t>
            </w:r>
            <w:r w:rsidR="00292D48" w:rsidRPr="00292D48">
              <w:t>M. Lintermans</w:t>
            </w:r>
            <w:r w:rsidR="004A4F57">
              <w:br/>
            </w:r>
          </w:p>
        </w:tc>
      </w:tr>
      <w:tr w:rsidR="006A54EF" w:rsidRPr="00243764" w14:paraId="70DDBAB2" w14:textId="77777777" w:rsidTr="006A54EF">
        <w:tc>
          <w:tcPr>
            <w:tcW w:w="9855" w:type="dxa"/>
            <w:shd w:val="clear" w:color="auto" w:fill="auto"/>
            <w:vAlign w:val="center"/>
          </w:tcPr>
          <w:p w14:paraId="58EC008B" w14:textId="66A41640" w:rsidR="006A54EF" w:rsidRPr="00243764" w:rsidRDefault="0098654D" w:rsidP="00D00751">
            <w:pPr>
              <w:pStyle w:val="Subtitle"/>
              <w:spacing w:before="0"/>
            </w:pPr>
            <w:r>
              <w:t>Decemb</w:t>
            </w:r>
            <w:r w:rsidR="00721362">
              <w:t>er 2022</w:t>
            </w:r>
          </w:p>
        </w:tc>
      </w:tr>
    </w:tbl>
    <w:p w14:paraId="05503594" w14:textId="29F59939" w:rsidR="00BB6A87" w:rsidRPr="00F56D9E" w:rsidRDefault="0029347E" w:rsidP="00DC3852">
      <w:r w:rsidRPr="00AC3B69">
        <w:rPr>
          <w:noProof/>
        </w:rPr>
        <mc:AlternateContent>
          <mc:Choice Requires="wps">
            <w:drawing>
              <wp:anchor distT="0" distB="0" distL="114300" distR="114300" simplePos="0" relativeHeight="251643647" behindDoc="1" locked="0" layoutInCell="1" allowOverlap="1" wp14:anchorId="2AF49AAD" wp14:editId="797CB19E">
                <wp:simplePos x="0" y="0"/>
                <wp:positionH relativeFrom="column">
                  <wp:posOffset>3649345</wp:posOffset>
                </wp:positionH>
                <wp:positionV relativeFrom="page">
                  <wp:posOffset>3998785</wp:posOffset>
                </wp:positionV>
                <wp:extent cx="2815590" cy="4897120"/>
                <wp:effectExtent l="0" t="0" r="3810" b="0"/>
                <wp:wrapNone/>
                <wp:docPr id="14"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5590" cy="4897120"/>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rgbClr val="201547">
                            <a:alpha val="1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5F798D" id="OverlayRight" o:spid="_x0000_s1026" style="position:absolute;margin-left:287.35pt;margin-top:314.85pt;width:221.7pt;height:385.6pt;z-index:-2516728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" path="m3529,r,l,7482r2994,l2994,7477r1270,5l4304,7482r,l4304,7482,4304,,3529,xe" fillcolor="#201547" stroked="f">
                <v:fill opacity="6682f"/>
                <v:path arrowok="t" o:connecttype="custom" o:connectlocs="2308601,0;2308601,0;0,4897120;1958614,4897120;1958614,4893847;2789423,4897120;2815590,4897120;2815590,4897120;2815590,4897120;2815590,0;2308601,0" o:connectangles="0,0,0,0,0,0,0,0,0,0,0"/>
                <w10:wrap anchory="page"/>
              </v:shape>
            </w:pict>
          </mc:Fallback>
        </mc:AlternateContent>
      </w:r>
      <w:r w:rsidR="00D00751" w:rsidRPr="00F56D9E">
        <w:rPr>
          <w:noProof/>
        </w:rPr>
        <w:drawing>
          <wp:anchor distT="0" distB="0" distL="114300" distR="114300" simplePos="0" relativeHeight="251636736" behindDoc="1" locked="0" layoutInCell="1" allowOverlap="1" wp14:anchorId="16240D29" wp14:editId="398787A4">
            <wp:simplePos x="0" y="0"/>
            <wp:positionH relativeFrom="page">
              <wp:posOffset>723168</wp:posOffset>
            </wp:positionH>
            <wp:positionV relativeFrom="page">
              <wp:posOffset>3762962</wp:posOffset>
            </wp:positionV>
            <wp:extent cx="6020653" cy="5258288"/>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15"/>
                    <a:stretch>
                      <a:fillRect/>
                    </a:stretch>
                  </pic:blipFill>
                  <pic:spPr bwMode="auto">
                    <a:xfrm>
                      <a:off x="0" y="0"/>
                      <a:ext cx="6020653" cy="52582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D0C" w:rsidRPr="00F56D9E">
        <w:rPr>
          <w:noProof/>
        </w:rPr>
        <mc:AlternateContent>
          <mc:Choice Requires="wpg">
            <w:drawing>
              <wp:anchor distT="0" distB="0" distL="114300" distR="114300" simplePos="0" relativeHeight="251652096" behindDoc="1" locked="0" layoutInCell="1" allowOverlap="1" wp14:anchorId="307BE9B2" wp14:editId="3F006C4F">
                <wp:simplePos x="0" y="0"/>
                <wp:positionH relativeFrom="page">
                  <wp:posOffset>-552734</wp:posOffset>
                </wp:positionH>
                <wp:positionV relativeFrom="page">
                  <wp:posOffset>-27294</wp:posOffset>
                </wp:positionV>
                <wp:extent cx="8112409" cy="10953104"/>
                <wp:effectExtent l="0" t="0" r="3175" b="1270"/>
                <wp:wrapNone/>
                <wp:docPr id="5" name="Group 5"/>
                <wp:cNvGraphicFramePr/>
                <a:graphic xmlns:a="http://schemas.openxmlformats.org/drawingml/2006/main">
                  <a:graphicData uri="http://schemas.microsoft.com/office/word/2010/wordprocessingGroup">
                    <wpg:wgp>
                      <wpg:cNvGrpSpPr/>
                      <wpg:grpSpPr>
                        <a:xfrm>
                          <a:off x="0" y="0"/>
                          <a:ext cx="8112409" cy="10953104"/>
                          <a:chOff x="-552758" y="-27297"/>
                          <a:chExt cx="8112758" cy="10954197"/>
                        </a:xfrm>
                      </wpg:grpSpPr>
                      <wpg:grpSp>
                        <wpg:cNvPr id="12" name="Group 12"/>
                        <wpg:cNvGrpSpPr/>
                        <wpg:grpSpPr>
                          <a:xfrm>
                            <a:off x="-552758" y="-27297"/>
                            <a:ext cx="8106718" cy="10722602"/>
                            <a:chOff x="-552769" y="-27298"/>
                            <a:chExt cx="8106879" cy="10722898"/>
                          </a:xfrm>
                        </wpg:grpSpPr>
                        <wps:wsp>
                          <wps:cNvPr id="4" name="CoverRectangle"/>
                          <wps:cNvSpPr/>
                          <wps:spPr>
                            <a:xfrm>
                              <a:off x="401958" y="360054"/>
                              <a:ext cx="6798228" cy="396010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riangleTop"/>
                          <wps:cNvSpPr>
                            <a:spLocks/>
                          </wps:cNvSpPr>
                          <wps:spPr bwMode="auto">
                            <a:xfrm>
                              <a:off x="360052" y="360055"/>
                              <a:ext cx="1864837" cy="1976455"/>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CDDC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CoverProjectBar" title="Decorative Cover Shape"/>
                          <wps:cNvSpPr txBox="1"/>
                          <wps:spPr>
                            <a:xfrm>
                              <a:off x="360022" y="8897328"/>
                              <a:ext cx="6840136" cy="607482"/>
                            </a:xfrm>
                            <a:prstGeom prst="rect">
                              <a:avLst/>
                            </a:prstGeom>
                            <a:solidFill>
                              <a:srgbClr val="CDDC2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9870E" w14:textId="63F677D7" w:rsidR="002B1F14" w:rsidRPr="00066C8B" w:rsidRDefault="002B1F14" w:rsidP="00FA50E8">
                                <w:pPr>
                                  <w:pStyle w:val="Reportdetails"/>
                                  <w:rPr>
                                    <w:color w:val="FFFFFF" w:themeColor="background1"/>
                                  </w:rPr>
                                </w:pPr>
                                <w:r w:rsidRPr="00066C8B">
                                  <w:rPr>
                                    <w:b w:val="0"/>
                                    <w:color w:val="FFFFFF" w:themeColor="background1"/>
                                  </w:rPr>
                                  <w:t xml:space="preserve">Arthur Rylah Institute for Environmental Research </w:t>
                                </w:r>
                                <w:r w:rsidRPr="00066C8B">
                                  <w:rPr>
                                    <w:b w:val="0"/>
                                    <w:color w:val="FFFFFF" w:themeColor="background1"/>
                                  </w:rPr>
                                  <w:br/>
                                </w:r>
                                <w:bookmarkStart w:id="3" w:name="_Hlk506374543"/>
                                <w:r w:rsidR="00D005DD">
                                  <w:rPr>
                                    <w:color w:val="FFFFFF" w:themeColor="background1"/>
                                  </w:rPr>
                                  <w:t xml:space="preserve">Published </w:t>
                                </w:r>
                                <w:r w:rsidRPr="00066C8B">
                                  <w:rPr>
                                    <w:color w:val="FFFFFF" w:themeColor="background1"/>
                                  </w:rPr>
                                  <w:t xml:space="preserve">Client Report </w:t>
                                </w:r>
                                <w:bookmarkEnd w:id="3"/>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wps:wsp>
                          <wps:cNvPr id="240" name="Rectangle 240"/>
                          <wps:cNvSpPr/>
                          <wps:spPr>
                            <a:xfrm>
                              <a:off x="7194176" y="0"/>
                              <a:ext cx="359934" cy="1069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552769" y="-27298"/>
                              <a:ext cx="359345" cy="10695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 name="Rectangle 1"/>
                        <wps:cNvSpPr/>
                        <wps:spPr>
                          <a:xfrm>
                            <a:off x="0" y="9486900"/>
                            <a:ext cx="7560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7BE9B2" id="Group 5" o:spid="_x0000_s1026" style="position:absolute;margin-left:-43.5pt;margin-top:-2.15pt;width:638.75pt;height:862.45pt;z-index:-251664384;mso-position-horizontal-relative:page;mso-position-vertical-relative:page;mso-width-relative:margin;mso-height-relative:margin" coordorigin="-5527,-272" coordsize="81127,109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">
                <v:group id="Group 12" o:spid="_x0000_s1027" style="position:absolute;left:-5527;top:-272;width:81066;height:107225" coordorigin="-5527,-272" coordsize="81068,10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CoverRectangle" o:spid="_x0000_s1028" style="position:absolute;left:4019;top:3600;width:67982;height:3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" fillcolor="#00b2a9 [3204]" stroked="f" strokeweight="2pt"/>
                  <v:shape id="TriangleTop" o:spid="_x0000_s1029" style="position:absolute;left:3600;top:3600;width:18648;height:19765;visibility:visible;mso-wrap-style:square;v-text-anchor:top" coordsize="2939,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" path="m,l1469,3114,2939,,,xe" fillcolor="#cddc29" stroked="f">
                    <v:path arrowok="t" o:connecttype="custom" o:connectlocs="0,0;932101,1976455;1864837,0;0,0" o:connectangles="0,0,0,0"/>
                  </v:shape>
                  <v:shapetype id="_x0000_t202" coordsize="21600,21600" o:spt="202" path="m,l,21600r21600,l21600,xe">
                    <v:stroke joinstyle="miter"/>
                    <v:path gradientshapeok="t" o:connecttype="rect"/>
                  </v:shapetype>
                  <v:shape id="CoverProjectBar" o:spid="_x0000_s1030" type="#_x0000_t202" style="position:absolute;left:3600;top:88973;width:68401;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" fillcolor="#cddc29" stroked="f" strokeweight=".5pt">
                    <v:textbox inset="10mm,0,10mm,0">
                      <w:txbxContent>
                        <w:p w14:paraId="5219870E" w14:textId="63F677D7" w:rsidR="002B1F14" w:rsidRPr="00066C8B" w:rsidRDefault="002B1F14" w:rsidP="00FA50E8">
                          <w:pPr>
                            <w:pStyle w:val="Reportdetails"/>
                            <w:rPr>
                              <w:color w:val="FFFFFF" w:themeColor="background1"/>
                            </w:rPr>
                          </w:pPr>
                          <w:r w:rsidRPr="00066C8B">
                            <w:rPr>
                              <w:b w:val="0"/>
                              <w:color w:val="FFFFFF" w:themeColor="background1"/>
                            </w:rPr>
                            <w:t xml:space="preserve">Arthur Rylah Institute for Environmental Research </w:t>
                          </w:r>
                          <w:r w:rsidRPr="00066C8B">
                            <w:rPr>
                              <w:b w:val="0"/>
                              <w:color w:val="FFFFFF" w:themeColor="background1"/>
                            </w:rPr>
                            <w:br/>
                          </w:r>
                          <w:bookmarkStart w:id="4" w:name="_Hlk506374543"/>
                          <w:r w:rsidR="00D005DD">
                            <w:rPr>
                              <w:color w:val="FFFFFF" w:themeColor="background1"/>
                            </w:rPr>
                            <w:t xml:space="preserve">Published </w:t>
                          </w:r>
                          <w:r w:rsidRPr="00066C8B">
                            <w:rPr>
                              <w:color w:val="FFFFFF" w:themeColor="background1"/>
                            </w:rPr>
                            <w:t xml:space="preserve">Client Report </w:t>
                          </w:r>
                          <w:bookmarkEnd w:id="4"/>
                        </w:p>
                      </w:txbxContent>
                    </v:textbox>
                  </v:shape>
                  <v:rect id="Rectangle 240" o:spid="_x0000_s1031" style="position:absolute;left:71941;width:3600;height:106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" fillcolor="white [3212]" stroked="f" strokeweight="2pt"/>
                  <v:rect id="Rectangle 241" o:spid="_x0000_s1032" style="position:absolute;left:-5527;top:-272;width:3593;height:106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" fillcolor="white [3212]" stroked="f" strokeweight="2pt"/>
                </v:group>
                <v:rect id="Rectangle 1" o:spid="_x0000_s1033" style="position:absolute;top:94869;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" fillcolor="white [3212]" stroked="f" strokeweight="2pt"/>
                <w10:wrap anchorx="page" anchory="page"/>
              </v:group>
            </w:pict>
          </mc:Fallback>
        </mc:AlternateContent>
      </w:r>
      <w:r w:rsidR="008540AC" w:rsidRPr="001303BA">
        <w:rPr>
          <w:noProof/>
          <w:lang w:eastAsia="en-AU"/>
        </w:rPr>
        <mc:AlternateContent>
          <mc:Choice Requires="wps">
            <w:drawing>
              <wp:anchor distT="0" distB="0" distL="114300" distR="114300" simplePos="0" relativeHeight="251664384" behindDoc="0" locked="0" layoutInCell="1" allowOverlap="1" wp14:anchorId="37D19B01" wp14:editId="7F34484E">
                <wp:simplePos x="0" y="0"/>
                <wp:positionH relativeFrom="page">
                  <wp:posOffset>359634</wp:posOffset>
                </wp:positionH>
                <wp:positionV relativeFrom="page">
                  <wp:posOffset>355600</wp:posOffset>
                </wp:positionV>
                <wp:extent cx="1864360" cy="3963035"/>
                <wp:effectExtent l="19050" t="0" r="2540" b="0"/>
                <wp:wrapNone/>
                <wp:docPr id="9" name="TriangleTopACIPlai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360" cy="3963035"/>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5498B2" id="TriangleTopACIPlain" o:spid="_x0000_s1026" style="position:absolute;margin-left:28.3pt;margin-top:28pt;width:146.8pt;height:312.05pt;flip:y;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" path="m2,c-8,3333,19,6671,9,10004l10009,4,2,xe" fillcolor="#201547 [3206]" stroked="f" strokeweight="2pt">
                <v:path arrowok="t" o:connecttype="custom" o:connectlocs="373,0;1676,3963035;1864360,1585;373,0" o:connectangles="0,0,0,0"/>
                <w10:wrap anchorx="page" anchory="page"/>
              </v:shape>
            </w:pict>
          </mc:Fallback>
        </mc:AlternateContent>
      </w:r>
      <w:r w:rsidR="00A66144" w:rsidRPr="00D55628">
        <w:rPr>
          <w:noProof/>
          <w:lang w:eastAsia="en-AU"/>
        </w:rPr>
        <mc:AlternateContent>
          <mc:Choice Requires="wps">
            <w:drawing>
              <wp:anchor distT="0" distB="0" distL="114300" distR="114300" simplePos="0" relativeHeight="251677696" behindDoc="0" locked="1" layoutInCell="1" allowOverlap="1" wp14:anchorId="13C6DB77" wp14:editId="0F51D138">
                <wp:simplePos x="0" y="0"/>
                <wp:positionH relativeFrom="page">
                  <wp:posOffset>356235</wp:posOffset>
                </wp:positionH>
                <wp:positionV relativeFrom="page">
                  <wp:posOffset>360045</wp:posOffset>
                </wp:positionV>
                <wp:extent cx="1894205" cy="2007870"/>
                <wp:effectExtent l="0" t="0" r="0" b="0"/>
                <wp:wrapNone/>
                <wp:docPr id="44"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4205" cy="200787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6"/>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B1BC0B" id="TriangleTopACI" o:spid="_x0000_s1026" style="position:absolute;margin-left:28.05pt;margin-top:28.35pt;width:149.15pt;height:158.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FHAAABNgAAAAsAQQBD&#10;AEkAIABhAHIAdAB3AG8AcgBrAAAAAQAAAAAAAAAAAAAAAAAAAAAAAAABAAAAAAAAAAAAAAE2AAAB&#10;RwAAAAAAAAAAAAAAAAAAAAABAAAAAAAAAAAAAAAAAAAAAAAAABAAAAABAAAAAAAAbnVsbAAAAAIA&#10;AAAGYm91bmRzT2JqYwAAAAEAAAAAAABSY3QxAAAABAAAAABUb3AgbG9uZwAAAAAAAAAATGVmdGxv&#10;bmcAAAAAAAAAAEJ0b21sb25nAAABRwAAAABSZ2h0bG9uZwAAAT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UcAAAAAUmdo&#10;dGxvbmcAAAE2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gICAgICAgMCAgIDBAMCAgMEBQQEBAQE&#10;BQYFBQUFBQUGBgcHCAcHBgkJCgoJCQwMDAwMDAwMDAwMDAwMDAEDAwMFBAUJBgYJDQoJCg0PDg4O&#10;Dg8PDAwMDAwPDwwMDAwMDA8MDAwMDAwMDAwMDAwMDAwMDAwMDAwMDAwMDAwM/8AAEQgBRwE2AwER&#10;AAIRAQMRAf/dAAQAJ//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" path="m1745,3697l,,3496,,1745,3697xe" stroked="f">
                <v:fill r:id="rId17" o:title="" recolor="t" rotate="t" type="frame"/>
                <v:path arrowok="t" o:connecttype="custom" o:connectlocs="945477,2007870;0,0;1894205,0;945477,2007870" o:connectangles="0,0,0,0"/>
                <w10:wrap anchorx="page" anchory="page"/>
                <w10:anchorlock/>
              </v:shape>
            </w:pict>
          </mc:Fallback>
        </mc:AlternateContent>
      </w:r>
      <w:r w:rsidR="00A66144">
        <w:rPr>
          <w:noProof/>
          <w:lang w:eastAsia="en-AU"/>
        </w:rPr>
        <mc:AlternateContent>
          <mc:Choice Requires="wps">
            <w:drawing>
              <wp:anchor distT="0" distB="0" distL="114300" distR="114300" simplePos="0" relativeHeight="251672576" behindDoc="1" locked="0" layoutInCell="1" allowOverlap="1" wp14:anchorId="388854B4" wp14:editId="3C09AFA6">
                <wp:simplePos x="0" y="0"/>
                <wp:positionH relativeFrom="page">
                  <wp:posOffset>360680</wp:posOffset>
                </wp:positionH>
                <wp:positionV relativeFrom="page">
                  <wp:posOffset>4244179</wp:posOffset>
                </wp:positionV>
                <wp:extent cx="4020185" cy="4651375"/>
                <wp:effectExtent l="0" t="0" r="0" b="0"/>
                <wp:wrapNone/>
                <wp:docPr id="11"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0185" cy="4651375"/>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chemeClr val="accent4">
                            <a:lumMod val="75000"/>
                            <a:alpha val="2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FAD7DC" id="OverlayLeft" o:spid="_x0000_s1026" style="position:absolute;margin-left:28.4pt;margin-top:334.2pt;width:316.55pt;height:366.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" path="m2939,l,,,7482r6467,l2939,xe" fillcolor="#50cac4 [2407]" stroked="f">
                <v:fill opacity="13107f"/>
                <v:path arrowok="t" o:connecttype="custom" o:connectlocs="1827018,0;0,0;0,4651375;4020185,4651375;1827018,0" o:connectangles="0,0,0,0,0"/>
                <w10:wrap anchorx="page" anchory="page"/>
              </v:shape>
            </w:pict>
          </mc:Fallback>
        </mc:AlternateContent>
      </w:r>
    </w:p>
    <w:p w14:paraId="71242C6E" w14:textId="77777777" w:rsidR="00BB6A87" w:rsidRPr="00243764" w:rsidRDefault="00BB6A87" w:rsidP="00DC3852">
      <w:pPr>
        <w:sectPr w:rsidR="00BB6A87" w:rsidRPr="00243764" w:rsidSect="00BB6A87">
          <w:headerReference w:type="even" r:id="rId18"/>
          <w:headerReference w:type="default" r:id="rId19"/>
          <w:footerReference w:type="even" r:id="rId20"/>
          <w:footerReference w:type="default" r:id="rId21"/>
          <w:headerReference w:type="first" r:id="rId22"/>
          <w:footerReference w:type="first" r:id="rId23"/>
          <w:type w:val="continuous"/>
          <w:pgSz w:w="11907" w:h="16840" w:code="9"/>
          <w:pgMar w:top="1701" w:right="1134" w:bottom="568" w:left="1134" w:header="709" w:footer="709" w:gutter="0"/>
          <w:cols w:space="708"/>
          <w:docGrid w:linePitch="360"/>
        </w:sectPr>
      </w:pPr>
    </w:p>
    <w:p w14:paraId="13C9649C" w14:textId="7D376D72" w:rsidR="003C5068" w:rsidRPr="00933BDA" w:rsidRDefault="00EA017F" w:rsidP="00DC3852">
      <w:pPr>
        <w:sectPr w:rsidR="003C5068" w:rsidRPr="00933BDA" w:rsidSect="00A74AEE">
          <w:headerReference w:type="default" r:id="rId24"/>
          <w:footerReference w:type="even" r:id="rId25"/>
          <w:footerReference w:type="default" r:id="rId26"/>
          <w:footerReference w:type="first" r:id="rId27"/>
          <w:type w:val="continuous"/>
          <w:pgSz w:w="11907" w:h="16840" w:code="9"/>
          <w:pgMar w:top="1134" w:right="1134" w:bottom="425" w:left="1134" w:header="709" w:footer="567" w:gutter="0"/>
          <w:pgNumType w:start="1"/>
          <w:cols w:space="708"/>
          <w:formProt w:val="0"/>
          <w:titlePg/>
          <w:docGrid w:linePitch="360"/>
        </w:sectPr>
      </w:pPr>
      <w:r w:rsidRPr="00243764">
        <w:rPr>
          <w:noProof/>
          <w:lang w:eastAsia="en-AU"/>
        </w:rPr>
        <w:drawing>
          <wp:anchor distT="0" distB="0" distL="114300" distR="114300" simplePos="0" relativeHeight="251653632" behindDoc="0" locked="0" layoutInCell="1" allowOverlap="1" wp14:anchorId="7BDAB361" wp14:editId="526EBB47">
            <wp:simplePos x="0" y="0"/>
            <wp:positionH relativeFrom="column">
              <wp:posOffset>4611369</wp:posOffset>
            </wp:positionH>
            <wp:positionV relativeFrom="page">
              <wp:posOffset>9792970</wp:posOffset>
            </wp:positionV>
            <wp:extent cx="1861200" cy="540000"/>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r w:rsidR="006A54EF" w:rsidRPr="00243764">
        <w:rPr>
          <w:noProof/>
        </w:rPr>
        <w:drawing>
          <wp:anchor distT="0" distB="0" distL="114300" distR="114300" simplePos="0" relativeHeight="251656704" behindDoc="0" locked="0" layoutInCell="1" allowOverlap="1" wp14:anchorId="4DDEBEF3" wp14:editId="75505760">
            <wp:simplePos x="0" y="0"/>
            <wp:positionH relativeFrom="page">
              <wp:posOffset>360045</wp:posOffset>
            </wp:positionH>
            <wp:positionV relativeFrom="page">
              <wp:posOffset>9792970</wp:posOffset>
            </wp:positionV>
            <wp:extent cx="1040400" cy="54000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40400" cy="540000"/>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bookmarkEnd w:id="2"/>
    <w:p w14:paraId="302576D6" w14:textId="77777777" w:rsidR="00510D2F" w:rsidRDefault="00510D2F" w:rsidP="00DC3852"/>
    <w:tbl>
      <w:tblPr>
        <w:tblStyle w:val="TableAsPlaceholder"/>
        <w:tblpPr w:leftFromText="181" w:rightFromText="181" w:vertAnchor="page" w:horzAnchor="margin" w:tblpY="2174"/>
        <w:tblOverlap w:val="never"/>
        <w:tblW w:w="9450" w:type="dxa"/>
        <w:tblCellMar>
          <w:right w:w="57" w:type="dxa"/>
        </w:tblCellMar>
        <w:tblLook w:val="0600" w:firstRow="0" w:lastRow="0" w:firstColumn="0" w:lastColumn="0" w:noHBand="1" w:noVBand="1"/>
        <w:tblCaption w:val="Creative Commons Logo"/>
        <w:tblDescription w:val="Creative Commons Logo"/>
      </w:tblPr>
      <w:tblGrid>
        <w:gridCol w:w="9450"/>
      </w:tblGrid>
      <w:tr w:rsidR="001E3CF3" w14:paraId="71996C9F" w14:textId="77777777" w:rsidTr="001E3CF3">
        <w:trPr>
          <w:trHeight w:val="1298"/>
        </w:trPr>
        <w:tc>
          <w:tcPr>
            <w:tcW w:w="5000" w:type="pct"/>
            <w:shd w:val="clear" w:color="auto" w:fill="E5F7F6"/>
            <w:tcMar>
              <w:right w:w="0" w:type="dxa"/>
            </w:tcMar>
          </w:tcPr>
          <w:p w14:paraId="3E0A4170" w14:textId="77777777" w:rsidR="001E3CF3" w:rsidRPr="00035BAD" w:rsidRDefault="001E3CF3" w:rsidP="001E3CF3">
            <w:pPr>
              <w:pStyle w:val="xDisclaimertext6"/>
              <w:framePr w:hSpace="0" w:wrap="auto" w:hAnchor="text" w:yAlign="inline"/>
              <w:suppressOverlap w:val="0"/>
            </w:pPr>
            <w:r w:rsidRPr="00035BAD">
              <w:rPr>
                <w:noProof/>
              </w:rPr>
              <w:drawing>
                <wp:anchor distT="0" distB="0" distL="114300" distR="114300" simplePos="0" relativeHeight="251679744" behindDoc="0" locked="1" layoutInCell="1" allowOverlap="1" wp14:anchorId="25E907F3" wp14:editId="77E2B63D">
                  <wp:simplePos x="0" y="0"/>
                  <wp:positionH relativeFrom="margin">
                    <wp:align>right</wp:align>
                  </wp:positionH>
                  <wp:positionV relativeFrom="margin">
                    <wp:align>bottom</wp:align>
                  </wp:positionV>
                  <wp:extent cx="2408400" cy="1602000"/>
                  <wp:effectExtent l="0" t="0" r="0" b="0"/>
                  <wp:wrapNone/>
                  <wp:docPr id="51"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0">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2A7D47EC" w14:textId="77777777" w:rsidR="001E3CF3" w:rsidRPr="001A3E14" w:rsidRDefault="001E3CF3" w:rsidP="001E3CF3">
            <w:pPr>
              <w:pStyle w:val="xDisclaimertext4"/>
              <w:framePr w:hSpace="0" w:wrap="auto" w:hAnchor="text" w:yAlign="inline"/>
              <w:suppressOverlap w:val="0"/>
              <w:rPr>
                <w:color w:val="auto"/>
              </w:rPr>
            </w:pPr>
            <w:r w:rsidRPr="001A3E14">
              <w:rPr>
                <w:color w:val="auto"/>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233CE13B" w14:textId="77777777" w:rsidR="001E3CF3" w:rsidRDefault="001E3CF3" w:rsidP="001E3CF3">
            <w:pPr>
              <w:pStyle w:val="xDisclaimertext5"/>
              <w:framePr w:hSpace="0" w:wrap="auto" w:hAnchor="text" w:yAlign="inline"/>
              <w:suppressOverlap w:val="0"/>
            </w:pPr>
            <w:r w:rsidRPr="001A3E14">
              <w:rPr>
                <w:color w:val="auto"/>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bl>
    <w:tbl>
      <w:tblPr>
        <w:tblStyle w:val="TableGrid"/>
        <w:tblpPr w:leftFromText="180" w:rightFromText="180" w:vertAnchor="text" w:horzAnchor="margin" w:tblpY="43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reative Commons Logo"/>
        <w:tblDescription w:val="Creative Commons Logo"/>
      </w:tblPr>
      <w:tblGrid>
        <w:gridCol w:w="9638"/>
      </w:tblGrid>
      <w:tr w:rsidR="00482758" w14:paraId="1326E327" w14:textId="77777777" w:rsidTr="00482758">
        <w:trPr>
          <w:trHeight w:val="7088"/>
        </w:trPr>
        <w:tc>
          <w:tcPr>
            <w:tcW w:w="9638" w:type="dxa"/>
          </w:tcPr>
          <w:p w14:paraId="5B2C49AE" w14:textId="77777777" w:rsidR="00482758" w:rsidRPr="00E3679A" w:rsidRDefault="00482758" w:rsidP="00482758">
            <w:pPr>
              <w:autoSpaceDE w:val="0"/>
              <w:autoSpaceDN w:val="0"/>
              <w:adjustRightInd w:val="0"/>
              <w:spacing w:after="320"/>
              <w:rPr>
                <w:rStyle w:val="Imprint0"/>
              </w:rPr>
            </w:pPr>
            <w:r w:rsidRPr="00E3679A">
              <w:rPr>
                <w:rStyle w:val="Imprint0"/>
              </w:rPr>
              <w:t>Arthur Rylah Institute for Environmental Research</w:t>
            </w:r>
            <w:r w:rsidRPr="00E3679A">
              <w:rPr>
                <w:rStyle w:val="Imprint0"/>
              </w:rPr>
              <w:br/>
              <w:t>Department of Environment, Land, Water and Planning</w:t>
            </w:r>
            <w:r w:rsidRPr="00E3679A">
              <w:rPr>
                <w:rStyle w:val="Imprint0"/>
              </w:rPr>
              <w:br/>
              <w:t>PO Box 137</w:t>
            </w:r>
            <w:r w:rsidRPr="00E3679A">
              <w:rPr>
                <w:rStyle w:val="Imprint0"/>
              </w:rPr>
              <w:br/>
              <w:t>Heidelberg, Victoria 3084</w:t>
            </w:r>
            <w:r w:rsidRPr="00E3679A">
              <w:rPr>
                <w:rStyle w:val="Imprint0"/>
              </w:rPr>
              <w:br/>
              <w:t>Phone (03) 9450 8600</w:t>
            </w:r>
            <w:r w:rsidRPr="00E3679A">
              <w:rPr>
                <w:rStyle w:val="Imprint0"/>
              </w:rPr>
              <w:br/>
              <w:t xml:space="preserve">Website: </w:t>
            </w:r>
            <w:hyperlink r:id="rId31" w:history="1">
              <w:r w:rsidRPr="007020A6">
                <w:rPr>
                  <w:rStyle w:val="Hyperlink"/>
                  <w:rFonts w:eastAsia="Calibri"/>
                  <w:sz w:val="16"/>
                  <w:szCs w:val="16"/>
                </w:rPr>
                <w:t>www.ari.vic.gov.au</w:t>
              </w:r>
            </w:hyperlink>
          </w:p>
          <w:p w14:paraId="4D137EF0" w14:textId="36D9B6B9" w:rsidR="00482758" w:rsidRPr="001E3CF3" w:rsidRDefault="00482758" w:rsidP="00482758">
            <w:pPr>
              <w:autoSpaceDE w:val="0"/>
              <w:autoSpaceDN w:val="0"/>
              <w:adjustRightInd w:val="0"/>
              <w:spacing w:after="320"/>
              <w:rPr>
                <w:rStyle w:val="Imprint0"/>
              </w:rPr>
            </w:pPr>
            <w:r w:rsidRPr="001653FA">
              <w:rPr>
                <w:rStyle w:val="Imprint0"/>
                <w:b/>
              </w:rPr>
              <w:t>Citation</w:t>
            </w:r>
            <w:r w:rsidRPr="001653FA">
              <w:rPr>
                <w:rStyle w:val="Imprint0"/>
              </w:rPr>
              <w:t xml:space="preserve">: </w:t>
            </w:r>
            <w:r w:rsidRPr="005D1313">
              <w:rPr>
                <w:rStyle w:val="Imprint0"/>
              </w:rPr>
              <w:t xml:space="preserve">Raadik, T.A. </w:t>
            </w:r>
            <w:r w:rsidRPr="00292D48">
              <w:rPr>
                <w:rStyle w:val="Imprint0"/>
              </w:rPr>
              <w:t>and Lintermans, M.</w:t>
            </w:r>
            <w:r w:rsidRPr="005D1313">
              <w:rPr>
                <w:rStyle w:val="Imprint0"/>
              </w:rPr>
              <w:t xml:space="preserve"> (202</w:t>
            </w:r>
            <w:r>
              <w:rPr>
                <w:rStyle w:val="Imprint0"/>
              </w:rPr>
              <w:t>2</w:t>
            </w:r>
            <w:r w:rsidRPr="005D1313">
              <w:rPr>
                <w:rStyle w:val="Imprint0"/>
              </w:rPr>
              <w:t>). Stocky Galaxias</w:t>
            </w:r>
            <w:r>
              <w:rPr>
                <w:rStyle w:val="Imprint0"/>
              </w:rPr>
              <w:t xml:space="preserve"> - monitoring plan, Snowy 2.0</w:t>
            </w:r>
            <w:r w:rsidRPr="005D1313">
              <w:rPr>
                <w:rStyle w:val="Imprint0"/>
              </w:rPr>
              <w:t xml:space="preserve">. </w:t>
            </w:r>
            <w:r>
              <w:rPr>
                <w:rStyle w:val="Imprint0"/>
              </w:rPr>
              <w:t xml:space="preserve">Published </w:t>
            </w:r>
            <w:r w:rsidR="00B22CE7">
              <w:rPr>
                <w:rStyle w:val="Imprint0"/>
              </w:rPr>
              <w:t>cl</w:t>
            </w:r>
            <w:r w:rsidRPr="001E3CF3">
              <w:rPr>
                <w:rStyle w:val="Imprint0"/>
              </w:rPr>
              <w:t xml:space="preserve">ient </w:t>
            </w:r>
            <w:r w:rsidR="00B22CE7">
              <w:rPr>
                <w:rStyle w:val="Imprint0"/>
              </w:rPr>
              <w:t>r</w:t>
            </w:r>
            <w:r w:rsidRPr="001E3CF3">
              <w:rPr>
                <w:rStyle w:val="Imprint0"/>
              </w:rPr>
              <w:t>eport for Snowy Hydro</w:t>
            </w:r>
            <w:r>
              <w:rPr>
                <w:rStyle w:val="Imprint0"/>
              </w:rPr>
              <w:t xml:space="preserve"> Ltd</w:t>
            </w:r>
            <w:r w:rsidRPr="001E3CF3">
              <w:rPr>
                <w:rStyle w:val="Imprint0"/>
              </w:rPr>
              <w:t>, Cooma. Arthur Rylah Institute for Environmental Research, Department of Environment, Land, Water and Planning, Heidelberg, Victoria.</w:t>
            </w:r>
          </w:p>
          <w:p w14:paraId="7FF99826" w14:textId="77777777" w:rsidR="00482758" w:rsidRPr="009E4753" w:rsidRDefault="00482758" w:rsidP="00482758">
            <w:pPr>
              <w:autoSpaceDE w:val="0"/>
              <w:autoSpaceDN w:val="0"/>
              <w:adjustRightInd w:val="0"/>
              <w:spacing w:after="320"/>
              <w:rPr>
                <w:rStyle w:val="Imprint0"/>
              </w:rPr>
            </w:pPr>
            <w:r w:rsidRPr="001653FA">
              <w:rPr>
                <w:rStyle w:val="Imprint0"/>
                <w:b/>
              </w:rPr>
              <w:t>Front cover photo</w:t>
            </w:r>
            <w:r w:rsidRPr="001653FA">
              <w:rPr>
                <w:rStyle w:val="Imprint0"/>
              </w:rPr>
              <w:t xml:space="preserve">: </w:t>
            </w:r>
            <w:r w:rsidRPr="009E4753">
              <w:rPr>
                <w:rStyle w:val="Imprint0"/>
              </w:rPr>
              <w:t>(clockwise from top) Murrumbidgee River at junction with Tantangara Creek; Macquarie Perch; alpine plain in snow; Stocky Galaxias (Images: Tarmo A. Raadik).</w:t>
            </w:r>
          </w:p>
          <w:p w14:paraId="254ED747" w14:textId="77777777" w:rsidR="00482758" w:rsidRPr="001338DC" w:rsidRDefault="00482758" w:rsidP="00482758">
            <w:pPr>
              <w:autoSpaceDE w:val="0"/>
              <w:autoSpaceDN w:val="0"/>
              <w:adjustRightInd w:val="0"/>
              <w:spacing w:after="320"/>
              <w:rPr>
                <w:rStyle w:val="Imprint0"/>
              </w:rPr>
            </w:pPr>
            <w:r w:rsidRPr="00E3679A">
              <w:rPr>
                <w:rStyle w:val="Imprint0"/>
                <w:noProof/>
              </w:rPr>
              <w:drawing>
                <wp:anchor distT="0" distB="0" distL="114300" distR="114300" simplePos="0" relativeHeight="251685888" behindDoc="0" locked="0" layoutInCell="1" allowOverlap="1" wp14:anchorId="55E4FE99" wp14:editId="4D080C99">
                  <wp:simplePos x="0" y="0"/>
                  <wp:positionH relativeFrom="column">
                    <wp:posOffset>-8908</wp:posOffset>
                  </wp:positionH>
                  <wp:positionV relativeFrom="paragraph">
                    <wp:posOffset>204470</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2">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E3679A">
              <w:rPr>
                <w:rStyle w:val="Imprint0"/>
              </w:rPr>
              <w:t>© The State of Victoria Department of Environment, Land, Water and Planning</w:t>
            </w:r>
            <w:r w:rsidRPr="001338DC">
              <w:rPr>
                <w:rStyle w:val="Imprint0"/>
              </w:rPr>
              <w:t xml:space="preserve"> 2022</w:t>
            </w:r>
          </w:p>
          <w:p w14:paraId="5CA580CE" w14:textId="77777777" w:rsidR="00482758" w:rsidRPr="00243764" w:rsidRDefault="00482758" w:rsidP="00482758">
            <w:pPr>
              <w:spacing w:before="100" w:after="60" w:line="175" w:lineRule="atLeast"/>
              <w:rPr>
                <w:color w:val="363534" w:themeColor="text1"/>
                <w:sz w:val="16"/>
                <w:szCs w:val="16"/>
                <w:lang w:eastAsia="en-AU"/>
              </w:rPr>
            </w:pPr>
            <w:bookmarkStart w:id="5" w:name="_CreativeCommonsMarker"/>
            <w:bookmarkEnd w:id="5"/>
          </w:p>
          <w:p w14:paraId="544B39A6" w14:textId="77777777" w:rsidR="00482758" w:rsidRPr="001338DC" w:rsidRDefault="00482758" w:rsidP="00482758">
            <w:pPr>
              <w:autoSpaceDE w:val="0"/>
              <w:autoSpaceDN w:val="0"/>
              <w:adjustRightInd w:val="0"/>
              <w:spacing w:line="276" w:lineRule="auto"/>
              <w:rPr>
                <w:rStyle w:val="Imprint0"/>
              </w:rPr>
            </w:pPr>
            <w:r w:rsidRPr="001338DC">
              <w:rPr>
                <w:rStyle w:val="Imprint0"/>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the Department of Environment, Land, Water and Planning logo and the Arthur Rylah Institute logo. To view a copy of this licence, visit </w:t>
            </w:r>
            <w:hyperlink r:id="rId33" w:history="1">
              <w:r w:rsidRPr="001338DC">
                <w:rPr>
                  <w:rStyle w:val="Imprint0"/>
                </w:rPr>
                <w:t>http://creativecommons.org/licenses/by/3.0/au/deed.en</w:t>
              </w:r>
            </w:hyperlink>
          </w:p>
          <w:p w14:paraId="64EF74D6" w14:textId="21BE98A5" w:rsidR="00482758" w:rsidRPr="00F66CED" w:rsidRDefault="00482758" w:rsidP="00482758">
            <w:pPr>
              <w:autoSpaceDE w:val="0"/>
              <w:autoSpaceDN w:val="0"/>
              <w:adjustRightInd w:val="0"/>
              <w:spacing w:after="200" w:line="276" w:lineRule="auto"/>
              <w:rPr>
                <w:rStyle w:val="Imprint0"/>
              </w:rPr>
            </w:pPr>
            <w:r w:rsidRPr="00CD3301">
              <w:rPr>
                <w:rStyle w:val="Imprint0"/>
                <w:b/>
                <w:bCs/>
              </w:rPr>
              <w:t>Edited by</w:t>
            </w:r>
            <w:r w:rsidRPr="00F66CED">
              <w:rPr>
                <w:rStyle w:val="Imprint0"/>
              </w:rPr>
              <w:t xml:space="preserve"> </w:t>
            </w:r>
            <w:r w:rsidR="00F66CED" w:rsidRPr="00F66CED">
              <w:rPr>
                <w:rStyle w:val="Imprint0"/>
              </w:rPr>
              <w:t>David Meagher, Zymurgy SPS</w:t>
            </w:r>
            <w:r w:rsidR="00F66CED" w:rsidRPr="00333FD6">
              <w:rPr>
                <w:rStyle w:val="Imprint0"/>
              </w:rPr>
              <w:t>.</w:t>
            </w:r>
          </w:p>
          <w:p w14:paraId="51622649" w14:textId="07174424" w:rsidR="00482758" w:rsidRPr="00CD3301" w:rsidRDefault="00945112" w:rsidP="00482758">
            <w:pPr>
              <w:spacing w:after="320"/>
              <w:rPr>
                <w:rStyle w:val="Imprint0"/>
                <w:b/>
                <w:bCs/>
              </w:rPr>
            </w:pPr>
            <w:r w:rsidRPr="00945112">
              <w:rPr>
                <w:b/>
                <w:bCs/>
                <w:color w:val="000000"/>
                <w:sz w:val="16"/>
                <w:szCs w:val="16"/>
              </w:rPr>
              <w:t xml:space="preserve">ISBN </w:t>
            </w:r>
            <w:r w:rsidRPr="00366E65">
              <w:rPr>
                <w:color w:val="000000"/>
                <w:sz w:val="16"/>
                <w:szCs w:val="16"/>
              </w:rPr>
              <w:t>978-1-76136-2</w:t>
            </w:r>
            <w:r w:rsidR="00366E65" w:rsidRPr="00366E65">
              <w:rPr>
                <w:color w:val="000000"/>
                <w:sz w:val="16"/>
                <w:szCs w:val="16"/>
              </w:rPr>
              <w:t>65</w:t>
            </w:r>
            <w:r w:rsidRPr="00366E65">
              <w:rPr>
                <w:color w:val="000000"/>
                <w:sz w:val="16"/>
                <w:szCs w:val="16"/>
              </w:rPr>
              <w:t>-</w:t>
            </w:r>
            <w:r w:rsidR="00366E65" w:rsidRPr="00366E65">
              <w:rPr>
                <w:color w:val="000000"/>
                <w:sz w:val="16"/>
                <w:szCs w:val="16"/>
              </w:rPr>
              <w:t>1</w:t>
            </w:r>
            <w:r w:rsidR="00482758" w:rsidRPr="00945112">
              <w:rPr>
                <w:rStyle w:val="Imprint0"/>
                <w:b/>
                <w:bCs/>
                <w:szCs w:val="16"/>
              </w:rPr>
              <w:t xml:space="preserve"> </w:t>
            </w:r>
            <w:r w:rsidR="00366E65" w:rsidRPr="00366E65">
              <w:rPr>
                <w:rStyle w:val="Imprint0"/>
                <w:b/>
                <w:bCs/>
              </w:rPr>
              <w:t>(pdf/online/MS word)</w:t>
            </w:r>
          </w:p>
          <w:p w14:paraId="3D63919E" w14:textId="77777777" w:rsidR="00482758" w:rsidRPr="001338DC" w:rsidRDefault="00482758" w:rsidP="00482758">
            <w:pPr>
              <w:autoSpaceDE w:val="0"/>
              <w:autoSpaceDN w:val="0"/>
              <w:adjustRightInd w:val="0"/>
              <w:spacing w:after="320"/>
              <w:rPr>
                <w:rStyle w:val="Imprint0"/>
              </w:rPr>
            </w:pPr>
            <w:r w:rsidRPr="001338DC">
              <w:rPr>
                <w:rStyle w:val="Imprint0"/>
                <w:b/>
              </w:rPr>
              <w:t>Disclaimer</w:t>
            </w:r>
            <w:r w:rsidRPr="001338DC">
              <w:rPr>
                <w:rStyle w:val="Imprint0"/>
                <w:b/>
              </w:rPr>
              <w:br/>
            </w:r>
            <w:r w:rsidRPr="001338DC">
              <w:rPr>
                <w:rStyle w:val="Imprint0"/>
              </w:rPr>
              <w:t xml:space="preserve">This publication may be of assistance to </w:t>
            </w:r>
            <w:proofErr w:type="gramStart"/>
            <w:r w:rsidRPr="001338DC">
              <w:rPr>
                <w:rStyle w:val="Imprint0"/>
              </w:rPr>
              <w:t>you</w:t>
            </w:r>
            <w:proofErr w:type="gramEnd"/>
            <w:r w:rsidRPr="001338DC">
              <w:rPr>
                <w:rStyle w:val="Imprint0"/>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FD61EBC" w14:textId="77777777" w:rsidR="00482758" w:rsidRPr="001338DC" w:rsidRDefault="00482758" w:rsidP="00482758">
            <w:pPr>
              <w:pStyle w:val="Titlepagesubtitle"/>
              <w:rPr>
                <w:rFonts w:eastAsia="Calibri"/>
              </w:rPr>
            </w:pPr>
            <w:r w:rsidRPr="001338DC">
              <w:rPr>
                <w:rFonts w:eastAsia="Calibri"/>
              </w:rPr>
              <w:t>Accessibility</w:t>
            </w:r>
          </w:p>
          <w:p w14:paraId="4465DEF3" w14:textId="77777777" w:rsidR="00482758" w:rsidRPr="00482758" w:rsidRDefault="00482758" w:rsidP="00482758">
            <w:pPr>
              <w:rPr>
                <w:sz w:val="28"/>
                <w:szCs w:val="28"/>
              </w:rPr>
            </w:pPr>
            <w:r w:rsidRPr="00482758">
              <w:rPr>
                <w:sz w:val="28"/>
                <w:szCs w:val="28"/>
              </w:rPr>
              <w:t xml:space="preserve">If you would like to receive this publication in an alternative format, please telephone the DELWP Customer Service Centre on 136 186, email </w:t>
            </w:r>
            <w:hyperlink r:id="rId34" w:history="1">
              <w:r w:rsidRPr="00482758">
                <w:rPr>
                  <w:sz w:val="28"/>
                  <w:szCs w:val="28"/>
                </w:rPr>
                <w:t>customer.service@delwp.vic.gov.au</w:t>
              </w:r>
            </w:hyperlink>
            <w:r w:rsidRPr="00482758">
              <w:rPr>
                <w:sz w:val="28"/>
                <w:szCs w:val="28"/>
              </w:rPr>
              <w:t xml:space="preserve"> or contact us via the National Relay Service on 133 677 or </w:t>
            </w:r>
            <w:hyperlink r:id="rId35" w:history="1">
              <w:r w:rsidRPr="00482758">
                <w:rPr>
                  <w:sz w:val="28"/>
                  <w:szCs w:val="28"/>
                </w:rPr>
                <w:t>www.relayservice.com.au</w:t>
              </w:r>
            </w:hyperlink>
            <w:r w:rsidRPr="00482758">
              <w:rPr>
                <w:sz w:val="28"/>
                <w:szCs w:val="28"/>
              </w:rPr>
              <w:t xml:space="preserve">. This document is also available on the internet at </w:t>
            </w:r>
            <w:hyperlink r:id="rId36" w:history="1">
              <w:r w:rsidRPr="00482758">
                <w:rPr>
                  <w:sz w:val="28"/>
                  <w:szCs w:val="28"/>
                </w:rPr>
                <w:t>www.delwp.vic.gov.au</w:t>
              </w:r>
            </w:hyperlink>
          </w:p>
        </w:tc>
      </w:tr>
    </w:tbl>
    <w:p w14:paraId="38F058C9" w14:textId="2CC9CA96" w:rsidR="00243764" w:rsidRPr="00721362" w:rsidRDefault="00510D2F" w:rsidP="00721362">
      <w:pPr>
        <w:rPr>
          <w:b/>
          <w:bCs/>
          <w:sz w:val="48"/>
          <w:szCs w:val="48"/>
        </w:rPr>
      </w:pPr>
      <w:r>
        <w:br w:type="page"/>
      </w:r>
      <w:r w:rsidR="009711A9" w:rsidRPr="00721362">
        <w:rPr>
          <w:b/>
          <w:bCs/>
          <w:sz w:val="48"/>
          <w:szCs w:val="48"/>
        </w:rPr>
        <w:lastRenderedPageBreak/>
        <w:t xml:space="preserve">Stocky Galaxias </w:t>
      </w:r>
      <w:r w:rsidR="0029347E">
        <w:rPr>
          <w:b/>
          <w:bCs/>
          <w:sz w:val="48"/>
          <w:szCs w:val="48"/>
        </w:rPr>
        <w:t>–</w:t>
      </w:r>
      <w:r w:rsidR="009711A9" w:rsidRPr="00721362">
        <w:rPr>
          <w:b/>
          <w:bCs/>
          <w:sz w:val="48"/>
          <w:szCs w:val="48"/>
        </w:rPr>
        <w:t xml:space="preserve"> monitoring plan</w:t>
      </w:r>
      <w:r w:rsidR="00721362" w:rsidRPr="00721362">
        <w:rPr>
          <w:b/>
          <w:bCs/>
          <w:sz w:val="48"/>
          <w:szCs w:val="48"/>
        </w:rPr>
        <w:t>, Snowy 2.0</w:t>
      </w:r>
    </w:p>
    <w:p w14:paraId="25FC93FA" w14:textId="77777777" w:rsidR="00243764" w:rsidRPr="00721362" w:rsidRDefault="00243764" w:rsidP="00482758">
      <w:pPr>
        <w:spacing w:before="240" w:after="60" w:line="360" w:lineRule="exact"/>
        <w:rPr>
          <w:sz w:val="32"/>
          <w:szCs w:val="32"/>
        </w:rPr>
      </w:pPr>
    </w:p>
    <w:p w14:paraId="65C5B410" w14:textId="77777777" w:rsidR="00243764" w:rsidRPr="00721362" w:rsidRDefault="00243764" w:rsidP="00482758">
      <w:pPr>
        <w:spacing w:before="240" w:after="60" w:line="360" w:lineRule="exact"/>
        <w:rPr>
          <w:sz w:val="32"/>
          <w:szCs w:val="32"/>
        </w:rPr>
      </w:pPr>
    </w:p>
    <w:p w14:paraId="6C99A646" w14:textId="019D9555" w:rsidR="00DA7D7F" w:rsidRPr="00B2506E" w:rsidRDefault="005D1313" w:rsidP="00721362">
      <w:pPr>
        <w:rPr>
          <w:b/>
          <w:bCs/>
          <w:sz w:val="32"/>
          <w:szCs w:val="32"/>
        </w:rPr>
      </w:pPr>
      <w:r w:rsidRPr="00B2506E">
        <w:rPr>
          <w:b/>
          <w:bCs/>
          <w:sz w:val="32"/>
          <w:szCs w:val="32"/>
        </w:rPr>
        <w:t>Tarmo A. Raadik</w:t>
      </w:r>
      <w:r w:rsidR="00905F74" w:rsidRPr="00B2506E">
        <w:rPr>
          <w:b/>
          <w:bCs/>
          <w:sz w:val="32"/>
          <w:szCs w:val="32"/>
          <w:vertAlign w:val="superscript"/>
        </w:rPr>
        <w:t>1</w:t>
      </w:r>
      <w:r w:rsidRPr="00B2506E">
        <w:rPr>
          <w:b/>
          <w:bCs/>
          <w:sz w:val="32"/>
          <w:szCs w:val="32"/>
        </w:rPr>
        <w:t xml:space="preserve"> </w:t>
      </w:r>
      <w:r w:rsidR="00C94630" w:rsidRPr="00B2506E">
        <w:rPr>
          <w:b/>
          <w:bCs/>
          <w:sz w:val="32"/>
          <w:szCs w:val="32"/>
        </w:rPr>
        <w:t>and Mark Lintermans</w:t>
      </w:r>
      <w:r w:rsidR="00905F74" w:rsidRPr="00B2506E">
        <w:rPr>
          <w:b/>
          <w:bCs/>
          <w:sz w:val="32"/>
          <w:szCs w:val="32"/>
          <w:vertAlign w:val="superscript"/>
        </w:rPr>
        <w:t>2</w:t>
      </w:r>
    </w:p>
    <w:p w14:paraId="5D8CAAD0" w14:textId="77777777" w:rsidR="00243764" w:rsidRPr="00721362" w:rsidRDefault="00243764" w:rsidP="00482758">
      <w:pPr>
        <w:spacing w:before="240" w:after="60" w:line="360" w:lineRule="exact"/>
        <w:rPr>
          <w:sz w:val="32"/>
          <w:szCs w:val="32"/>
        </w:rPr>
      </w:pPr>
    </w:p>
    <w:p w14:paraId="7881D03D" w14:textId="77777777" w:rsidR="00243764" w:rsidRPr="00721362" w:rsidRDefault="00243764" w:rsidP="00482758">
      <w:pPr>
        <w:spacing w:before="240" w:after="60" w:line="360" w:lineRule="exact"/>
        <w:rPr>
          <w:sz w:val="32"/>
          <w:szCs w:val="32"/>
        </w:rPr>
      </w:pPr>
    </w:p>
    <w:p w14:paraId="271EBCD5" w14:textId="77777777" w:rsidR="00DD09BE" w:rsidRPr="00721362" w:rsidRDefault="00DD09BE" w:rsidP="00482758">
      <w:pPr>
        <w:spacing w:before="240" w:after="60" w:line="360" w:lineRule="exact"/>
        <w:rPr>
          <w:sz w:val="32"/>
          <w:szCs w:val="32"/>
        </w:rPr>
      </w:pPr>
    </w:p>
    <w:p w14:paraId="613EF6D7" w14:textId="77777777" w:rsidR="006A33F1" w:rsidRPr="00721362" w:rsidRDefault="006A33F1" w:rsidP="00482758">
      <w:pPr>
        <w:spacing w:before="240" w:after="60" w:line="360" w:lineRule="exact"/>
        <w:rPr>
          <w:sz w:val="32"/>
          <w:szCs w:val="32"/>
        </w:rPr>
      </w:pPr>
    </w:p>
    <w:p w14:paraId="4790908A" w14:textId="65B78B1B" w:rsidR="006A33F1" w:rsidRPr="00721362" w:rsidRDefault="006A33F1" w:rsidP="00482758">
      <w:pPr>
        <w:spacing w:before="240" w:after="60" w:line="360" w:lineRule="exact"/>
        <w:rPr>
          <w:sz w:val="32"/>
          <w:szCs w:val="32"/>
        </w:rPr>
      </w:pPr>
    </w:p>
    <w:p w14:paraId="4D6076DB" w14:textId="4B75E123" w:rsidR="00D85EAD" w:rsidRPr="00721362" w:rsidRDefault="00D85EAD" w:rsidP="00482758">
      <w:pPr>
        <w:spacing w:before="240" w:after="60" w:line="360" w:lineRule="exact"/>
        <w:rPr>
          <w:sz w:val="32"/>
          <w:szCs w:val="32"/>
        </w:rPr>
      </w:pPr>
    </w:p>
    <w:p w14:paraId="7E484D8B" w14:textId="77777777" w:rsidR="006F0B9F" w:rsidRDefault="006F0B9F" w:rsidP="006F0B9F">
      <w:r w:rsidRPr="00DD09BE">
        <w:rPr>
          <w:vertAlign w:val="superscript"/>
        </w:rPr>
        <w:t>1</w:t>
      </w:r>
      <w:r w:rsidRPr="00DD09BE">
        <w:t xml:space="preserve">Arthur Rylah Institute for Environmental Research </w:t>
      </w:r>
      <w:r w:rsidRPr="00DD09BE">
        <w:br/>
        <w:t>123 Brown Street, Heidelberg, Victoria 3084</w:t>
      </w:r>
    </w:p>
    <w:p w14:paraId="36D3D8F0" w14:textId="3950D05B" w:rsidR="006F0B9F" w:rsidRPr="0092219A" w:rsidRDefault="006F0B9F" w:rsidP="006F0B9F">
      <w:r w:rsidRPr="0092219A">
        <w:rPr>
          <w:vertAlign w:val="superscript"/>
        </w:rPr>
        <w:t xml:space="preserve">2 </w:t>
      </w:r>
      <w:r w:rsidR="007A34E0">
        <w:t>Threatened Fish Services:</w:t>
      </w:r>
      <w:r w:rsidR="007A34E0">
        <w:br/>
        <w:t>P</w:t>
      </w:r>
      <w:r>
        <w:t>O Box 111, Belconnen ACT 2616</w:t>
      </w:r>
    </w:p>
    <w:p w14:paraId="389EB530" w14:textId="3B99D75E" w:rsidR="00D85EAD" w:rsidRPr="00721362" w:rsidRDefault="00D85EAD" w:rsidP="00482758">
      <w:pPr>
        <w:spacing w:before="240" w:after="60" w:line="360" w:lineRule="exact"/>
        <w:rPr>
          <w:sz w:val="32"/>
          <w:szCs w:val="32"/>
        </w:rPr>
      </w:pPr>
    </w:p>
    <w:p w14:paraId="17E7FE54" w14:textId="3A149370" w:rsidR="00D85EAD" w:rsidRPr="00721362" w:rsidRDefault="00D85EAD" w:rsidP="00482758">
      <w:pPr>
        <w:spacing w:before="240" w:after="60" w:line="360" w:lineRule="exact"/>
        <w:rPr>
          <w:sz w:val="32"/>
          <w:szCs w:val="32"/>
        </w:rPr>
      </w:pPr>
    </w:p>
    <w:p w14:paraId="42690EFF" w14:textId="53712846" w:rsidR="00D85EAD" w:rsidRPr="00721362" w:rsidRDefault="00D85EAD" w:rsidP="00482758">
      <w:pPr>
        <w:spacing w:before="240" w:after="60" w:line="360" w:lineRule="exact"/>
        <w:rPr>
          <w:sz w:val="32"/>
          <w:szCs w:val="32"/>
        </w:rPr>
      </w:pPr>
    </w:p>
    <w:p w14:paraId="3722E4E4" w14:textId="77777777" w:rsidR="00D85EAD" w:rsidRPr="00721362" w:rsidRDefault="00D85EAD" w:rsidP="00482758">
      <w:pPr>
        <w:spacing w:before="240" w:after="60" w:line="360" w:lineRule="exact"/>
        <w:rPr>
          <w:sz w:val="32"/>
          <w:szCs w:val="32"/>
        </w:rPr>
      </w:pPr>
    </w:p>
    <w:p w14:paraId="517C87E3" w14:textId="67E26584" w:rsidR="00721362" w:rsidRPr="001338DC" w:rsidRDefault="00721362" w:rsidP="00721362">
      <w:pPr>
        <w:rPr>
          <w:szCs w:val="20"/>
        </w:rPr>
      </w:pPr>
      <w:r w:rsidRPr="0029347E">
        <w:rPr>
          <w:b/>
          <w:bCs/>
          <w:sz w:val="21"/>
          <w:szCs w:val="21"/>
        </w:rPr>
        <w:t xml:space="preserve">Caveat: </w:t>
      </w:r>
      <w:r w:rsidRPr="001338DC">
        <w:rPr>
          <w:szCs w:val="20"/>
        </w:rPr>
        <w:t xml:space="preserve">This report was completed in </w:t>
      </w:r>
      <w:r w:rsidR="00AC2946">
        <w:rPr>
          <w:szCs w:val="20"/>
        </w:rPr>
        <w:t>August</w:t>
      </w:r>
      <w:r w:rsidRPr="001338DC">
        <w:rPr>
          <w:szCs w:val="20"/>
        </w:rPr>
        <w:t xml:space="preserve"> 2021 and consequently does not contain more recent information</w:t>
      </w:r>
      <w:r w:rsidR="00B2506E">
        <w:rPr>
          <w:szCs w:val="20"/>
        </w:rPr>
        <w:t xml:space="preserve"> which may have become available.</w:t>
      </w:r>
    </w:p>
    <w:p w14:paraId="3C6B5D28" w14:textId="7DE19228" w:rsidR="00DE61D9" w:rsidRPr="00721362" w:rsidRDefault="00DE61D9" w:rsidP="00482758">
      <w:pPr>
        <w:spacing w:before="240" w:after="60" w:line="360" w:lineRule="exact"/>
        <w:rPr>
          <w:sz w:val="32"/>
          <w:szCs w:val="32"/>
        </w:rPr>
      </w:pPr>
    </w:p>
    <w:p w14:paraId="20CBFBD2" w14:textId="4C886A33" w:rsidR="00B2506E" w:rsidRDefault="00B2506E" w:rsidP="00482758">
      <w:pPr>
        <w:spacing w:before="240" w:after="60" w:line="360" w:lineRule="exact"/>
        <w:rPr>
          <w:sz w:val="32"/>
          <w:szCs w:val="32"/>
        </w:rPr>
      </w:pPr>
    </w:p>
    <w:p w14:paraId="285F083C" w14:textId="77777777" w:rsidR="00B2506E" w:rsidRPr="00721362" w:rsidRDefault="00B2506E" w:rsidP="00482758">
      <w:pPr>
        <w:spacing w:before="240" w:after="60" w:line="360" w:lineRule="exact"/>
        <w:rPr>
          <w:sz w:val="32"/>
          <w:szCs w:val="32"/>
        </w:rPr>
      </w:pPr>
    </w:p>
    <w:p w14:paraId="11F7DFCF" w14:textId="499CE355" w:rsidR="00510D2F" w:rsidRPr="00721362" w:rsidRDefault="00510D2F" w:rsidP="00721362">
      <w:pPr>
        <w:rPr>
          <w:b/>
          <w:bCs/>
          <w:sz w:val="32"/>
          <w:szCs w:val="32"/>
        </w:rPr>
      </w:pPr>
      <w:r w:rsidRPr="00721362">
        <w:rPr>
          <w:sz w:val="32"/>
          <w:szCs w:val="32"/>
        </w:rPr>
        <w:t>Arthur Rylah Institute for Environmental Research</w:t>
      </w:r>
      <w:r w:rsidRPr="00721362">
        <w:rPr>
          <w:sz w:val="32"/>
          <w:szCs w:val="32"/>
        </w:rPr>
        <w:br/>
      </w:r>
      <w:r w:rsidR="00721362" w:rsidRPr="00721362">
        <w:rPr>
          <w:b/>
          <w:bCs/>
          <w:sz w:val="32"/>
          <w:szCs w:val="32"/>
        </w:rPr>
        <w:t xml:space="preserve">Published </w:t>
      </w:r>
      <w:r w:rsidRPr="00721362">
        <w:rPr>
          <w:b/>
          <w:bCs/>
          <w:sz w:val="32"/>
          <w:szCs w:val="32"/>
        </w:rPr>
        <w:t xml:space="preserve">Client Report for </w:t>
      </w:r>
      <w:r w:rsidR="00B14936" w:rsidRPr="00721362">
        <w:rPr>
          <w:b/>
          <w:bCs/>
          <w:sz w:val="32"/>
          <w:szCs w:val="32"/>
        </w:rPr>
        <w:t>Snowy Hydro</w:t>
      </w:r>
      <w:r w:rsidR="005D1313" w:rsidRPr="00721362">
        <w:rPr>
          <w:b/>
          <w:bCs/>
          <w:sz w:val="32"/>
          <w:szCs w:val="32"/>
        </w:rPr>
        <w:t xml:space="preserve"> Ltd</w:t>
      </w:r>
      <w:r w:rsidR="00B14936" w:rsidRPr="00721362">
        <w:rPr>
          <w:b/>
          <w:bCs/>
          <w:sz w:val="32"/>
          <w:szCs w:val="32"/>
        </w:rPr>
        <w:t>, Cooma</w:t>
      </w:r>
      <w:r w:rsidRPr="00721362">
        <w:rPr>
          <w:b/>
          <w:bCs/>
          <w:sz w:val="32"/>
          <w:szCs w:val="32"/>
        </w:rPr>
        <w:t xml:space="preserve">, </w:t>
      </w:r>
      <w:r w:rsidRPr="00721362">
        <w:rPr>
          <w:b/>
          <w:bCs/>
          <w:sz w:val="32"/>
          <w:szCs w:val="32"/>
        </w:rPr>
        <w:br/>
        <w:t>Department of Environment, Land, Water and Planning</w:t>
      </w:r>
    </w:p>
    <w:p w14:paraId="6D51D5AC" w14:textId="77777777" w:rsidR="00DA7D7F" w:rsidRPr="00243764" w:rsidRDefault="00DD09BE" w:rsidP="00DC3852">
      <w:r>
        <w:t xml:space="preserve"> </w:t>
      </w:r>
    </w:p>
    <w:p w14:paraId="777F20A4" w14:textId="77777777" w:rsidR="00DA7D7F" w:rsidRPr="00243764" w:rsidRDefault="00DA7D7F" w:rsidP="00DC3852">
      <w:pPr>
        <w:sectPr w:rsidR="00DA7D7F" w:rsidRPr="00243764" w:rsidSect="006A33F1">
          <w:headerReference w:type="default" r:id="rId37"/>
          <w:footerReference w:type="even" r:id="rId38"/>
          <w:footerReference w:type="default" r:id="rId39"/>
          <w:headerReference w:type="first" r:id="rId40"/>
          <w:footerReference w:type="first" r:id="rId41"/>
          <w:pgSz w:w="11906" w:h="16838" w:code="9"/>
          <w:pgMar w:top="1134" w:right="1134" w:bottom="1134" w:left="1134" w:header="709" w:footer="709" w:gutter="0"/>
          <w:pgNumType w:fmt="lowerRoman"/>
          <w:cols w:space="708"/>
          <w:titlePg/>
          <w:docGrid w:linePitch="360"/>
        </w:sectPr>
      </w:pPr>
    </w:p>
    <w:p w14:paraId="631428D7" w14:textId="77777777" w:rsidR="00843C86" w:rsidRPr="00B2382F" w:rsidRDefault="00843C86" w:rsidP="0071429D">
      <w:pPr>
        <w:pStyle w:val="Heading1"/>
      </w:pPr>
      <w:bookmarkStart w:id="7" w:name="_Toc409798395"/>
      <w:bookmarkStart w:id="8" w:name="_Toc286018758"/>
      <w:bookmarkStart w:id="9" w:name="_Toc129863238"/>
      <w:r w:rsidRPr="00B2382F">
        <w:lastRenderedPageBreak/>
        <w:t>Acknowledgements</w:t>
      </w:r>
      <w:bookmarkEnd w:id="7"/>
      <w:bookmarkEnd w:id="8"/>
      <w:bookmarkEnd w:id="9"/>
    </w:p>
    <w:p w14:paraId="3BF2BA4D" w14:textId="22B9D1B9" w:rsidR="005F3323" w:rsidRPr="0061180C" w:rsidRDefault="00C94630" w:rsidP="005F3323">
      <w:r w:rsidRPr="0061180C">
        <w:t>We wish to thank Hugh Allan (University of Canberra) for the provision of valuable information on recent activities related to Stocky Galaxias. Daniel Stoessel (DELWP-ARI)</w:t>
      </w:r>
      <w:r w:rsidR="000008EB">
        <w:t xml:space="preserve">, </w:t>
      </w:r>
      <w:r w:rsidR="00C935C3">
        <w:t>Lizzie</w:t>
      </w:r>
      <w:r w:rsidR="000008EB" w:rsidRPr="00C935C3">
        <w:t xml:space="preserve"> Pope (Snowy Hydro) and Lachlan Barnes (</w:t>
      </w:r>
      <w:r w:rsidR="00575691" w:rsidRPr="00C935C3">
        <w:t>SLR</w:t>
      </w:r>
      <w:r w:rsidR="000008EB" w:rsidRPr="00C935C3">
        <w:t>),</w:t>
      </w:r>
      <w:r w:rsidR="000008EB">
        <w:t xml:space="preserve"> are</w:t>
      </w:r>
      <w:r w:rsidRPr="0061180C">
        <w:t xml:space="preserve"> thanked for providing comments on </w:t>
      </w:r>
      <w:r w:rsidR="00B2506E">
        <w:t xml:space="preserve">earlier </w:t>
      </w:r>
      <w:r w:rsidRPr="0061180C">
        <w:t>draft</w:t>
      </w:r>
      <w:r w:rsidR="00D85EAD">
        <w:t>s of this document</w:t>
      </w:r>
      <w:r w:rsidRPr="0061180C">
        <w:t>.</w:t>
      </w:r>
      <w:r w:rsidR="005F3323">
        <w:t xml:space="preserve"> </w:t>
      </w:r>
      <w:bookmarkStart w:id="10" w:name="_Hlk79401416"/>
      <w:r w:rsidR="00912A48" w:rsidRPr="00912A48">
        <w:t>Lindy Lumsden (ARI) provided invaluable additional comments on the final draft of this document.</w:t>
      </w:r>
    </w:p>
    <w:bookmarkEnd w:id="10"/>
    <w:p w14:paraId="289F2ACB" w14:textId="77777777" w:rsidR="00510D2F" w:rsidRPr="00243764" w:rsidRDefault="00510D2F" w:rsidP="00DC3852"/>
    <w:p w14:paraId="7D39894E" w14:textId="77777777" w:rsidR="00422EA7" w:rsidRPr="00243764" w:rsidRDefault="00422EA7" w:rsidP="00843C86">
      <w:pPr>
        <w:pStyle w:val="TOCtitle"/>
        <w:sectPr w:rsidR="00422EA7" w:rsidRPr="00243764" w:rsidSect="00DC304D">
          <w:footerReference w:type="even" r:id="rId42"/>
          <w:footerReference w:type="default" r:id="rId43"/>
          <w:footerReference w:type="first" r:id="rId44"/>
          <w:pgSz w:w="11907" w:h="16840" w:code="9"/>
          <w:pgMar w:top="1134" w:right="1134" w:bottom="1134" w:left="1134" w:header="709" w:footer="567" w:gutter="0"/>
          <w:pgNumType w:fmt="lowerRoman" w:start="2"/>
          <w:cols w:space="708"/>
          <w:formProt w:val="0"/>
          <w:titlePg/>
          <w:docGrid w:linePitch="360"/>
        </w:sectPr>
      </w:pPr>
    </w:p>
    <w:p w14:paraId="23557431" w14:textId="77777777" w:rsidR="004578FA" w:rsidRPr="00243764" w:rsidRDefault="004578FA" w:rsidP="00B2382F">
      <w:pPr>
        <w:pStyle w:val="TOCtitle"/>
      </w:pPr>
      <w:r w:rsidRPr="00243764">
        <w:lastRenderedPageBreak/>
        <w:t>C</w:t>
      </w:r>
      <w:r w:rsidR="00B025B6" w:rsidRPr="00243764">
        <w:t>ontents</w:t>
      </w:r>
    </w:p>
    <w:p w14:paraId="466E192B" w14:textId="1150A195" w:rsidR="008C63A1" w:rsidRDefault="007C0E99">
      <w:pPr>
        <w:pStyle w:val="TOC1"/>
        <w:rPr>
          <w:rFonts w:asciiTheme="minorHAnsi" w:eastAsiaTheme="minorEastAsia" w:hAnsiTheme="minorHAnsi" w:cstheme="minorBidi"/>
          <w:b w:val="0"/>
          <w:color w:val="auto"/>
          <w:sz w:val="22"/>
          <w:szCs w:val="22"/>
          <w:lang w:val="en-AU" w:eastAsia="en-AU"/>
        </w:rPr>
      </w:pPr>
      <w:r>
        <w:rPr>
          <w:b w:val="0"/>
        </w:rPr>
        <w:fldChar w:fldCharType="begin"/>
      </w:r>
      <w:r>
        <w:rPr>
          <w:b w:val="0"/>
        </w:rPr>
        <w:instrText xml:space="preserve"> TOC \t "Heading 1,1,Heading 2,2,Heading 3,3,Heading 3 - Numbered,3,Heading 2 - Numbered,2,Heading 1 - Numbered,1,TOC_title,1" </w:instrText>
      </w:r>
      <w:r>
        <w:rPr>
          <w:b w:val="0"/>
        </w:rPr>
        <w:fldChar w:fldCharType="separate"/>
      </w:r>
      <w:r w:rsidR="008C63A1">
        <w:t>Acknowledgements</w:t>
      </w:r>
      <w:r w:rsidR="008C63A1">
        <w:tab/>
      </w:r>
      <w:r w:rsidR="008C63A1">
        <w:fldChar w:fldCharType="begin"/>
      </w:r>
      <w:r w:rsidR="008C63A1">
        <w:instrText xml:space="preserve"> PAGEREF _Toc129863238 \h </w:instrText>
      </w:r>
      <w:r w:rsidR="008C63A1">
        <w:fldChar w:fldCharType="separate"/>
      </w:r>
      <w:r w:rsidR="004529DC">
        <w:t>ii</w:t>
      </w:r>
      <w:r w:rsidR="008C63A1">
        <w:fldChar w:fldCharType="end"/>
      </w:r>
    </w:p>
    <w:p w14:paraId="08C85539" w14:textId="67218AD7" w:rsidR="008C63A1" w:rsidRDefault="008C63A1">
      <w:pPr>
        <w:pStyle w:val="TOC1"/>
        <w:rPr>
          <w:rFonts w:asciiTheme="minorHAnsi" w:eastAsiaTheme="minorEastAsia" w:hAnsiTheme="minorHAnsi" w:cstheme="minorBidi"/>
          <w:b w:val="0"/>
          <w:color w:val="auto"/>
          <w:sz w:val="22"/>
          <w:szCs w:val="22"/>
          <w:lang w:val="en-AU" w:eastAsia="en-AU"/>
        </w:rPr>
      </w:pPr>
      <w:r>
        <w:t>1</w:t>
      </w:r>
      <w:r>
        <w:rPr>
          <w:rFonts w:asciiTheme="minorHAnsi" w:eastAsiaTheme="minorEastAsia" w:hAnsiTheme="minorHAnsi" w:cstheme="minorBidi"/>
          <w:b w:val="0"/>
          <w:color w:val="auto"/>
          <w:sz w:val="22"/>
          <w:szCs w:val="22"/>
          <w:lang w:val="en-AU" w:eastAsia="en-AU"/>
        </w:rPr>
        <w:tab/>
      </w:r>
      <w:r>
        <w:t>Introduction</w:t>
      </w:r>
      <w:r>
        <w:tab/>
      </w:r>
      <w:r>
        <w:fldChar w:fldCharType="begin"/>
      </w:r>
      <w:r>
        <w:instrText xml:space="preserve"> PAGEREF _Toc129863239 \h </w:instrText>
      </w:r>
      <w:r>
        <w:fldChar w:fldCharType="separate"/>
      </w:r>
      <w:r w:rsidR="004529DC">
        <w:t>1</w:t>
      </w:r>
      <w:r>
        <w:fldChar w:fldCharType="end"/>
      </w:r>
    </w:p>
    <w:p w14:paraId="087A33F1" w14:textId="631E9998" w:rsidR="008C63A1" w:rsidRDefault="008C63A1">
      <w:pPr>
        <w:pStyle w:val="TOC2"/>
        <w:rPr>
          <w:rFonts w:asciiTheme="minorHAnsi" w:eastAsiaTheme="minorEastAsia" w:hAnsiTheme="minorHAnsi" w:cstheme="minorBidi"/>
          <w:bCs w:val="0"/>
          <w:sz w:val="22"/>
          <w:szCs w:val="22"/>
        </w:rPr>
      </w:pPr>
      <w:r>
        <w:t>1.1</w:t>
      </w:r>
      <w:r>
        <w:rPr>
          <w:rFonts w:asciiTheme="minorHAnsi" w:eastAsiaTheme="minorEastAsia" w:hAnsiTheme="minorHAnsi" w:cstheme="minorBidi"/>
          <w:bCs w:val="0"/>
          <w:sz w:val="22"/>
          <w:szCs w:val="22"/>
        </w:rPr>
        <w:tab/>
      </w:r>
      <w:r>
        <w:t>Relevance to priority conservation actions</w:t>
      </w:r>
      <w:r>
        <w:tab/>
      </w:r>
      <w:r>
        <w:fldChar w:fldCharType="begin"/>
      </w:r>
      <w:r>
        <w:instrText xml:space="preserve"> PAGEREF _Toc129863240 \h </w:instrText>
      </w:r>
      <w:r>
        <w:fldChar w:fldCharType="separate"/>
      </w:r>
      <w:r w:rsidR="004529DC">
        <w:t>1</w:t>
      </w:r>
      <w:r>
        <w:fldChar w:fldCharType="end"/>
      </w:r>
    </w:p>
    <w:p w14:paraId="53275BEC" w14:textId="53DB985C" w:rsidR="008C63A1" w:rsidRDefault="008C63A1">
      <w:pPr>
        <w:pStyle w:val="TOC1"/>
        <w:rPr>
          <w:rFonts w:asciiTheme="minorHAnsi" w:eastAsiaTheme="minorEastAsia" w:hAnsiTheme="minorHAnsi" w:cstheme="minorBidi"/>
          <w:b w:val="0"/>
          <w:color w:val="auto"/>
          <w:sz w:val="22"/>
          <w:szCs w:val="22"/>
          <w:lang w:val="en-AU" w:eastAsia="en-AU"/>
        </w:rPr>
      </w:pPr>
      <w:r>
        <w:t>2</w:t>
      </w:r>
      <w:r>
        <w:rPr>
          <w:rFonts w:asciiTheme="minorHAnsi" w:eastAsiaTheme="minorEastAsia" w:hAnsiTheme="minorHAnsi" w:cstheme="minorBidi"/>
          <w:b w:val="0"/>
          <w:color w:val="auto"/>
          <w:sz w:val="22"/>
          <w:szCs w:val="22"/>
          <w:lang w:val="en-AU" w:eastAsia="en-AU"/>
        </w:rPr>
        <w:tab/>
      </w:r>
      <w:r>
        <w:t>Monitoring plan aim and objectives</w:t>
      </w:r>
      <w:r>
        <w:tab/>
      </w:r>
      <w:r>
        <w:fldChar w:fldCharType="begin"/>
      </w:r>
      <w:r>
        <w:instrText xml:space="preserve"> PAGEREF _Toc129863241 \h </w:instrText>
      </w:r>
      <w:r>
        <w:fldChar w:fldCharType="separate"/>
      </w:r>
      <w:r w:rsidR="004529DC">
        <w:t>3</w:t>
      </w:r>
      <w:r>
        <w:fldChar w:fldCharType="end"/>
      </w:r>
    </w:p>
    <w:p w14:paraId="27FE4F7E" w14:textId="47112594" w:rsidR="008C63A1" w:rsidRDefault="008C63A1">
      <w:pPr>
        <w:pStyle w:val="TOC2"/>
        <w:rPr>
          <w:rFonts w:asciiTheme="minorHAnsi" w:eastAsiaTheme="minorEastAsia" w:hAnsiTheme="minorHAnsi" w:cstheme="minorBidi"/>
          <w:bCs w:val="0"/>
          <w:sz w:val="22"/>
          <w:szCs w:val="22"/>
        </w:rPr>
      </w:pPr>
      <w:r>
        <w:t>2.1</w:t>
      </w:r>
      <w:r>
        <w:rPr>
          <w:rFonts w:asciiTheme="minorHAnsi" w:eastAsiaTheme="minorEastAsia" w:hAnsiTheme="minorHAnsi" w:cstheme="minorBidi"/>
          <w:bCs w:val="0"/>
          <w:sz w:val="22"/>
          <w:szCs w:val="22"/>
        </w:rPr>
        <w:tab/>
      </w:r>
      <w:r>
        <w:t>Design considerations</w:t>
      </w:r>
      <w:r>
        <w:tab/>
      </w:r>
      <w:r>
        <w:fldChar w:fldCharType="begin"/>
      </w:r>
      <w:r>
        <w:instrText xml:space="preserve"> PAGEREF _Toc129863242 \h </w:instrText>
      </w:r>
      <w:r>
        <w:fldChar w:fldCharType="separate"/>
      </w:r>
      <w:r w:rsidR="004529DC">
        <w:t>3</w:t>
      </w:r>
      <w:r>
        <w:fldChar w:fldCharType="end"/>
      </w:r>
    </w:p>
    <w:p w14:paraId="623C57AF" w14:textId="3C6C046D" w:rsidR="008C63A1" w:rsidRDefault="008C63A1">
      <w:pPr>
        <w:pStyle w:val="TOC1"/>
        <w:rPr>
          <w:rFonts w:asciiTheme="minorHAnsi" w:eastAsiaTheme="minorEastAsia" w:hAnsiTheme="minorHAnsi" w:cstheme="minorBidi"/>
          <w:b w:val="0"/>
          <w:color w:val="auto"/>
          <w:sz w:val="22"/>
          <w:szCs w:val="22"/>
          <w:lang w:val="en-AU" w:eastAsia="en-AU"/>
        </w:rPr>
      </w:pPr>
      <w:r>
        <w:t>3</w:t>
      </w:r>
      <w:r>
        <w:rPr>
          <w:rFonts w:asciiTheme="minorHAnsi" w:eastAsiaTheme="minorEastAsia" w:hAnsiTheme="minorHAnsi" w:cstheme="minorBidi"/>
          <w:b w:val="0"/>
          <w:color w:val="auto"/>
          <w:sz w:val="22"/>
          <w:szCs w:val="22"/>
          <w:lang w:val="en-AU" w:eastAsia="en-AU"/>
        </w:rPr>
        <w:tab/>
      </w:r>
      <w:r>
        <w:t>Monitoring activities</w:t>
      </w:r>
      <w:r>
        <w:tab/>
      </w:r>
      <w:r>
        <w:fldChar w:fldCharType="begin"/>
      </w:r>
      <w:r>
        <w:instrText xml:space="preserve"> PAGEREF _Toc129863243 \h </w:instrText>
      </w:r>
      <w:r>
        <w:fldChar w:fldCharType="separate"/>
      </w:r>
      <w:r w:rsidR="004529DC">
        <w:t>6</w:t>
      </w:r>
      <w:r>
        <w:fldChar w:fldCharType="end"/>
      </w:r>
    </w:p>
    <w:p w14:paraId="3FFCB648" w14:textId="7432DFD7" w:rsidR="008C63A1" w:rsidRDefault="008C63A1">
      <w:pPr>
        <w:pStyle w:val="TOC2"/>
        <w:rPr>
          <w:rFonts w:asciiTheme="minorHAnsi" w:eastAsiaTheme="minorEastAsia" w:hAnsiTheme="minorHAnsi" w:cstheme="minorBidi"/>
          <w:bCs w:val="0"/>
          <w:sz w:val="22"/>
          <w:szCs w:val="22"/>
        </w:rPr>
      </w:pPr>
      <w:r>
        <w:t>3.1</w:t>
      </w:r>
      <w:r>
        <w:rPr>
          <w:rFonts w:asciiTheme="minorHAnsi" w:eastAsiaTheme="minorEastAsia" w:hAnsiTheme="minorHAnsi" w:cstheme="minorBidi"/>
          <w:bCs w:val="0"/>
          <w:sz w:val="22"/>
          <w:szCs w:val="22"/>
        </w:rPr>
        <w:tab/>
      </w:r>
      <w:r>
        <w:t>Routine surveillance monitoring</w:t>
      </w:r>
      <w:r>
        <w:tab/>
      </w:r>
      <w:r>
        <w:fldChar w:fldCharType="begin"/>
      </w:r>
      <w:r>
        <w:instrText xml:space="preserve"> PAGEREF _Toc129863244 \h </w:instrText>
      </w:r>
      <w:r>
        <w:fldChar w:fldCharType="separate"/>
      </w:r>
      <w:r w:rsidR="004529DC">
        <w:t>6</w:t>
      </w:r>
      <w:r>
        <w:fldChar w:fldCharType="end"/>
      </w:r>
    </w:p>
    <w:p w14:paraId="5CE9BC99" w14:textId="5C86D627" w:rsidR="008C63A1" w:rsidRDefault="008C63A1">
      <w:pPr>
        <w:pStyle w:val="TOC3"/>
        <w:rPr>
          <w:rFonts w:asciiTheme="minorHAnsi" w:eastAsiaTheme="minorEastAsia" w:hAnsiTheme="minorHAnsi" w:cstheme="minorBidi"/>
          <w:sz w:val="22"/>
          <w:szCs w:val="22"/>
          <w:lang w:eastAsia="en-AU"/>
        </w:rPr>
      </w:pPr>
      <w:r>
        <w:t>3.1.1</w:t>
      </w:r>
      <w:r>
        <w:rPr>
          <w:rFonts w:asciiTheme="minorHAnsi" w:eastAsiaTheme="minorEastAsia" w:hAnsiTheme="minorHAnsi" w:cstheme="minorBidi"/>
          <w:sz w:val="22"/>
          <w:szCs w:val="22"/>
          <w:lang w:eastAsia="en-AU"/>
        </w:rPr>
        <w:tab/>
      </w:r>
      <w:r>
        <w:t>Population monitoring</w:t>
      </w:r>
      <w:r>
        <w:tab/>
      </w:r>
      <w:r>
        <w:fldChar w:fldCharType="begin"/>
      </w:r>
      <w:r>
        <w:instrText xml:space="preserve"> PAGEREF _Toc129863245 \h </w:instrText>
      </w:r>
      <w:r>
        <w:fldChar w:fldCharType="separate"/>
      </w:r>
      <w:r w:rsidR="004529DC">
        <w:t>6</w:t>
      </w:r>
      <w:r>
        <w:fldChar w:fldCharType="end"/>
      </w:r>
    </w:p>
    <w:p w14:paraId="0DF52EA0" w14:textId="13ACA811" w:rsidR="008C63A1" w:rsidRDefault="008C63A1">
      <w:pPr>
        <w:pStyle w:val="TOC3"/>
        <w:rPr>
          <w:rFonts w:asciiTheme="minorHAnsi" w:eastAsiaTheme="minorEastAsia" w:hAnsiTheme="minorHAnsi" w:cstheme="minorBidi"/>
          <w:sz w:val="22"/>
          <w:szCs w:val="22"/>
          <w:lang w:eastAsia="en-AU"/>
        </w:rPr>
      </w:pPr>
      <w:r>
        <w:t>3.1.2</w:t>
      </w:r>
      <w:r>
        <w:rPr>
          <w:rFonts w:asciiTheme="minorHAnsi" w:eastAsiaTheme="minorEastAsia" w:hAnsiTheme="minorHAnsi" w:cstheme="minorBidi"/>
          <w:sz w:val="22"/>
          <w:szCs w:val="22"/>
          <w:lang w:eastAsia="en-AU"/>
        </w:rPr>
        <w:tab/>
      </w:r>
      <w:r>
        <w:t>Population genetics</w:t>
      </w:r>
      <w:r>
        <w:tab/>
      </w:r>
      <w:r>
        <w:fldChar w:fldCharType="begin"/>
      </w:r>
      <w:r>
        <w:instrText xml:space="preserve"> PAGEREF _Toc129863246 \h </w:instrText>
      </w:r>
      <w:r>
        <w:fldChar w:fldCharType="separate"/>
      </w:r>
      <w:r w:rsidR="004529DC">
        <w:t>6</w:t>
      </w:r>
      <w:r>
        <w:fldChar w:fldCharType="end"/>
      </w:r>
    </w:p>
    <w:p w14:paraId="120A58F7" w14:textId="740C5592" w:rsidR="008C63A1" w:rsidRDefault="008C63A1">
      <w:pPr>
        <w:pStyle w:val="TOC3"/>
        <w:rPr>
          <w:rFonts w:asciiTheme="minorHAnsi" w:eastAsiaTheme="minorEastAsia" w:hAnsiTheme="minorHAnsi" w:cstheme="minorBidi"/>
          <w:sz w:val="22"/>
          <w:szCs w:val="22"/>
          <w:lang w:eastAsia="en-AU"/>
        </w:rPr>
      </w:pPr>
      <w:r>
        <w:t>3.1.3</w:t>
      </w:r>
      <w:r>
        <w:rPr>
          <w:rFonts w:asciiTheme="minorHAnsi" w:eastAsiaTheme="minorEastAsia" w:hAnsiTheme="minorHAnsi" w:cstheme="minorBidi"/>
          <w:sz w:val="22"/>
          <w:szCs w:val="22"/>
          <w:lang w:eastAsia="en-AU"/>
        </w:rPr>
        <w:tab/>
      </w:r>
      <w:r>
        <w:t>Predator surveillance</w:t>
      </w:r>
      <w:r>
        <w:tab/>
      </w:r>
      <w:r>
        <w:fldChar w:fldCharType="begin"/>
      </w:r>
      <w:r>
        <w:instrText xml:space="preserve"> PAGEREF _Toc129863247 \h </w:instrText>
      </w:r>
      <w:r>
        <w:fldChar w:fldCharType="separate"/>
      </w:r>
      <w:r w:rsidR="004529DC">
        <w:t>6</w:t>
      </w:r>
      <w:r>
        <w:fldChar w:fldCharType="end"/>
      </w:r>
    </w:p>
    <w:p w14:paraId="3203AEFC" w14:textId="485DED46" w:rsidR="008C63A1" w:rsidRDefault="008C63A1">
      <w:pPr>
        <w:pStyle w:val="TOC3"/>
        <w:rPr>
          <w:rFonts w:asciiTheme="minorHAnsi" w:eastAsiaTheme="minorEastAsia" w:hAnsiTheme="minorHAnsi" w:cstheme="minorBidi"/>
          <w:sz w:val="22"/>
          <w:szCs w:val="22"/>
          <w:lang w:eastAsia="en-AU"/>
        </w:rPr>
      </w:pPr>
      <w:r>
        <w:t>3.1.4</w:t>
      </w:r>
      <w:r>
        <w:rPr>
          <w:rFonts w:asciiTheme="minorHAnsi" w:eastAsiaTheme="minorEastAsia" w:hAnsiTheme="minorHAnsi" w:cstheme="minorBidi"/>
          <w:sz w:val="22"/>
          <w:szCs w:val="22"/>
          <w:lang w:eastAsia="en-AU"/>
        </w:rPr>
        <w:tab/>
      </w:r>
      <w:r>
        <w:t>Monitoring methods and level of effort</w:t>
      </w:r>
      <w:r>
        <w:tab/>
      </w:r>
      <w:r>
        <w:fldChar w:fldCharType="begin"/>
      </w:r>
      <w:r>
        <w:instrText xml:space="preserve"> PAGEREF _Toc129863248 \h </w:instrText>
      </w:r>
      <w:r>
        <w:fldChar w:fldCharType="separate"/>
      </w:r>
      <w:r w:rsidR="004529DC">
        <w:t>7</w:t>
      </w:r>
      <w:r>
        <w:fldChar w:fldCharType="end"/>
      </w:r>
    </w:p>
    <w:p w14:paraId="525CB650" w14:textId="63C414CD" w:rsidR="008C63A1" w:rsidRDefault="008C63A1">
      <w:pPr>
        <w:pStyle w:val="TOC3"/>
        <w:rPr>
          <w:rFonts w:asciiTheme="minorHAnsi" w:eastAsiaTheme="minorEastAsia" w:hAnsiTheme="minorHAnsi" w:cstheme="minorBidi"/>
          <w:sz w:val="22"/>
          <w:szCs w:val="22"/>
          <w:lang w:eastAsia="en-AU"/>
        </w:rPr>
      </w:pPr>
      <w:r>
        <w:t>3.1.5</w:t>
      </w:r>
      <w:r>
        <w:rPr>
          <w:rFonts w:asciiTheme="minorHAnsi" w:eastAsiaTheme="minorEastAsia" w:hAnsiTheme="minorHAnsi" w:cstheme="minorBidi"/>
          <w:sz w:val="22"/>
          <w:szCs w:val="22"/>
          <w:lang w:eastAsia="en-AU"/>
        </w:rPr>
        <w:tab/>
      </w:r>
      <w:r>
        <w:t>Life-history parameters measured</w:t>
      </w:r>
      <w:r>
        <w:tab/>
      </w:r>
      <w:r>
        <w:fldChar w:fldCharType="begin"/>
      </w:r>
      <w:r>
        <w:instrText xml:space="preserve"> PAGEREF _Toc129863249 \h </w:instrText>
      </w:r>
      <w:r>
        <w:fldChar w:fldCharType="separate"/>
      </w:r>
      <w:r w:rsidR="004529DC">
        <w:t>11</w:t>
      </w:r>
      <w:r>
        <w:fldChar w:fldCharType="end"/>
      </w:r>
    </w:p>
    <w:p w14:paraId="49CB00D1" w14:textId="770858F2" w:rsidR="008C63A1" w:rsidRDefault="008C63A1">
      <w:pPr>
        <w:pStyle w:val="TOC3"/>
        <w:rPr>
          <w:rFonts w:asciiTheme="minorHAnsi" w:eastAsiaTheme="minorEastAsia" w:hAnsiTheme="minorHAnsi" w:cstheme="minorBidi"/>
          <w:sz w:val="22"/>
          <w:szCs w:val="22"/>
          <w:lang w:eastAsia="en-AU"/>
        </w:rPr>
      </w:pPr>
      <w:r>
        <w:t>3.1.6</w:t>
      </w:r>
      <w:r>
        <w:rPr>
          <w:rFonts w:asciiTheme="minorHAnsi" w:eastAsiaTheme="minorEastAsia" w:hAnsiTheme="minorHAnsi" w:cstheme="minorBidi"/>
          <w:sz w:val="22"/>
          <w:szCs w:val="22"/>
          <w:lang w:eastAsia="en-AU"/>
        </w:rPr>
        <w:tab/>
      </w:r>
      <w:r>
        <w:t>Population genetics</w:t>
      </w:r>
      <w:r>
        <w:tab/>
      </w:r>
      <w:r>
        <w:fldChar w:fldCharType="begin"/>
      </w:r>
      <w:r>
        <w:instrText xml:space="preserve"> PAGEREF _Toc129863250 \h </w:instrText>
      </w:r>
      <w:r>
        <w:fldChar w:fldCharType="separate"/>
      </w:r>
      <w:r w:rsidR="004529DC">
        <w:t>12</w:t>
      </w:r>
      <w:r>
        <w:fldChar w:fldCharType="end"/>
      </w:r>
    </w:p>
    <w:p w14:paraId="0BEB1F08" w14:textId="1004BA22" w:rsidR="008C63A1" w:rsidRDefault="008C63A1">
      <w:pPr>
        <w:pStyle w:val="TOC3"/>
        <w:rPr>
          <w:rFonts w:asciiTheme="minorHAnsi" w:eastAsiaTheme="minorEastAsia" w:hAnsiTheme="minorHAnsi" w:cstheme="minorBidi"/>
          <w:sz w:val="22"/>
          <w:szCs w:val="22"/>
          <w:lang w:eastAsia="en-AU"/>
        </w:rPr>
      </w:pPr>
      <w:r>
        <w:t>3.1.7</w:t>
      </w:r>
      <w:r>
        <w:rPr>
          <w:rFonts w:asciiTheme="minorHAnsi" w:eastAsiaTheme="minorEastAsia" w:hAnsiTheme="minorHAnsi" w:cstheme="minorBidi"/>
          <w:sz w:val="22"/>
          <w:szCs w:val="22"/>
          <w:lang w:eastAsia="en-AU"/>
        </w:rPr>
        <w:tab/>
      </w:r>
      <w:r>
        <w:t>Environmental variables</w:t>
      </w:r>
      <w:r>
        <w:tab/>
      </w:r>
      <w:r>
        <w:fldChar w:fldCharType="begin"/>
      </w:r>
      <w:r>
        <w:instrText xml:space="preserve"> PAGEREF _Toc129863251 \h </w:instrText>
      </w:r>
      <w:r>
        <w:fldChar w:fldCharType="separate"/>
      </w:r>
      <w:r w:rsidR="004529DC">
        <w:t>12</w:t>
      </w:r>
      <w:r>
        <w:fldChar w:fldCharType="end"/>
      </w:r>
    </w:p>
    <w:p w14:paraId="561225DC" w14:textId="6F9BD3D8" w:rsidR="008C63A1" w:rsidRDefault="008C63A1">
      <w:pPr>
        <w:pStyle w:val="TOC3"/>
        <w:rPr>
          <w:rFonts w:asciiTheme="minorHAnsi" w:eastAsiaTheme="minorEastAsia" w:hAnsiTheme="minorHAnsi" w:cstheme="minorBidi"/>
          <w:sz w:val="22"/>
          <w:szCs w:val="22"/>
          <w:lang w:eastAsia="en-AU"/>
        </w:rPr>
      </w:pPr>
      <w:r>
        <w:t>3.1.8</w:t>
      </w:r>
      <w:r>
        <w:rPr>
          <w:rFonts w:asciiTheme="minorHAnsi" w:eastAsiaTheme="minorEastAsia" w:hAnsiTheme="minorHAnsi" w:cstheme="minorBidi"/>
          <w:sz w:val="22"/>
          <w:szCs w:val="22"/>
          <w:lang w:eastAsia="en-AU"/>
        </w:rPr>
        <w:tab/>
      </w:r>
      <w:r>
        <w:t>Threat monitoring</w:t>
      </w:r>
      <w:r>
        <w:tab/>
      </w:r>
      <w:r>
        <w:fldChar w:fldCharType="begin"/>
      </w:r>
      <w:r>
        <w:instrText xml:space="preserve"> PAGEREF _Toc129863252 \h </w:instrText>
      </w:r>
      <w:r>
        <w:fldChar w:fldCharType="separate"/>
      </w:r>
      <w:r w:rsidR="004529DC">
        <w:t>13</w:t>
      </w:r>
      <w:r>
        <w:fldChar w:fldCharType="end"/>
      </w:r>
    </w:p>
    <w:p w14:paraId="11434C5B" w14:textId="4D3FE57A" w:rsidR="008C63A1" w:rsidRDefault="008C63A1">
      <w:pPr>
        <w:pStyle w:val="TOC3"/>
        <w:rPr>
          <w:rFonts w:asciiTheme="minorHAnsi" w:eastAsiaTheme="minorEastAsia" w:hAnsiTheme="minorHAnsi" w:cstheme="minorBidi"/>
          <w:sz w:val="22"/>
          <w:szCs w:val="22"/>
          <w:lang w:eastAsia="en-AU"/>
        </w:rPr>
      </w:pPr>
      <w:r>
        <w:t>3.1.9</w:t>
      </w:r>
      <w:r>
        <w:rPr>
          <w:rFonts w:asciiTheme="minorHAnsi" w:eastAsiaTheme="minorEastAsia" w:hAnsiTheme="minorHAnsi" w:cstheme="minorBidi"/>
          <w:sz w:val="22"/>
          <w:szCs w:val="22"/>
          <w:lang w:eastAsia="en-AU"/>
        </w:rPr>
        <w:tab/>
      </w:r>
      <w:r>
        <w:t>Monitoring sites</w:t>
      </w:r>
      <w:r>
        <w:tab/>
      </w:r>
      <w:r>
        <w:fldChar w:fldCharType="begin"/>
      </w:r>
      <w:r>
        <w:instrText xml:space="preserve"> PAGEREF _Toc129863253 \h </w:instrText>
      </w:r>
      <w:r>
        <w:fldChar w:fldCharType="separate"/>
      </w:r>
      <w:r w:rsidR="004529DC">
        <w:t>13</w:t>
      </w:r>
      <w:r>
        <w:fldChar w:fldCharType="end"/>
      </w:r>
    </w:p>
    <w:p w14:paraId="5DD4F3F5" w14:textId="459E1B8E" w:rsidR="008C63A1" w:rsidRDefault="008C63A1">
      <w:pPr>
        <w:pStyle w:val="TOC1"/>
        <w:rPr>
          <w:rFonts w:asciiTheme="minorHAnsi" w:eastAsiaTheme="minorEastAsia" w:hAnsiTheme="minorHAnsi" w:cstheme="minorBidi"/>
          <w:b w:val="0"/>
          <w:color w:val="auto"/>
          <w:sz w:val="22"/>
          <w:szCs w:val="22"/>
          <w:lang w:val="en-AU" w:eastAsia="en-AU"/>
        </w:rPr>
      </w:pPr>
      <w:r>
        <w:t>4</w:t>
      </w:r>
      <w:r>
        <w:rPr>
          <w:rFonts w:asciiTheme="minorHAnsi" w:eastAsiaTheme="minorEastAsia" w:hAnsiTheme="minorHAnsi" w:cstheme="minorBidi"/>
          <w:b w:val="0"/>
          <w:color w:val="auto"/>
          <w:sz w:val="22"/>
          <w:szCs w:val="22"/>
          <w:lang w:val="en-AU" w:eastAsia="en-AU"/>
        </w:rPr>
        <w:tab/>
      </w:r>
      <w:r>
        <w:t>Trigger Action Response Plan (TARP) criteria associated with potential results of the monitoring plan</w:t>
      </w:r>
      <w:r>
        <w:tab/>
      </w:r>
      <w:r>
        <w:fldChar w:fldCharType="begin"/>
      </w:r>
      <w:r>
        <w:instrText xml:space="preserve"> PAGEREF _Toc129863254 \h </w:instrText>
      </w:r>
      <w:r>
        <w:fldChar w:fldCharType="separate"/>
      </w:r>
      <w:r w:rsidR="004529DC">
        <w:t>15</w:t>
      </w:r>
      <w:r>
        <w:fldChar w:fldCharType="end"/>
      </w:r>
    </w:p>
    <w:p w14:paraId="4D9FE0FC" w14:textId="0DF748BB" w:rsidR="008C63A1" w:rsidRDefault="008C63A1">
      <w:pPr>
        <w:pStyle w:val="TOC2"/>
        <w:rPr>
          <w:rFonts w:asciiTheme="minorHAnsi" w:eastAsiaTheme="minorEastAsia" w:hAnsiTheme="minorHAnsi" w:cstheme="minorBidi"/>
          <w:bCs w:val="0"/>
          <w:sz w:val="22"/>
          <w:szCs w:val="22"/>
        </w:rPr>
      </w:pPr>
      <w:r>
        <w:t>4.1</w:t>
      </w:r>
      <w:r>
        <w:rPr>
          <w:rFonts w:asciiTheme="minorHAnsi" w:eastAsiaTheme="minorEastAsia" w:hAnsiTheme="minorHAnsi" w:cstheme="minorBidi"/>
          <w:bCs w:val="0"/>
          <w:sz w:val="22"/>
          <w:szCs w:val="22"/>
        </w:rPr>
        <w:tab/>
      </w:r>
      <w:r>
        <w:t>Trigger-based sampling</w:t>
      </w:r>
      <w:r>
        <w:tab/>
      </w:r>
      <w:r>
        <w:fldChar w:fldCharType="begin"/>
      </w:r>
      <w:r>
        <w:instrText xml:space="preserve"> PAGEREF _Toc129863255 \h </w:instrText>
      </w:r>
      <w:r>
        <w:fldChar w:fldCharType="separate"/>
      </w:r>
      <w:r w:rsidR="004529DC">
        <w:t>15</w:t>
      </w:r>
      <w:r>
        <w:fldChar w:fldCharType="end"/>
      </w:r>
    </w:p>
    <w:p w14:paraId="0986FB5E" w14:textId="467ECA5B" w:rsidR="008C63A1" w:rsidRDefault="008C63A1">
      <w:pPr>
        <w:pStyle w:val="TOC3"/>
        <w:rPr>
          <w:rFonts w:asciiTheme="minorHAnsi" w:eastAsiaTheme="minorEastAsia" w:hAnsiTheme="minorHAnsi" w:cstheme="minorBidi"/>
          <w:sz w:val="22"/>
          <w:szCs w:val="22"/>
          <w:lang w:eastAsia="en-AU"/>
        </w:rPr>
      </w:pPr>
      <w:r>
        <w:t>4.1.1</w:t>
      </w:r>
      <w:r>
        <w:rPr>
          <w:rFonts w:asciiTheme="minorHAnsi" w:eastAsiaTheme="minorEastAsia" w:hAnsiTheme="minorHAnsi" w:cstheme="minorBidi"/>
          <w:sz w:val="22"/>
          <w:szCs w:val="22"/>
          <w:lang w:eastAsia="en-AU"/>
        </w:rPr>
        <w:tab/>
      </w:r>
      <w:r>
        <w:t>Spawning assessment</w:t>
      </w:r>
      <w:r>
        <w:tab/>
      </w:r>
      <w:r>
        <w:fldChar w:fldCharType="begin"/>
      </w:r>
      <w:r>
        <w:instrText xml:space="preserve"> PAGEREF _Toc129863256 \h </w:instrText>
      </w:r>
      <w:r>
        <w:fldChar w:fldCharType="separate"/>
      </w:r>
      <w:r w:rsidR="004529DC">
        <w:t>15</w:t>
      </w:r>
      <w:r>
        <w:fldChar w:fldCharType="end"/>
      </w:r>
    </w:p>
    <w:p w14:paraId="1A65F422" w14:textId="0D0A4D8C" w:rsidR="008C63A1" w:rsidRDefault="008C63A1">
      <w:pPr>
        <w:pStyle w:val="TOC3"/>
        <w:rPr>
          <w:rFonts w:asciiTheme="minorHAnsi" w:eastAsiaTheme="minorEastAsia" w:hAnsiTheme="minorHAnsi" w:cstheme="minorBidi"/>
          <w:sz w:val="22"/>
          <w:szCs w:val="22"/>
          <w:lang w:eastAsia="en-AU"/>
        </w:rPr>
      </w:pPr>
      <w:r>
        <w:t>4.1.2</w:t>
      </w:r>
      <w:r>
        <w:rPr>
          <w:rFonts w:asciiTheme="minorHAnsi" w:eastAsiaTheme="minorEastAsia" w:hAnsiTheme="minorHAnsi" w:cstheme="minorBidi"/>
          <w:sz w:val="22"/>
          <w:szCs w:val="22"/>
          <w:lang w:eastAsia="en-AU"/>
        </w:rPr>
        <w:tab/>
      </w:r>
      <w:r>
        <w:t>Egg hatching success</w:t>
      </w:r>
      <w:r>
        <w:tab/>
      </w:r>
      <w:r>
        <w:fldChar w:fldCharType="begin"/>
      </w:r>
      <w:r>
        <w:instrText xml:space="preserve"> PAGEREF _Toc129863257 \h </w:instrText>
      </w:r>
      <w:r>
        <w:fldChar w:fldCharType="separate"/>
      </w:r>
      <w:r w:rsidR="004529DC">
        <w:t>17</w:t>
      </w:r>
      <w:r>
        <w:fldChar w:fldCharType="end"/>
      </w:r>
    </w:p>
    <w:p w14:paraId="54536B8E" w14:textId="448058BA" w:rsidR="008C63A1" w:rsidRDefault="008C63A1">
      <w:pPr>
        <w:pStyle w:val="TOC3"/>
        <w:rPr>
          <w:rFonts w:asciiTheme="minorHAnsi" w:eastAsiaTheme="minorEastAsia" w:hAnsiTheme="minorHAnsi" w:cstheme="minorBidi"/>
          <w:sz w:val="22"/>
          <w:szCs w:val="22"/>
          <w:lang w:eastAsia="en-AU"/>
        </w:rPr>
      </w:pPr>
      <w:r>
        <w:t>4.1.3</w:t>
      </w:r>
      <w:r>
        <w:rPr>
          <w:rFonts w:asciiTheme="minorHAnsi" w:eastAsiaTheme="minorEastAsia" w:hAnsiTheme="minorHAnsi" w:cstheme="minorBidi"/>
          <w:sz w:val="22"/>
          <w:szCs w:val="22"/>
          <w:lang w:eastAsia="en-AU"/>
        </w:rPr>
        <w:tab/>
      </w:r>
      <w:r>
        <w:t>Predator surveillance (TARP Triggered)</w:t>
      </w:r>
      <w:r>
        <w:tab/>
      </w:r>
      <w:r>
        <w:fldChar w:fldCharType="begin"/>
      </w:r>
      <w:r>
        <w:instrText xml:space="preserve"> PAGEREF _Toc129863258 \h </w:instrText>
      </w:r>
      <w:r>
        <w:fldChar w:fldCharType="separate"/>
      </w:r>
      <w:r w:rsidR="004529DC">
        <w:t>17</w:t>
      </w:r>
      <w:r>
        <w:fldChar w:fldCharType="end"/>
      </w:r>
    </w:p>
    <w:p w14:paraId="1F521110" w14:textId="38A19DB8" w:rsidR="008C63A1" w:rsidRDefault="008C63A1">
      <w:pPr>
        <w:pStyle w:val="TOC3"/>
        <w:rPr>
          <w:rFonts w:asciiTheme="minorHAnsi" w:eastAsiaTheme="minorEastAsia" w:hAnsiTheme="minorHAnsi" w:cstheme="minorBidi"/>
          <w:sz w:val="22"/>
          <w:szCs w:val="22"/>
          <w:lang w:eastAsia="en-AU"/>
        </w:rPr>
      </w:pPr>
      <w:r>
        <w:t>4.1.4</w:t>
      </w:r>
      <w:r>
        <w:rPr>
          <w:rFonts w:asciiTheme="minorHAnsi" w:eastAsiaTheme="minorEastAsia" w:hAnsiTheme="minorHAnsi" w:cstheme="minorBidi"/>
          <w:sz w:val="22"/>
          <w:szCs w:val="22"/>
          <w:lang w:eastAsia="en-AU"/>
        </w:rPr>
        <w:tab/>
      </w:r>
      <w:r>
        <w:t>Fish Condition Assessment</w:t>
      </w:r>
      <w:r>
        <w:tab/>
      </w:r>
      <w:r>
        <w:fldChar w:fldCharType="begin"/>
      </w:r>
      <w:r>
        <w:instrText xml:space="preserve"> PAGEREF _Toc129863259 \h </w:instrText>
      </w:r>
      <w:r>
        <w:fldChar w:fldCharType="separate"/>
      </w:r>
      <w:r w:rsidR="004529DC">
        <w:t>18</w:t>
      </w:r>
      <w:r>
        <w:fldChar w:fldCharType="end"/>
      </w:r>
    </w:p>
    <w:p w14:paraId="2A654A90" w14:textId="62A03846" w:rsidR="008C63A1" w:rsidRDefault="008C63A1">
      <w:pPr>
        <w:pStyle w:val="TOC1"/>
        <w:rPr>
          <w:rFonts w:asciiTheme="minorHAnsi" w:eastAsiaTheme="minorEastAsia" w:hAnsiTheme="minorHAnsi" w:cstheme="minorBidi"/>
          <w:b w:val="0"/>
          <w:color w:val="auto"/>
          <w:sz w:val="22"/>
          <w:szCs w:val="22"/>
          <w:lang w:val="en-AU" w:eastAsia="en-AU"/>
        </w:rPr>
      </w:pPr>
      <w:r>
        <w:t>5</w:t>
      </w:r>
      <w:r>
        <w:rPr>
          <w:rFonts w:asciiTheme="minorHAnsi" w:eastAsiaTheme="minorEastAsia" w:hAnsiTheme="minorHAnsi" w:cstheme="minorBidi"/>
          <w:b w:val="0"/>
          <w:color w:val="auto"/>
          <w:sz w:val="22"/>
          <w:szCs w:val="22"/>
          <w:lang w:val="en-AU" w:eastAsia="en-AU"/>
        </w:rPr>
        <w:tab/>
      </w:r>
      <w:r>
        <w:t>References</w:t>
      </w:r>
      <w:r>
        <w:tab/>
      </w:r>
      <w:r>
        <w:fldChar w:fldCharType="begin"/>
      </w:r>
      <w:r>
        <w:instrText xml:space="preserve"> PAGEREF _Toc129863260 \h </w:instrText>
      </w:r>
      <w:r>
        <w:fldChar w:fldCharType="separate"/>
      </w:r>
      <w:r w:rsidR="004529DC">
        <w:t>19</w:t>
      </w:r>
      <w:r>
        <w:fldChar w:fldCharType="end"/>
      </w:r>
    </w:p>
    <w:p w14:paraId="69405FA9" w14:textId="0AEA2F30" w:rsidR="00051FE1" w:rsidRPr="00243764" w:rsidRDefault="007C0E99" w:rsidP="0071429D">
      <w:r>
        <w:rPr>
          <w:b/>
          <w:noProof/>
        </w:rPr>
        <w:fldChar w:fldCharType="end"/>
      </w:r>
    </w:p>
    <w:p w14:paraId="65A2B434" w14:textId="16098E04" w:rsidR="005F55AD" w:rsidRPr="00243764" w:rsidRDefault="005F55AD" w:rsidP="00B2382F">
      <w:pPr>
        <w:pStyle w:val="TOCtitle"/>
      </w:pPr>
      <w:r w:rsidRPr="00243764">
        <w:t>Tables</w:t>
      </w:r>
    </w:p>
    <w:p w14:paraId="361C399C" w14:textId="36B503EA" w:rsidR="008C63A1" w:rsidRDefault="00091775">
      <w:pPr>
        <w:pStyle w:val="TableofFigures"/>
        <w:rPr>
          <w:rFonts w:asciiTheme="minorHAnsi" w:eastAsiaTheme="minorEastAsia" w:hAnsiTheme="minorHAnsi" w:cstheme="minorBidi"/>
          <w:sz w:val="22"/>
          <w:szCs w:val="22"/>
          <w:lang w:eastAsia="en-AU"/>
        </w:rPr>
      </w:pPr>
      <w:r>
        <w:fldChar w:fldCharType="begin"/>
      </w:r>
      <w:r>
        <w:instrText xml:space="preserve"> TOC \t "Caption - Table" \c "Table" </w:instrText>
      </w:r>
      <w:r>
        <w:fldChar w:fldCharType="separate"/>
      </w:r>
      <w:r w:rsidR="008C63A1">
        <w:t>Table 1. Population and species parameters important in monitoring Stocky Galaxias</w:t>
      </w:r>
      <w:r w:rsidR="008C63A1">
        <w:tab/>
      </w:r>
      <w:r w:rsidR="008C63A1">
        <w:fldChar w:fldCharType="begin"/>
      </w:r>
      <w:r w:rsidR="008C63A1">
        <w:instrText xml:space="preserve"> PAGEREF _Toc129863261 \h </w:instrText>
      </w:r>
      <w:r w:rsidR="008C63A1">
        <w:fldChar w:fldCharType="separate"/>
      </w:r>
      <w:r w:rsidR="004529DC">
        <w:t>4</w:t>
      </w:r>
      <w:r w:rsidR="008C63A1">
        <w:fldChar w:fldCharType="end"/>
      </w:r>
    </w:p>
    <w:p w14:paraId="73DADC54" w14:textId="6A9F6AE9" w:rsidR="008C63A1" w:rsidRDefault="008C63A1">
      <w:pPr>
        <w:pStyle w:val="TableofFigures"/>
        <w:rPr>
          <w:rFonts w:asciiTheme="minorHAnsi" w:eastAsiaTheme="minorEastAsia" w:hAnsiTheme="minorHAnsi" w:cstheme="minorBidi"/>
          <w:sz w:val="22"/>
          <w:szCs w:val="22"/>
          <w:lang w:eastAsia="en-AU"/>
        </w:rPr>
      </w:pPr>
      <w:r>
        <w:t>Table 2. Summary of recommended monitoring activities as grouped into routine surveillance or trigger-based monitoring</w:t>
      </w:r>
      <w:r>
        <w:tab/>
      </w:r>
      <w:r>
        <w:fldChar w:fldCharType="begin"/>
      </w:r>
      <w:r>
        <w:instrText xml:space="preserve"> PAGEREF _Toc129863262 \h </w:instrText>
      </w:r>
      <w:r>
        <w:fldChar w:fldCharType="separate"/>
      </w:r>
      <w:r w:rsidR="004529DC">
        <w:t>8</w:t>
      </w:r>
      <w:r>
        <w:fldChar w:fldCharType="end"/>
      </w:r>
    </w:p>
    <w:p w14:paraId="2E43675F" w14:textId="13791824" w:rsidR="008C63A1" w:rsidRDefault="008C63A1">
      <w:pPr>
        <w:pStyle w:val="TableofFigures"/>
        <w:rPr>
          <w:rFonts w:asciiTheme="minorHAnsi" w:eastAsiaTheme="minorEastAsia" w:hAnsiTheme="minorHAnsi" w:cstheme="minorBidi"/>
          <w:sz w:val="22"/>
          <w:szCs w:val="22"/>
          <w:lang w:eastAsia="en-AU"/>
        </w:rPr>
      </w:pPr>
      <w:r>
        <w:t>Table 3. Proposed monitoring sites on Tantangara Creek, including access, land tenure, availability of previous comparable data., and stream dimensions</w:t>
      </w:r>
      <w:r>
        <w:tab/>
      </w:r>
      <w:r>
        <w:fldChar w:fldCharType="begin"/>
      </w:r>
      <w:r>
        <w:instrText xml:space="preserve"> PAGEREF _Toc129863263 \h </w:instrText>
      </w:r>
      <w:r>
        <w:fldChar w:fldCharType="separate"/>
      </w:r>
      <w:r w:rsidR="004529DC">
        <w:t>14</w:t>
      </w:r>
      <w:r>
        <w:fldChar w:fldCharType="end"/>
      </w:r>
    </w:p>
    <w:p w14:paraId="6AE16DDE" w14:textId="3A7DC456" w:rsidR="008C63A1" w:rsidRDefault="008C63A1">
      <w:pPr>
        <w:pStyle w:val="TableofFigures"/>
        <w:rPr>
          <w:rFonts w:asciiTheme="minorHAnsi" w:eastAsiaTheme="minorEastAsia" w:hAnsiTheme="minorHAnsi" w:cstheme="minorBidi"/>
          <w:sz w:val="22"/>
          <w:szCs w:val="22"/>
          <w:lang w:eastAsia="en-AU"/>
        </w:rPr>
      </w:pPr>
      <w:r>
        <w:t>Table 4. Criteria, trigger levels, and suggested response activities, for each alert level for Stocky Galaxias</w:t>
      </w:r>
      <w:r>
        <w:tab/>
      </w:r>
      <w:r>
        <w:fldChar w:fldCharType="begin"/>
      </w:r>
      <w:r>
        <w:instrText xml:space="preserve"> PAGEREF _Toc129863264 \h </w:instrText>
      </w:r>
      <w:r>
        <w:fldChar w:fldCharType="separate"/>
      </w:r>
      <w:r w:rsidR="004529DC">
        <w:t>16</w:t>
      </w:r>
      <w:r>
        <w:fldChar w:fldCharType="end"/>
      </w:r>
    </w:p>
    <w:p w14:paraId="70590697" w14:textId="6540CCFD" w:rsidR="00E611BF" w:rsidRDefault="00091775" w:rsidP="00DC3852">
      <w:pPr>
        <w:pStyle w:val="TableofFigures"/>
      </w:pPr>
      <w:r>
        <w:lastRenderedPageBreak/>
        <w:fldChar w:fldCharType="end"/>
      </w:r>
    </w:p>
    <w:p w14:paraId="2C47E148" w14:textId="77777777" w:rsidR="00C57EBB" w:rsidRPr="00243764" w:rsidRDefault="00C57EBB" w:rsidP="00C57EBB">
      <w:pPr>
        <w:pStyle w:val="TOCtitle"/>
      </w:pPr>
      <w:bookmarkStart w:id="11" w:name="_Hlk78218469"/>
      <w:r w:rsidRPr="00243764">
        <w:t>Figures</w:t>
      </w:r>
    </w:p>
    <w:bookmarkEnd w:id="11"/>
    <w:p w14:paraId="3FBB7990" w14:textId="4659864E" w:rsidR="008C63A1" w:rsidRDefault="00C57EBB">
      <w:pPr>
        <w:pStyle w:val="TableofFigures"/>
        <w:rPr>
          <w:rFonts w:asciiTheme="minorHAnsi" w:eastAsiaTheme="minorEastAsia" w:hAnsiTheme="minorHAnsi" w:cstheme="minorBidi"/>
          <w:sz w:val="22"/>
          <w:szCs w:val="22"/>
          <w:lang w:eastAsia="en-AU"/>
        </w:rPr>
      </w:pPr>
      <w:r>
        <w:fldChar w:fldCharType="begin"/>
      </w:r>
      <w:r>
        <w:instrText xml:space="preserve"> TOC \t "Caption - Figure" \c </w:instrText>
      </w:r>
      <w:r>
        <w:fldChar w:fldCharType="separate"/>
      </w:r>
      <w:r w:rsidR="008C63A1">
        <w:t>Figure 1. Map of proposed monitoring sites on Tantangara Creek</w:t>
      </w:r>
      <w:r w:rsidR="008C63A1">
        <w:tab/>
      </w:r>
      <w:r w:rsidR="008C63A1">
        <w:fldChar w:fldCharType="begin"/>
      </w:r>
      <w:r w:rsidR="008C63A1">
        <w:instrText xml:space="preserve"> PAGEREF _Toc129863265 \h </w:instrText>
      </w:r>
      <w:r w:rsidR="008C63A1">
        <w:fldChar w:fldCharType="separate"/>
      </w:r>
      <w:r w:rsidR="004529DC">
        <w:t>14</w:t>
      </w:r>
      <w:r w:rsidR="008C63A1">
        <w:fldChar w:fldCharType="end"/>
      </w:r>
    </w:p>
    <w:p w14:paraId="5F45B4A7" w14:textId="163357EA" w:rsidR="00C57EBB" w:rsidRPr="00C57EBB" w:rsidRDefault="00C57EBB" w:rsidP="00C57EBB">
      <w:pPr>
        <w:rPr>
          <w:rFonts w:eastAsiaTheme="minorEastAsia"/>
        </w:rPr>
      </w:pPr>
      <w:r>
        <w:fldChar w:fldCharType="end"/>
      </w:r>
    </w:p>
    <w:p w14:paraId="4BD42AF3" w14:textId="2AB5F558" w:rsidR="00EE0F91" w:rsidRPr="00243764" w:rsidRDefault="006B0367" w:rsidP="00DC3852">
      <w:pPr>
        <w:pStyle w:val="TableofFigures"/>
        <w:sectPr w:rsidR="00EE0F91" w:rsidRPr="00243764" w:rsidSect="00C657F7">
          <w:headerReference w:type="default" r:id="rId45"/>
          <w:footerReference w:type="even" r:id="rId46"/>
          <w:footerReference w:type="default" r:id="rId47"/>
          <w:footerReference w:type="first" r:id="rId48"/>
          <w:pgSz w:w="11907" w:h="16840" w:code="9"/>
          <w:pgMar w:top="1134" w:right="1134" w:bottom="1134" w:left="1134" w:header="709" w:footer="567" w:gutter="0"/>
          <w:pgNumType w:fmt="lowerRoman"/>
          <w:cols w:space="708"/>
          <w:formProt w:val="0"/>
          <w:docGrid w:linePitch="360"/>
        </w:sectPr>
      </w:pPr>
      <w:r>
        <w:fldChar w:fldCharType="begin"/>
      </w:r>
      <w:r>
        <w:instrText xml:space="preserve"> TOC \t "Caption - Figure" \c </w:instrText>
      </w:r>
      <w:r>
        <w:fldChar w:fldCharType="separate"/>
      </w:r>
      <w:r w:rsidR="00E611BF">
        <w:rPr>
          <w:b/>
          <w:bCs/>
          <w:lang w:val="en-US"/>
        </w:rPr>
        <w:t>.</w:t>
      </w:r>
      <w:r>
        <w:fldChar w:fldCharType="end"/>
      </w:r>
    </w:p>
    <w:p w14:paraId="638ADFAE" w14:textId="77777777" w:rsidR="00074331" w:rsidRPr="00CE7E5D" w:rsidRDefault="00074331" w:rsidP="00704099">
      <w:pPr>
        <w:pStyle w:val="Heading1-Numbered"/>
      </w:pPr>
      <w:bookmarkStart w:id="12" w:name="_Toc286018760"/>
      <w:bookmarkStart w:id="13" w:name="_Toc409798397"/>
      <w:bookmarkStart w:id="14" w:name="_Toc129863239"/>
      <w:bookmarkStart w:id="15" w:name="_Toc409798398"/>
      <w:r w:rsidRPr="00CE7E5D">
        <w:lastRenderedPageBreak/>
        <w:t>Introduction</w:t>
      </w:r>
      <w:bookmarkEnd w:id="12"/>
      <w:bookmarkEnd w:id="13"/>
      <w:bookmarkEnd w:id="14"/>
    </w:p>
    <w:p w14:paraId="019B4928" w14:textId="2976989D" w:rsidR="00575224" w:rsidRDefault="007C3019" w:rsidP="00C935C3">
      <w:bookmarkStart w:id="16" w:name="_Hlk122441678"/>
      <w:r>
        <w:t xml:space="preserve">Snowy Hydro Limited </w:t>
      </w:r>
      <w:r w:rsidR="007658A0">
        <w:t xml:space="preserve">received approval in 2020 </w:t>
      </w:r>
      <w:r>
        <w:t xml:space="preserve">to </w:t>
      </w:r>
      <w:r w:rsidR="007658A0">
        <w:t xml:space="preserve">construct a new large-scale pumped hydro-electric storage and generation scheme (Snowy 2.0), to increase hydro-electric capacity within the existing Snowy Mountains Hydro-electric Scheme. This will involve the </w:t>
      </w:r>
      <w:r w:rsidR="008F7271">
        <w:t xml:space="preserve">connection of </w:t>
      </w:r>
      <w:r w:rsidR="000A2804">
        <w:t>the existing Talbingo and Tantangara reservoirs via a series of underground pipes and an underground power generation station. Water will be transferred in both directions between the reservoirs, which are in separate river catchments.</w:t>
      </w:r>
    </w:p>
    <w:bookmarkEnd w:id="16"/>
    <w:p w14:paraId="02303A8A" w14:textId="7194ABAB" w:rsidR="00910187" w:rsidRDefault="000C4DBE" w:rsidP="00C935C3">
      <w:r>
        <w:t xml:space="preserve">The Arthur Rylah Institute for Environmental Research has been engaged by Snowy Hydro to provide specialist </w:t>
      </w:r>
      <w:r w:rsidR="002000A4">
        <w:t xml:space="preserve">advice that can inform the selection of options and preparation </w:t>
      </w:r>
      <w:r w:rsidR="00575691">
        <w:t xml:space="preserve">of </w:t>
      </w:r>
      <w:r w:rsidR="007D1918" w:rsidRPr="000008EB">
        <w:t xml:space="preserve">various aquatic Management Plans required as part of the NSW and Commonwealth approvals for the Snowy 2.0 project. </w:t>
      </w:r>
    </w:p>
    <w:p w14:paraId="78740589" w14:textId="5E9C1EB8" w:rsidR="0044498A" w:rsidRDefault="00DD7675" w:rsidP="00C935C3">
      <w:r w:rsidRPr="000008EB">
        <w:t xml:space="preserve">This report </w:t>
      </w:r>
      <w:r w:rsidR="002F55F2" w:rsidRPr="000008EB">
        <w:t xml:space="preserve">focusses on the development of a monitoring plan for the </w:t>
      </w:r>
      <w:r w:rsidR="007D1918" w:rsidRPr="000008EB">
        <w:t>native Stocky Galaxias (</w:t>
      </w:r>
      <w:r w:rsidR="007D1918" w:rsidRPr="000008EB">
        <w:rPr>
          <w:i/>
          <w:iCs/>
        </w:rPr>
        <w:t>Galaxias tantangara</w:t>
      </w:r>
      <w:r w:rsidR="007D1918" w:rsidRPr="000008EB">
        <w:t>)</w:t>
      </w:r>
      <w:r w:rsidR="002F55F2" w:rsidRPr="000008EB">
        <w:t>.</w:t>
      </w:r>
      <w:r w:rsidR="00575691">
        <w:t xml:space="preserve"> </w:t>
      </w:r>
      <w:r w:rsidR="00C935C3">
        <w:t xml:space="preserve">It outlines </w:t>
      </w:r>
      <w:r w:rsidR="000C2B28">
        <w:t xml:space="preserve">a process of monitoring relevant to the priority conservation actions for the species and includes </w:t>
      </w:r>
      <w:r w:rsidR="00C935C3">
        <w:t>objectives and potential activities aimed at understanding population variability and trajectory to inform population management.</w:t>
      </w:r>
      <w:r w:rsidR="00093DB1">
        <w:t xml:space="preserve"> </w:t>
      </w:r>
      <w:r w:rsidR="000C2B28">
        <w:t xml:space="preserve">As such, its value and relevance will extend beyond the Snowy 2.0 Management Plans. </w:t>
      </w:r>
    </w:p>
    <w:p w14:paraId="28F03872" w14:textId="253C0F6D" w:rsidR="00093DB1" w:rsidRDefault="00FA2E37" w:rsidP="00093DB1">
      <w:r>
        <w:t>Monitoring is an essential primary step in species conservation, which can also provide an early indication of rapid population decline, triggering crucial management interventions. However, t</w:t>
      </w:r>
      <w:r w:rsidR="00093DB1">
        <w:t xml:space="preserve">here are very few threatened fish monitoring programs occurring in Australia, and many of these are compromised by the lack of longevity, design quality, lack of demographic parameters, and poor data availability and reporting (Lintermans and Robinson 2018). </w:t>
      </w:r>
      <w:r w:rsidR="00876958">
        <w:t xml:space="preserve">Program design </w:t>
      </w:r>
      <w:r w:rsidR="00093DB1">
        <w:t xml:space="preserve">is a challenge with threatened species, particularly with those that are poorly known or extremely restricted in range and abundance, which often prevents or limits </w:t>
      </w:r>
      <w:r w:rsidR="00093DB1" w:rsidRPr="00FA2E37">
        <w:t>rigorous controls and replication (Radford et al. 2018). For these species, an adaptive management framework can guide effective management interventions, which are evaluated from data from long-term, continuous monitoring programs (Radford et al. 2018)</w:t>
      </w:r>
      <w:r w:rsidRPr="00FA2E37">
        <w:t>, which provide data on the persistence, trajectory, variability and status of threatened species or populations, and informs conservation management directions (Legge et al. 2018).</w:t>
      </w:r>
      <w:r w:rsidR="00093DB1" w:rsidRPr="00FA2E37">
        <w:t xml:space="preserve"> Consistent </w:t>
      </w:r>
      <w:r w:rsidRPr="00FA2E37">
        <w:t xml:space="preserve">and regular </w:t>
      </w:r>
      <w:r w:rsidR="00093DB1" w:rsidRPr="00FA2E37">
        <w:t xml:space="preserve">monitoring is key to </w:t>
      </w:r>
      <w:r w:rsidRPr="00FA2E37">
        <w:t xml:space="preserve">identifying when interventions may be needed and for </w:t>
      </w:r>
      <w:r w:rsidR="00093DB1" w:rsidRPr="00FA2E37">
        <w:t>providing feedback on the effectiveness of interventions</w:t>
      </w:r>
      <w:r w:rsidR="00066778" w:rsidRPr="00FA2E37">
        <w:t>, particularly for</w:t>
      </w:r>
      <w:r w:rsidR="00066778">
        <w:t xml:space="preserve"> those species with short lifespans</w:t>
      </w:r>
      <w:r>
        <w:t>,</w:t>
      </w:r>
      <w:r w:rsidR="00066778">
        <w:t xml:space="preserve"> </w:t>
      </w:r>
      <w:r>
        <w:t>such as Stocky Galaxias</w:t>
      </w:r>
      <w:r w:rsidR="00093DB1">
        <w:t>.</w:t>
      </w:r>
    </w:p>
    <w:p w14:paraId="6D2207FF" w14:textId="46C87BF2" w:rsidR="0044498A" w:rsidRDefault="0044498A" w:rsidP="0044498A">
      <w:r>
        <w:t>M</w:t>
      </w:r>
      <w:r w:rsidRPr="00E86B6F">
        <w:t xml:space="preserve">onitoring of threatened galaxiid species and populations </w:t>
      </w:r>
      <w:r>
        <w:t xml:space="preserve">in Australia has been undertaken primarily in </w:t>
      </w:r>
      <w:r w:rsidRPr="00190B6F">
        <w:t xml:space="preserve">Victoria and Tasmania since the early 1990s and forms the basis for many management actions (e.g. Raadik 1993, 2002, </w:t>
      </w:r>
      <w:r>
        <w:t>D</w:t>
      </w:r>
      <w:r w:rsidR="00CA0026">
        <w:t>O</w:t>
      </w:r>
      <w:r>
        <w:t xml:space="preserve">C 2004, Hardie et al. 2006, </w:t>
      </w:r>
      <w:r w:rsidRPr="00190B6F">
        <w:t xml:space="preserve">Raadik et al. </w:t>
      </w:r>
      <w:r>
        <w:t>2</w:t>
      </w:r>
      <w:r w:rsidRPr="00190B6F">
        <w:t xml:space="preserve">010, TSS 2006, </w:t>
      </w:r>
      <w:r>
        <w:t xml:space="preserve">Chilcott et al. 2013, </w:t>
      </w:r>
      <w:r w:rsidRPr="00190B6F">
        <w:t xml:space="preserve">Raadik </w:t>
      </w:r>
      <w:r>
        <w:t>and</w:t>
      </w:r>
      <w:r w:rsidRPr="00190B6F">
        <w:t xml:space="preserve"> Nicol 2013, Lintermans et al. 2014, Raadik 2018). </w:t>
      </w:r>
      <w:r w:rsidRPr="0022633C">
        <w:t xml:space="preserve">This collective knowledge </w:t>
      </w:r>
      <w:r>
        <w:t xml:space="preserve">and experience have </w:t>
      </w:r>
      <w:r w:rsidRPr="0022633C">
        <w:t>be</w:t>
      </w:r>
      <w:r>
        <w:t>en</w:t>
      </w:r>
      <w:r w:rsidRPr="0022633C">
        <w:t xml:space="preserve"> used </w:t>
      </w:r>
      <w:r w:rsidRPr="00910187">
        <w:t xml:space="preserve">to develop a </w:t>
      </w:r>
      <w:r w:rsidR="00910187">
        <w:t xml:space="preserve">suggested multi-year </w:t>
      </w:r>
      <w:r w:rsidRPr="00910187">
        <w:t>monitoring program</w:t>
      </w:r>
      <w:r w:rsidRPr="0022633C">
        <w:t xml:space="preserve"> </w:t>
      </w:r>
      <w:r>
        <w:t xml:space="preserve">specific for Stocky Galaxias, which </w:t>
      </w:r>
      <w:r w:rsidRPr="00093DB1">
        <w:t>is endemic to the headwater reaches of the upper Murrumbidgee River</w:t>
      </w:r>
      <w:r>
        <w:t xml:space="preserve">, </w:t>
      </w:r>
      <w:r w:rsidRPr="00093DB1">
        <w:t xml:space="preserve">where it is known from a short reach of </w:t>
      </w:r>
      <w:r>
        <w:t>one</w:t>
      </w:r>
      <w:r w:rsidRPr="00093DB1">
        <w:t xml:space="preserve"> small stream</w:t>
      </w:r>
      <w:r>
        <w:t xml:space="preserve"> </w:t>
      </w:r>
      <w:r w:rsidRPr="00093DB1">
        <w:t>(</w:t>
      </w:r>
      <w:r w:rsidR="00CE6231">
        <w:t xml:space="preserve">Raadik 2011, 2014, </w:t>
      </w:r>
      <w:r w:rsidRPr="00093DB1">
        <w:t>Raadik and Lintermans 202</w:t>
      </w:r>
      <w:r w:rsidR="00B92FF1">
        <w:t>2</w:t>
      </w:r>
      <w:r w:rsidRPr="00093DB1">
        <w:t>).</w:t>
      </w:r>
    </w:p>
    <w:p w14:paraId="1AC10A72" w14:textId="62F21378" w:rsidR="0044498A" w:rsidRDefault="0044498A" w:rsidP="0044498A">
      <w:r w:rsidRPr="00066778">
        <w:t xml:space="preserve">Monitoring can be characterised as either </w:t>
      </w:r>
      <w:r w:rsidRPr="00066778">
        <w:rPr>
          <w:i/>
          <w:iCs/>
        </w:rPr>
        <w:t>compliance</w:t>
      </w:r>
      <w:r w:rsidRPr="00066778">
        <w:t xml:space="preserve"> (have required actions been undertaken or statutory thresholds breached), </w:t>
      </w:r>
      <w:r w:rsidRPr="00066778">
        <w:rPr>
          <w:i/>
          <w:iCs/>
        </w:rPr>
        <w:t>surveillance</w:t>
      </w:r>
      <w:r w:rsidRPr="00066778">
        <w:t xml:space="preserve"> (low intensity or generic monitoring (generally long term at set sites) to alert managers that additional management intervention is required) or </w:t>
      </w:r>
      <w:r w:rsidRPr="00066778">
        <w:rPr>
          <w:i/>
          <w:iCs/>
        </w:rPr>
        <w:t>intervention</w:t>
      </w:r>
      <w:r w:rsidRPr="00066778">
        <w:t xml:space="preserve"> (monitoring of the efficacy of specific management interventions) (Lintermans 2013</w:t>
      </w:r>
      <w:r w:rsidR="00BD05DC">
        <w:t>a</w:t>
      </w:r>
      <w:r w:rsidRPr="00066778">
        <w:t xml:space="preserve">). The monitoring approach used in the current plan is predominantly a surveillance approach, but there are elements of intervention monitoring triggered by </w:t>
      </w:r>
      <w:r w:rsidR="00910187">
        <w:t>a</w:t>
      </w:r>
      <w:r w:rsidR="00910187" w:rsidRPr="00066778">
        <w:t xml:space="preserve"> </w:t>
      </w:r>
      <w:r w:rsidRPr="00066778">
        <w:t>TARP (Trigger Action Response Plan).</w:t>
      </w:r>
      <w:r w:rsidRPr="00CB2FEB">
        <w:t xml:space="preserve"> </w:t>
      </w:r>
    </w:p>
    <w:p w14:paraId="724DB288" w14:textId="2144BCC3" w:rsidR="00066778" w:rsidRDefault="00066778" w:rsidP="00066778">
      <w:r>
        <w:t xml:space="preserve">The following monitoring plan relates to the Stocky Galaxias at the single population it is currently known from </w:t>
      </w:r>
      <w:r w:rsidR="00665C59">
        <w:t xml:space="preserve">(Lintermans and Allan 2019) </w:t>
      </w:r>
      <w:r>
        <w:t xml:space="preserve">but </w:t>
      </w:r>
      <w:r w:rsidR="00910187">
        <w:t xml:space="preserve">the described methods may </w:t>
      </w:r>
      <w:r>
        <w:t xml:space="preserve">also </w:t>
      </w:r>
      <w:r w:rsidR="00910187">
        <w:t xml:space="preserve">be </w:t>
      </w:r>
      <w:r>
        <w:t xml:space="preserve">relevant to other populations which may be discovered or established by translocations. </w:t>
      </w:r>
      <w:r w:rsidRPr="00066778">
        <w:t xml:space="preserve">It will provide comparable data on Stocky Galaxias, relative to risks such as </w:t>
      </w:r>
      <w:r w:rsidR="00F03C0F">
        <w:t>non-native</w:t>
      </w:r>
      <w:r w:rsidRPr="00066778">
        <w:t xml:space="preserve"> species incursions (see </w:t>
      </w:r>
      <w:r w:rsidRPr="00575224">
        <w:t>Cardno 2019</w:t>
      </w:r>
      <w:r w:rsidRPr="00066778">
        <w:t>; Raadik and Lintermans 202</w:t>
      </w:r>
      <w:r w:rsidR="00B92FF1">
        <w:t>2</w:t>
      </w:r>
      <w:r w:rsidRPr="00066778">
        <w:t xml:space="preserve">) and importantly, inform decisions on management interventions such as translocations, </w:t>
      </w:r>
      <w:r w:rsidR="00D14243">
        <w:t xml:space="preserve">broodstock collection for artificial breeding, disease surveillance, </w:t>
      </w:r>
      <w:r w:rsidRPr="00066778">
        <w:t xml:space="preserve">and </w:t>
      </w:r>
      <w:r w:rsidR="00F03C0F">
        <w:t>non-native</w:t>
      </w:r>
      <w:r w:rsidRPr="00066778">
        <w:t xml:space="preserve"> species control.</w:t>
      </w:r>
    </w:p>
    <w:p w14:paraId="248F2CBA" w14:textId="464024DB" w:rsidR="00C935C3" w:rsidRDefault="00910187" w:rsidP="00190B6F">
      <w:r>
        <w:t xml:space="preserve">Should other populations of Stocky galaxias be detected in future, </w:t>
      </w:r>
      <w:r w:rsidR="00803947">
        <w:t xml:space="preserve">the monitoring plan should be </w:t>
      </w:r>
      <w:r w:rsidR="00BB0C02">
        <w:t>reviewed,</w:t>
      </w:r>
      <w:r w:rsidR="00803947">
        <w:t xml:space="preserve"> and </w:t>
      </w:r>
      <w:r>
        <w:t xml:space="preserve">consideration given to </w:t>
      </w:r>
      <w:r w:rsidR="00803947">
        <w:t>including these locations</w:t>
      </w:r>
      <w:r>
        <w:t>.</w:t>
      </w:r>
      <w:bookmarkStart w:id="17" w:name="_Hlk72942832"/>
      <w:bookmarkEnd w:id="15"/>
    </w:p>
    <w:p w14:paraId="50602B7D" w14:textId="77777777" w:rsidR="00BA7A1F" w:rsidRDefault="00BA7A1F" w:rsidP="00BA7A1F">
      <w:pPr>
        <w:pStyle w:val="Heading2-Numbered"/>
      </w:pPr>
      <w:bookmarkStart w:id="18" w:name="_Toc129863240"/>
      <w:r>
        <w:t>Relevance to priority conservation actions</w:t>
      </w:r>
      <w:bookmarkEnd w:id="18"/>
    </w:p>
    <w:p w14:paraId="0853A00D" w14:textId="07390F6A" w:rsidR="00C935C3" w:rsidRDefault="00C935C3" w:rsidP="00C935C3">
      <w:r>
        <w:t xml:space="preserve">Priority actions identified by </w:t>
      </w:r>
      <w:r w:rsidR="009C1768">
        <w:t xml:space="preserve">NSW </w:t>
      </w:r>
      <w:r>
        <w:t>DPI (20</w:t>
      </w:r>
      <w:r w:rsidR="00357670">
        <w:t>17</w:t>
      </w:r>
      <w:r>
        <w:t xml:space="preserve">) that are relevant to this </w:t>
      </w:r>
      <w:r w:rsidR="00D14243">
        <w:t>plan</w:t>
      </w:r>
      <w:r>
        <w:t xml:space="preserve"> include:</w:t>
      </w:r>
    </w:p>
    <w:p w14:paraId="0B2FB63E" w14:textId="4993B748" w:rsidR="00C935C3" w:rsidRDefault="00C935C3" w:rsidP="00C935C3">
      <w:pPr>
        <w:pStyle w:val="dotpoints"/>
      </w:pPr>
      <w:r w:rsidRPr="00F46F2D">
        <w:t>Monitor the population at Tantangara Creek over time to assess trends in abundance and distribution and to identify emerging threatening processes (</w:t>
      </w:r>
      <w:r w:rsidR="00CA0026">
        <w:t>m</w:t>
      </w:r>
      <w:r w:rsidRPr="00F46F2D">
        <w:t>edium priority).</w:t>
      </w:r>
    </w:p>
    <w:p w14:paraId="5222A6FF" w14:textId="1C6B97A3" w:rsidR="008114E9" w:rsidRPr="008114E9" w:rsidRDefault="008114E9" w:rsidP="008114E9">
      <w:pPr>
        <w:pStyle w:val="dotpoints"/>
        <w:rPr>
          <w:lang w:eastAsia="en-AU"/>
        </w:rPr>
      </w:pPr>
      <w:r w:rsidRPr="008114E9">
        <w:rPr>
          <w:lang w:eastAsia="en-AU"/>
        </w:rPr>
        <w:lastRenderedPageBreak/>
        <w:t>Investigate distribution, habitat and movements</w:t>
      </w:r>
      <w:r w:rsidR="00E43DD2">
        <w:rPr>
          <w:lang w:eastAsia="en-AU"/>
        </w:rPr>
        <w:t xml:space="preserve"> </w:t>
      </w:r>
      <w:r w:rsidRPr="00240291">
        <w:rPr>
          <w:lang w:eastAsia="en-AU"/>
        </w:rPr>
        <w:t>(</w:t>
      </w:r>
      <w:r w:rsidR="00CA0026">
        <w:rPr>
          <w:lang w:eastAsia="en-AU"/>
        </w:rPr>
        <w:t>m</w:t>
      </w:r>
      <w:r w:rsidRPr="00240291">
        <w:rPr>
          <w:lang w:eastAsia="en-AU"/>
        </w:rPr>
        <w:t>edium priority)</w:t>
      </w:r>
      <w:r w:rsidRPr="008114E9">
        <w:rPr>
          <w:lang w:eastAsia="en-AU"/>
        </w:rPr>
        <w:t>.</w:t>
      </w:r>
    </w:p>
    <w:p w14:paraId="406F1FBF" w14:textId="40575AAE" w:rsidR="00C935C3" w:rsidRPr="00A81160" w:rsidRDefault="00C935C3" w:rsidP="00C935C3">
      <w:pPr>
        <w:pStyle w:val="dotpoints"/>
      </w:pPr>
      <w:r w:rsidRPr="00A81160">
        <w:t>Identify and map important habitat (rivers/locations), particularly for recruitment and as potential drought refuge habitat (</w:t>
      </w:r>
      <w:r w:rsidR="00CA0026">
        <w:t>h</w:t>
      </w:r>
      <w:r w:rsidRPr="00A81160">
        <w:t>igh priority).</w:t>
      </w:r>
    </w:p>
    <w:p w14:paraId="627E3768" w14:textId="30A950AD" w:rsidR="00C935C3" w:rsidRDefault="00C935C3" w:rsidP="00C935C3">
      <w:r>
        <w:t xml:space="preserve">As the monitoring </w:t>
      </w:r>
      <w:r w:rsidR="00D14243">
        <w:t>plan</w:t>
      </w:r>
      <w:r w:rsidR="00876958">
        <w:t xml:space="preserve"> could be applied to </w:t>
      </w:r>
      <w:r w:rsidRPr="00876958">
        <w:t>any, and all, known populations of Stocky Galaxias</w:t>
      </w:r>
      <w:r>
        <w:t xml:space="preserve">, it is also relevant to new populations which may be detected through </w:t>
      </w:r>
      <w:r w:rsidR="00910187">
        <w:t xml:space="preserve">a catchment survey </w:t>
      </w:r>
      <w:r>
        <w:t xml:space="preserve">or established </w:t>
      </w:r>
      <w:r w:rsidR="00910187">
        <w:t>from translocations</w:t>
      </w:r>
      <w:r>
        <w:t>. Therefore, the following, additional priority action (</w:t>
      </w:r>
      <w:r w:rsidR="009C1768">
        <w:t xml:space="preserve">NSW </w:t>
      </w:r>
      <w:r>
        <w:t>DPI 20</w:t>
      </w:r>
      <w:r w:rsidR="009C1768">
        <w:t>17</w:t>
      </w:r>
      <w:r>
        <w:t>), with those listed above, is also relevant:</w:t>
      </w:r>
    </w:p>
    <w:p w14:paraId="3AB85227" w14:textId="7191645B" w:rsidR="00C935C3" w:rsidRDefault="00C935C3" w:rsidP="00C935C3">
      <w:pPr>
        <w:pStyle w:val="dotpoints"/>
      </w:pPr>
      <w:r w:rsidRPr="00A81160">
        <w:t>If other populations are discovered, undertake a genetic assessment of population structure throughout the species’ range (Low priority).</w:t>
      </w:r>
    </w:p>
    <w:p w14:paraId="4C346AA0" w14:textId="40F8903B" w:rsidR="00C935C3" w:rsidRDefault="00C935C3" w:rsidP="00C935C3">
      <w:r>
        <w:t xml:space="preserve">The following priority action identified by the NSW FSC (2019) and included in the federal conservation advice for Stocky Galaxias (TSSC 2021) is also relevant to this </w:t>
      </w:r>
      <w:r w:rsidR="00E932D6" w:rsidRPr="00E932D6">
        <w:t>plan</w:t>
      </w:r>
      <w:r>
        <w:t>:</w:t>
      </w:r>
    </w:p>
    <w:p w14:paraId="122EAB9B" w14:textId="77777777" w:rsidR="004C1DC4" w:rsidRDefault="00C935C3" w:rsidP="00C935C3">
      <w:pPr>
        <w:pStyle w:val="dotpoints"/>
      </w:pPr>
      <w:r w:rsidRPr="00A81160">
        <w:t>Population genetic analysis of current and new populations, to inform translocation plan and specific population management.</w:t>
      </w:r>
    </w:p>
    <w:p w14:paraId="5D8C3E18" w14:textId="77777777" w:rsidR="0029347E" w:rsidRDefault="0029347E" w:rsidP="0029347E">
      <w:pPr>
        <w:pStyle w:val="dotpoints"/>
        <w:numPr>
          <w:ilvl w:val="0"/>
          <w:numId w:val="0"/>
        </w:numPr>
        <w:ind w:left="363" w:hanging="363"/>
      </w:pPr>
    </w:p>
    <w:p w14:paraId="6074415E" w14:textId="52D5578A" w:rsidR="0029347E" w:rsidRDefault="0029347E" w:rsidP="0029347E">
      <w:pPr>
        <w:pStyle w:val="dotpoints"/>
        <w:numPr>
          <w:ilvl w:val="0"/>
          <w:numId w:val="0"/>
        </w:numPr>
        <w:ind w:left="363" w:hanging="363"/>
        <w:sectPr w:rsidR="0029347E" w:rsidSect="00EE0F91">
          <w:pgSz w:w="11907" w:h="16840" w:code="9"/>
          <w:pgMar w:top="1134" w:right="1134" w:bottom="1134" w:left="1134" w:header="709" w:footer="567" w:gutter="0"/>
          <w:pgNumType w:start="1"/>
          <w:cols w:space="708"/>
          <w:formProt w:val="0"/>
          <w:docGrid w:linePitch="360"/>
        </w:sectPr>
      </w:pPr>
    </w:p>
    <w:p w14:paraId="33C61D94" w14:textId="27EBDB5F" w:rsidR="009E4753" w:rsidRPr="008D4873" w:rsidRDefault="00190B6F" w:rsidP="00066C8B">
      <w:pPr>
        <w:pStyle w:val="Heading1-Numbered"/>
      </w:pPr>
      <w:bookmarkStart w:id="19" w:name="_Toc129863241"/>
      <w:bookmarkEnd w:id="17"/>
      <w:r w:rsidRPr="008D4873">
        <w:lastRenderedPageBreak/>
        <w:t xml:space="preserve">Monitoring </w:t>
      </w:r>
      <w:proofErr w:type="gramStart"/>
      <w:r w:rsidRPr="008D4873">
        <w:t>plan</w:t>
      </w:r>
      <w:proofErr w:type="gramEnd"/>
      <w:r w:rsidRPr="008D4873">
        <w:t xml:space="preserve"> </w:t>
      </w:r>
      <w:r w:rsidR="00B039F2">
        <w:t xml:space="preserve">aim and </w:t>
      </w:r>
      <w:r w:rsidRPr="008D4873">
        <w:t>objectives</w:t>
      </w:r>
      <w:bookmarkEnd w:id="19"/>
    </w:p>
    <w:p w14:paraId="1ECE9F59" w14:textId="448FF50C" w:rsidR="008D69C4" w:rsidRDefault="00624BD9" w:rsidP="009E4753">
      <w:r>
        <w:t xml:space="preserve">The overall </w:t>
      </w:r>
      <w:r w:rsidR="00D14243">
        <w:t>aim</w:t>
      </w:r>
      <w:r>
        <w:t xml:space="preserve"> of </w:t>
      </w:r>
      <w:r w:rsidRPr="00624BD9">
        <w:t xml:space="preserve">monitoring </w:t>
      </w:r>
      <w:r>
        <w:t>Stocky Galaxias is</w:t>
      </w:r>
      <w:r w:rsidR="008D69C4">
        <w:t>:</w:t>
      </w:r>
    </w:p>
    <w:p w14:paraId="721601C3" w14:textId="39D1471A" w:rsidR="008D69C4" w:rsidRDefault="008D69C4" w:rsidP="00D14243">
      <w:pPr>
        <w:pStyle w:val="dotpoints"/>
      </w:pPr>
      <w:r>
        <w:t>T</w:t>
      </w:r>
      <w:r w:rsidR="00624BD9" w:rsidRPr="00624BD9">
        <w:t xml:space="preserve">o provide baseline, comparable data on the </w:t>
      </w:r>
      <w:r w:rsidR="00624BD9">
        <w:t>species</w:t>
      </w:r>
      <w:r w:rsidR="00AD6E6C">
        <w:t>,</w:t>
      </w:r>
      <w:r w:rsidR="00624BD9">
        <w:t xml:space="preserve"> </w:t>
      </w:r>
      <w:r w:rsidR="00624BD9" w:rsidRPr="005B75CE">
        <w:t>to inform decisions on management intervention</w:t>
      </w:r>
      <w:r w:rsidR="00624BD9">
        <w:t xml:space="preserve"> for the long-term survival of the species.</w:t>
      </w:r>
    </w:p>
    <w:p w14:paraId="50696A42" w14:textId="6A88C620" w:rsidR="001508FC" w:rsidRDefault="001508FC" w:rsidP="009E4753">
      <w:r w:rsidRPr="004B241D">
        <w:t>Management of threatened species ultimately aims to recover populations and increase abundance and distribution so that the species may eventually be de-listed from threatened species legislation. To reach this endpoint, information is required on how the status of a species and trend of its population</w:t>
      </w:r>
      <w:r w:rsidR="00AC3535">
        <w:t>/</w:t>
      </w:r>
      <w:r w:rsidRPr="004B241D">
        <w:t>s change through time, and so monitoring is an essential requirement of threatened species management. Monitoring should provide information on a focal population’s ‘status’ (i.e. abundance; distribution and trend); demographics and recruitment; and if relevant, how these metrics respond to management actions. Other non-demographic metrics that may also be included in a monitoring program include identifiable threats; habitat availability and rate of loss; habitat condition and other critical resources needed. This information can then be used to frame, evaluate, and revise or refine management activities (Lintermans and Robinson 2018).</w:t>
      </w:r>
    </w:p>
    <w:p w14:paraId="4EF79899" w14:textId="478B7A74" w:rsidR="001F7E8E" w:rsidRDefault="001F7E8E" w:rsidP="009E4753">
      <w:r>
        <w:t xml:space="preserve">Consequently, </w:t>
      </w:r>
      <w:r w:rsidR="00E85FE5">
        <w:t xml:space="preserve">the </w:t>
      </w:r>
      <w:r>
        <w:t xml:space="preserve">specific </w:t>
      </w:r>
      <w:r w:rsidR="00E85FE5">
        <w:t xml:space="preserve">monitoring plan </w:t>
      </w:r>
      <w:r>
        <w:t>objective</w:t>
      </w:r>
      <w:r w:rsidR="00D14243">
        <w:t>s</w:t>
      </w:r>
      <w:r>
        <w:t xml:space="preserve"> for Stocky Galaxias, to meet the overall </w:t>
      </w:r>
      <w:r w:rsidR="00D14243">
        <w:t>aim</w:t>
      </w:r>
      <w:r w:rsidR="002B7B15">
        <w:t>, i</w:t>
      </w:r>
      <w:r w:rsidR="00D14243">
        <w:t>s to provide baseline, comparable data on:</w:t>
      </w:r>
    </w:p>
    <w:p w14:paraId="2763BF7D" w14:textId="0F3A5A3A" w:rsidR="002B7B15" w:rsidRPr="00243764" w:rsidRDefault="002B7B15" w:rsidP="00E932D6">
      <w:pPr>
        <w:pStyle w:val="Normalnumbered"/>
        <w:spacing w:before="113"/>
        <w:ind w:left="357" w:hanging="357"/>
      </w:pPr>
      <w:r w:rsidRPr="002B7B15">
        <w:t>T</w:t>
      </w:r>
      <w:r w:rsidR="00B039F2" w:rsidRPr="002B7B15">
        <w:t>he persistence of Stocky Galaxias (presen</w:t>
      </w:r>
      <w:r>
        <w:t xml:space="preserve">ce and </w:t>
      </w:r>
      <w:r w:rsidR="00B039F2" w:rsidRPr="002B7B15">
        <w:t>breeding)</w:t>
      </w:r>
      <w:r>
        <w:t>.</w:t>
      </w:r>
      <w:r w:rsidR="00B039F2" w:rsidRPr="002B7B15">
        <w:t xml:space="preserve"> </w:t>
      </w:r>
    </w:p>
    <w:p w14:paraId="08FD59B7" w14:textId="640A12D8" w:rsidR="002B7B15" w:rsidRPr="00243764" w:rsidRDefault="002B7B15" w:rsidP="00E932D6">
      <w:pPr>
        <w:pStyle w:val="Normalnumbered"/>
        <w:spacing w:before="113"/>
        <w:ind w:left="357" w:hanging="357"/>
      </w:pPr>
      <w:r w:rsidRPr="002B7B15">
        <w:t>T</w:t>
      </w:r>
      <w:r w:rsidR="00B039F2" w:rsidRPr="002B7B15">
        <w:t>he population trajectory (is the population increasing, stable or decreasing) and variability (significant change from normal)</w:t>
      </w:r>
      <w:r>
        <w:t>.</w:t>
      </w:r>
    </w:p>
    <w:p w14:paraId="18CFF319" w14:textId="42A7EAE6" w:rsidR="002B7B15" w:rsidRDefault="002B7B15" w:rsidP="00E932D6">
      <w:pPr>
        <w:pStyle w:val="Normalnumbered"/>
        <w:spacing w:before="113"/>
        <w:ind w:left="357" w:hanging="357"/>
      </w:pPr>
      <w:r w:rsidRPr="002B7B15">
        <w:t>T</w:t>
      </w:r>
      <w:r w:rsidR="00B039F2" w:rsidRPr="002B7B15">
        <w:t xml:space="preserve">he status of the Stocky Galaxias population (incorporating measures of abundance, distribution, </w:t>
      </w:r>
      <w:r w:rsidR="00D14243" w:rsidRPr="002B7B15">
        <w:t>reproduction,</w:t>
      </w:r>
      <w:r w:rsidR="0059068C">
        <w:t xml:space="preserve"> fish health</w:t>
      </w:r>
      <w:r w:rsidR="00B039F2" w:rsidRPr="002B7B15">
        <w:t xml:space="preserve"> and demographics)</w:t>
      </w:r>
      <w:r>
        <w:t>.</w:t>
      </w:r>
    </w:p>
    <w:p w14:paraId="73F678FD" w14:textId="77777777" w:rsidR="003E5A02" w:rsidRPr="00243764" w:rsidRDefault="003E5A02" w:rsidP="00E932D6">
      <w:pPr>
        <w:pStyle w:val="Normalnumbered"/>
        <w:spacing w:before="113"/>
        <w:ind w:left="357" w:hanging="357"/>
      </w:pPr>
      <w:r>
        <w:t>The status of identifiable threats at Stocky Galaxias locations (e.g. riparian erosion, instream sedimentation, riparian vegetation condition with respect to ability to trap sediment).</w:t>
      </w:r>
    </w:p>
    <w:p w14:paraId="401ADD23" w14:textId="2E71EFD2" w:rsidR="002B7B15" w:rsidRPr="00243764" w:rsidRDefault="002B7B15" w:rsidP="00E932D6">
      <w:pPr>
        <w:pStyle w:val="Normalnumbered"/>
        <w:spacing w:before="113"/>
        <w:ind w:left="357" w:hanging="357"/>
      </w:pPr>
      <w:r w:rsidRPr="002B7B15">
        <w:t>Th</w:t>
      </w:r>
      <w:r w:rsidR="00B039F2" w:rsidRPr="002B7B15">
        <w:t>e persistence and establishment of any new translocations of the species into the catchment</w:t>
      </w:r>
      <w:r>
        <w:t>.</w:t>
      </w:r>
    </w:p>
    <w:p w14:paraId="42EDDDEE" w14:textId="77777777" w:rsidR="002B7B15" w:rsidRPr="00243764" w:rsidRDefault="002B7B15" w:rsidP="00E932D6">
      <w:pPr>
        <w:pStyle w:val="Normalnumbered"/>
        <w:spacing w:before="113"/>
        <w:ind w:left="357" w:hanging="357"/>
      </w:pPr>
      <w:r w:rsidRPr="002B7B15">
        <w:t>I</w:t>
      </w:r>
      <w:r w:rsidR="00B039F2" w:rsidRPr="002B7B15">
        <w:t xml:space="preserve">ncursions of </w:t>
      </w:r>
      <w:r w:rsidR="00D14243" w:rsidRPr="002B7B15">
        <w:t>exotic fish species (Brown Trout (</w:t>
      </w:r>
      <w:r w:rsidR="00D14243" w:rsidRPr="002B7B15">
        <w:rPr>
          <w:i/>
          <w:iCs/>
        </w:rPr>
        <w:t>Salmo trutta</w:t>
      </w:r>
      <w:r w:rsidR="00D14243" w:rsidRPr="002B7B15">
        <w:t xml:space="preserve">), Rainbow Trout </w:t>
      </w:r>
      <w:r w:rsidR="00B039F2" w:rsidRPr="002B7B15">
        <w:t>(</w:t>
      </w:r>
      <w:r w:rsidR="00D14243" w:rsidRPr="002B7B15">
        <w:rPr>
          <w:i/>
          <w:iCs/>
        </w:rPr>
        <w:t>Oncorhynchus mykiss</w:t>
      </w:r>
      <w:r w:rsidR="00B039F2" w:rsidRPr="002B7B15">
        <w:t>)</w:t>
      </w:r>
      <w:r w:rsidR="00D14243" w:rsidRPr="002B7B15">
        <w:t xml:space="preserve">, or </w:t>
      </w:r>
      <w:r w:rsidRPr="002B7B15">
        <w:t>invasive native species Climbing Galaxias (</w:t>
      </w:r>
      <w:r w:rsidRPr="002B7B15">
        <w:rPr>
          <w:i/>
          <w:iCs/>
        </w:rPr>
        <w:t>Galaxias brevipinnis</w:t>
      </w:r>
      <w:r w:rsidRPr="002B7B15">
        <w:t>)</w:t>
      </w:r>
      <w:r w:rsidR="00B039F2" w:rsidRPr="002B7B15">
        <w:t xml:space="preserve"> into </w:t>
      </w:r>
      <w:r w:rsidRPr="002B7B15">
        <w:t>known Stocky Galaxias populations</w:t>
      </w:r>
      <w:r>
        <w:t>.</w:t>
      </w:r>
    </w:p>
    <w:p w14:paraId="62088F4C" w14:textId="68774016" w:rsidR="002B7B15" w:rsidRPr="00243764" w:rsidRDefault="002B7B15" w:rsidP="00E932D6">
      <w:pPr>
        <w:pStyle w:val="Normalnumbered"/>
        <w:spacing w:before="113"/>
        <w:ind w:left="357" w:hanging="357"/>
      </w:pPr>
      <w:r w:rsidRPr="002B7B15">
        <w:t>Metrics informing triggers</w:t>
      </w:r>
      <w:r w:rsidR="00B039F2" w:rsidRPr="002B7B15">
        <w:t xml:space="preserve"> (as part of a TARP) for identified management interventions to mitigate potential sudden declines because of identified threats (e.g</w:t>
      </w:r>
      <w:r w:rsidRPr="002B7B15">
        <w:t>. fish incursion, fire, drought).</w:t>
      </w:r>
    </w:p>
    <w:p w14:paraId="2BCFEC81" w14:textId="7C411D40" w:rsidR="00CD68B7" w:rsidRDefault="00CD68B7" w:rsidP="009E4753">
      <w:pPr>
        <w:rPr>
          <w:color w:val="000000"/>
          <w:szCs w:val="20"/>
        </w:rPr>
      </w:pPr>
      <w:r>
        <w:rPr>
          <w:color w:val="000000"/>
          <w:szCs w:val="20"/>
        </w:rPr>
        <w:t>The effectiveness of the monitoring program will be dependent on obtaining estimates of critical population</w:t>
      </w:r>
      <w:r w:rsidR="004B241D">
        <w:rPr>
          <w:color w:val="000000"/>
          <w:szCs w:val="20"/>
        </w:rPr>
        <w:t>, habitat</w:t>
      </w:r>
      <w:r w:rsidR="00A06D82">
        <w:rPr>
          <w:color w:val="000000"/>
          <w:szCs w:val="20"/>
        </w:rPr>
        <w:t>,</w:t>
      </w:r>
      <w:r w:rsidR="004B241D">
        <w:rPr>
          <w:color w:val="000000"/>
          <w:szCs w:val="20"/>
        </w:rPr>
        <w:t xml:space="preserve"> and threat </w:t>
      </w:r>
      <w:r>
        <w:rPr>
          <w:color w:val="000000"/>
          <w:szCs w:val="20"/>
        </w:rPr>
        <w:t>parameters</w:t>
      </w:r>
      <w:r w:rsidR="004B241D">
        <w:rPr>
          <w:color w:val="000000"/>
          <w:szCs w:val="20"/>
        </w:rPr>
        <w:t xml:space="preserve">, listed above. However, as no intensive, systematic monitoring has been undertaken to date, </w:t>
      </w:r>
      <w:r w:rsidR="00A06D82">
        <w:rPr>
          <w:color w:val="000000"/>
          <w:szCs w:val="20"/>
        </w:rPr>
        <w:t xml:space="preserve">the effective </w:t>
      </w:r>
      <w:r w:rsidR="00AC3535">
        <w:rPr>
          <w:color w:val="000000"/>
          <w:szCs w:val="20"/>
        </w:rPr>
        <w:t xml:space="preserve">analysis and </w:t>
      </w:r>
      <w:r w:rsidR="00A06D82">
        <w:rPr>
          <w:color w:val="000000"/>
          <w:szCs w:val="20"/>
        </w:rPr>
        <w:t xml:space="preserve">interpretation of data will be constrained whilst data is accumulated over successive years. </w:t>
      </w:r>
    </w:p>
    <w:p w14:paraId="77D673B1" w14:textId="77777777" w:rsidR="00B86465" w:rsidRPr="002B7B15" w:rsidRDefault="00B86465" w:rsidP="002D3EE7">
      <w:pPr>
        <w:pStyle w:val="Heading2-Numbered"/>
      </w:pPr>
      <w:bookmarkStart w:id="20" w:name="_Toc129863242"/>
      <w:r w:rsidRPr="002B7B15">
        <w:t>Design considerations</w:t>
      </w:r>
      <w:bookmarkEnd w:id="20"/>
    </w:p>
    <w:p w14:paraId="3E94B1DC" w14:textId="3F67F321" w:rsidR="00223D0B" w:rsidRDefault="002D3EE7" w:rsidP="009E4753">
      <w:r>
        <w:t>P</w:t>
      </w:r>
      <w:r w:rsidR="00223D0B">
        <w:t xml:space="preserve">opulation and species criteria, including </w:t>
      </w:r>
      <w:r>
        <w:t xml:space="preserve">important attributes to be measured, </w:t>
      </w:r>
      <w:r w:rsidR="008D4873">
        <w:t>are detailed in Table 1.</w:t>
      </w:r>
      <w:r>
        <w:t xml:space="preserve"> </w:t>
      </w:r>
    </w:p>
    <w:p w14:paraId="75508119" w14:textId="77777777" w:rsidR="00A06D82" w:rsidRDefault="00A06D82" w:rsidP="00A06D82">
      <w:r w:rsidRPr="00886BD2">
        <w:t xml:space="preserve">Specific monitoring questions are </w:t>
      </w:r>
      <w:r>
        <w:t xml:space="preserve">essential </w:t>
      </w:r>
      <w:r w:rsidRPr="00886BD2">
        <w:t>to establish the conceptual basis for monitoring and subsequent interpretation and to facilitate true adaptive management (</w:t>
      </w:r>
      <w:r w:rsidRPr="00177C37">
        <w:t xml:space="preserve">Lindenmayer and Likens 2009, 2010, Lindenmayer </w:t>
      </w:r>
      <w:r w:rsidRPr="00182156">
        <w:t>et al.</w:t>
      </w:r>
      <w:r w:rsidRPr="00177C37">
        <w:t xml:space="preserve"> 2012</w:t>
      </w:r>
      <w:r w:rsidRPr="00886BD2">
        <w:t xml:space="preserve">). </w:t>
      </w:r>
      <w:r>
        <w:t xml:space="preserve">Importantly monitoring programs should lead to timely and informed management decisions and should not be an </w:t>
      </w:r>
      <w:r w:rsidRPr="00886BD2">
        <w:t>end in themselves (</w:t>
      </w:r>
      <w:r w:rsidRPr="00177C37">
        <w:t xml:space="preserve">Lindenmayer </w:t>
      </w:r>
      <w:r w:rsidRPr="00182156">
        <w:t>et al.</w:t>
      </w:r>
      <w:r w:rsidRPr="00177C37">
        <w:t xml:space="preserve"> 2013</w:t>
      </w:r>
      <w:r w:rsidRPr="00886BD2">
        <w:t>).</w:t>
      </w:r>
    </w:p>
    <w:p w14:paraId="63926A44" w14:textId="3B7CBC4C" w:rsidR="004C1DC4" w:rsidRDefault="004C1DC4" w:rsidP="004C1DC4">
      <w:bookmarkStart w:id="21" w:name="_Hlk77602911"/>
      <w:r w:rsidRPr="00BD05DC">
        <w:t xml:space="preserve">All populations of Stocky Galaxias </w:t>
      </w:r>
      <w:r>
        <w:t>should</w:t>
      </w:r>
      <w:r w:rsidRPr="00BD05DC">
        <w:t xml:space="preserve"> be monitored to assess general population dynamics to understand population trajectories and persistence, </w:t>
      </w:r>
      <w:bookmarkStart w:id="22" w:name="_Hlk76041176"/>
      <w:r w:rsidRPr="00BD05DC">
        <w:t xml:space="preserve">but also </w:t>
      </w:r>
      <w:r>
        <w:t>include the use</w:t>
      </w:r>
      <w:r w:rsidRPr="00BD05DC">
        <w:t xml:space="preserve"> of a TARP to </w:t>
      </w:r>
      <w:r>
        <w:t xml:space="preserve">identify and where possible, </w:t>
      </w:r>
      <w:r w:rsidRPr="00BD05DC">
        <w:t>mitigate</w:t>
      </w:r>
      <w:r>
        <w:t>,</w:t>
      </w:r>
      <w:r w:rsidRPr="00BD05DC">
        <w:t xml:space="preserve"> sudden decline</w:t>
      </w:r>
      <w:r>
        <w:t>s that may be</w:t>
      </w:r>
      <w:r w:rsidRPr="00BD05DC">
        <w:t xml:space="preserve"> due to predator incursion or other stochastic events (e.g. drought, fire, etc.) </w:t>
      </w:r>
      <w:bookmarkEnd w:id="22"/>
      <w:r w:rsidRPr="00BD05DC">
        <w:t>(</w:t>
      </w:r>
      <w:r w:rsidRPr="00575224">
        <w:t xml:space="preserve">Raadik 2009 </w:t>
      </w:r>
      <w:proofErr w:type="spellStart"/>
      <w:r w:rsidRPr="00575224">
        <w:t>a,b</w:t>
      </w:r>
      <w:proofErr w:type="spellEnd"/>
      <w:r w:rsidR="003F0150" w:rsidRPr="00575224">
        <w:t>;</w:t>
      </w:r>
      <w:r w:rsidRPr="00575224">
        <w:t xml:space="preserve"> Raadik and Clunie 2007</w:t>
      </w:r>
      <w:r w:rsidR="003F0150" w:rsidRPr="00575224">
        <w:t>;</w:t>
      </w:r>
      <w:r w:rsidRPr="003F0150">
        <w:t xml:space="preserve"> Raadik 2019</w:t>
      </w:r>
      <w:r w:rsidR="003F0150" w:rsidRPr="003F0150">
        <w:t>b</w:t>
      </w:r>
      <w:r w:rsidRPr="00BD05DC">
        <w:t xml:space="preserve">). </w:t>
      </w:r>
      <w:bookmarkEnd w:id="21"/>
      <w:r w:rsidRPr="00BD05DC">
        <w:t xml:space="preserve">Monitoring will also be undertaken to inform outcomes from interventions such as </w:t>
      </w:r>
      <w:r>
        <w:t>stocking/</w:t>
      </w:r>
      <w:r w:rsidRPr="00BD05DC">
        <w:t>translocations.</w:t>
      </w:r>
      <w:r w:rsidRPr="00886BD2">
        <w:t xml:space="preserve"> </w:t>
      </w:r>
    </w:p>
    <w:p w14:paraId="55D8A2A6" w14:textId="28326CE7" w:rsidR="008D69C4" w:rsidRDefault="008D69C4" w:rsidP="009E4753"/>
    <w:p w14:paraId="3188ADFD" w14:textId="5D3A2EC6" w:rsidR="008C63A1" w:rsidRDefault="008C63A1" w:rsidP="009E4753"/>
    <w:p w14:paraId="1C2156AC" w14:textId="77777777" w:rsidR="008C63A1" w:rsidRDefault="008C63A1" w:rsidP="009E4753"/>
    <w:p w14:paraId="0EC406CF" w14:textId="1861F4C3" w:rsidR="008D69C4" w:rsidRPr="00243764" w:rsidRDefault="008D69C4" w:rsidP="008D69C4">
      <w:pPr>
        <w:pStyle w:val="Caption-Table"/>
      </w:pPr>
      <w:bookmarkStart w:id="23" w:name="_Toc129863261"/>
      <w:r w:rsidRPr="00243764">
        <w:lastRenderedPageBreak/>
        <w:t xml:space="preserve">Table </w:t>
      </w:r>
      <w:r w:rsidR="00CF6759">
        <w:fldChar w:fldCharType="begin"/>
      </w:r>
      <w:r w:rsidR="00CF6759">
        <w:instrText xml:space="preserve"> SEQ Table \* ARABIC </w:instrText>
      </w:r>
      <w:r w:rsidR="00CF6759">
        <w:fldChar w:fldCharType="separate"/>
      </w:r>
      <w:r w:rsidR="004529DC">
        <w:rPr>
          <w:noProof/>
        </w:rPr>
        <w:t>1</w:t>
      </w:r>
      <w:r w:rsidR="00CF6759">
        <w:rPr>
          <w:noProof/>
        </w:rPr>
        <w:fldChar w:fldCharType="end"/>
      </w:r>
      <w:r w:rsidRPr="00243764">
        <w:t xml:space="preserve">. </w:t>
      </w:r>
      <w:r w:rsidR="00223D0B">
        <w:t xml:space="preserve">Population and species </w:t>
      </w:r>
      <w:r w:rsidR="00316F4E">
        <w:t>parameters</w:t>
      </w:r>
      <w:r w:rsidR="00223D0B">
        <w:t xml:space="preserve"> important </w:t>
      </w:r>
      <w:r w:rsidR="008D4873">
        <w:t>in</w:t>
      </w:r>
      <w:r w:rsidR="00223D0B">
        <w:t xml:space="preserve"> monitoring Stocky Galaxias</w:t>
      </w:r>
      <w:bookmarkEnd w:id="23"/>
    </w:p>
    <w:p w14:paraId="1145EB8C" w14:textId="6D520C32" w:rsidR="008D69C4" w:rsidRDefault="00223D0B" w:rsidP="008D69C4">
      <w:r>
        <w:t xml:space="preserve">All </w:t>
      </w:r>
      <w:r w:rsidR="00316F4E">
        <w:t>parameters</w:t>
      </w:r>
      <w:r>
        <w:t xml:space="preserve"> are relevant to each criterion</w:t>
      </w:r>
      <w:r w:rsidR="008D69C4" w:rsidRPr="00243764">
        <w:t>.</w:t>
      </w:r>
    </w:p>
    <w:tbl>
      <w:tblPr>
        <w:tblStyle w:val="DELWPTable"/>
        <w:tblW w:w="0" w:type="auto"/>
        <w:tblLook w:val="01E0" w:firstRow="1" w:lastRow="1" w:firstColumn="1" w:lastColumn="1" w:noHBand="0" w:noVBand="0"/>
      </w:tblPr>
      <w:tblGrid>
        <w:gridCol w:w="1452"/>
        <w:gridCol w:w="2976"/>
        <w:gridCol w:w="5103"/>
      </w:tblGrid>
      <w:tr w:rsidR="008D69C4" w:rsidRPr="00427D7C" w14:paraId="49096BF4" w14:textId="77777777" w:rsidTr="004A177A">
        <w:trPr>
          <w:cnfStyle w:val="100000000000" w:firstRow="1" w:lastRow="0" w:firstColumn="0" w:lastColumn="0" w:oddVBand="0" w:evenVBand="0" w:oddHBand="0" w:evenHBand="0" w:firstRowFirstColumn="0" w:firstRowLastColumn="0" w:lastRowFirstColumn="0" w:lastRowLastColumn="0"/>
        </w:trPr>
        <w:tc>
          <w:tcPr>
            <w:tcW w:w="1452" w:type="dxa"/>
          </w:tcPr>
          <w:p w14:paraId="426A241D" w14:textId="7A42F032" w:rsidR="008D69C4" w:rsidRPr="00427D7C" w:rsidRDefault="001F7E8E" w:rsidP="007D1918">
            <w:pPr>
              <w:pStyle w:val="Tableheadingtext"/>
            </w:pPr>
            <w:r>
              <w:t>Criterion</w:t>
            </w:r>
          </w:p>
        </w:tc>
        <w:tc>
          <w:tcPr>
            <w:tcW w:w="2976" w:type="dxa"/>
          </w:tcPr>
          <w:p w14:paraId="7CF84698" w14:textId="182FA67A" w:rsidR="008D69C4" w:rsidRPr="00427D7C" w:rsidRDefault="008D69C4" w:rsidP="007D1918">
            <w:pPr>
              <w:pStyle w:val="Tableheadingtext"/>
              <w:rPr>
                <w:szCs w:val="22"/>
              </w:rPr>
            </w:pPr>
            <w:r w:rsidRPr="00427D7C">
              <w:t>Explanation</w:t>
            </w:r>
          </w:p>
        </w:tc>
        <w:tc>
          <w:tcPr>
            <w:tcW w:w="5103" w:type="dxa"/>
          </w:tcPr>
          <w:p w14:paraId="5BB94228" w14:textId="26124BFD" w:rsidR="008D69C4" w:rsidRPr="00427D7C" w:rsidRDefault="004D7778" w:rsidP="007D1918">
            <w:pPr>
              <w:pStyle w:val="Tableheadingtext"/>
            </w:pPr>
            <w:r>
              <w:t>Life-history parameters</w:t>
            </w:r>
          </w:p>
        </w:tc>
      </w:tr>
      <w:tr w:rsidR="004A177A" w:rsidRPr="00427D7C" w14:paraId="5D1E5837" w14:textId="77777777" w:rsidTr="004A177A">
        <w:trPr>
          <w:trHeight w:val="491"/>
        </w:trPr>
        <w:tc>
          <w:tcPr>
            <w:tcW w:w="1452" w:type="dxa"/>
          </w:tcPr>
          <w:p w14:paraId="097F5313" w14:textId="0C0DE1C3" w:rsidR="004A177A" w:rsidRPr="00427D7C" w:rsidRDefault="004A177A" w:rsidP="007D1918">
            <w:pPr>
              <w:pStyle w:val="Tablebodytext"/>
              <w:rPr>
                <w:szCs w:val="22"/>
              </w:rPr>
            </w:pPr>
            <w:r w:rsidRPr="00427D7C">
              <w:rPr>
                <w:szCs w:val="22"/>
              </w:rPr>
              <w:t>Persistence</w:t>
            </w:r>
          </w:p>
        </w:tc>
        <w:tc>
          <w:tcPr>
            <w:tcW w:w="2976" w:type="dxa"/>
          </w:tcPr>
          <w:p w14:paraId="74A2B4CD" w14:textId="343DDA56" w:rsidR="004A177A" w:rsidRPr="00427D7C" w:rsidRDefault="004A177A" w:rsidP="007D1918">
            <w:pPr>
              <w:pStyle w:val="Tablebodytext"/>
              <w:rPr>
                <w:szCs w:val="22"/>
              </w:rPr>
            </w:pPr>
            <w:r w:rsidRPr="00427D7C">
              <w:rPr>
                <w:szCs w:val="22"/>
              </w:rPr>
              <w:t xml:space="preserve">Continued presence over </w:t>
            </w:r>
            <w:r w:rsidR="00D562B0">
              <w:rPr>
                <w:szCs w:val="22"/>
              </w:rPr>
              <w:t xml:space="preserve">space and </w:t>
            </w:r>
            <w:r w:rsidRPr="00427D7C">
              <w:rPr>
                <w:szCs w:val="22"/>
              </w:rPr>
              <w:t>time</w:t>
            </w:r>
          </w:p>
        </w:tc>
        <w:tc>
          <w:tcPr>
            <w:tcW w:w="5103" w:type="dxa"/>
            <w:vMerge w:val="restart"/>
          </w:tcPr>
          <w:p w14:paraId="6FD9E310" w14:textId="670FADA8" w:rsidR="004A177A" w:rsidRPr="00427D7C" w:rsidRDefault="003B403C" w:rsidP="00515E08">
            <w:pPr>
              <w:pStyle w:val="Tablebodytext"/>
              <w:ind w:left="170" w:hanging="170"/>
            </w:pPr>
            <w:r>
              <w:t>–</w:t>
            </w:r>
            <w:r w:rsidR="004A177A" w:rsidRPr="00427D7C">
              <w:t xml:space="preserve"> presence of individuals</w:t>
            </w:r>
            <w:r w:rsidR="00D562B0">
              <w:t xml:space="preserve"> across the sample range</w:t>
            </w:r>
          </w:p>
          <w:p w14:paraId="6B08CF31" w14:textId="28D5AC23" w:rsidR="004A177A" w:rsidRPr="00427D7C" w:rsidRDefault="003B403C" w:rsidP="00515E08">
            <w:pPr>
              <w:pStyle w:val="Tablebodytext"/>
              <w:ind w:left="170" w:hanging="170"/>
            </w:pPr>
            <w:r>
              <w:t>–</w:t>
            </w:r>
            <w:r w:rsidRPr="00427D7C">
              <w:t xml:space="preserve"> </w:t>
            </w:r>
            <w:r w:rsidR="00D562B0">
              <w:t>relative</w:t>
            </w:r>
            <w:r w:rsidR="002D3EE7">
              <w:t xml:space="preserve"> </w:t>
            </w:r>
            <w:r w:rsidR="004A177A" w:rsidRPr="00427D7C">
              <w:t>abundance of individuals</w:t>
            </w:r>
          </w:p>
          <w:p w14:paraId="44C9FC9D" w14:textId="4BDC2DBB" w:rsidR="004A177A" w:rsidRPr="00427D7C" w:rsidRDefault="003B403C" w:rsidP="00515E08">
            <w:pPr>
              <w:pStyle w:val="Tablebodytext"/>
              <w:ind w:left="170" w:hanging="170"/>
            </w:pPr>
            <w:r>
              <w:t>–</w:t>
            </w:r>
            <w:r w:rsidRPr="00427D7C">
              <w:t xml:space="preserve"> </w:t>
            </w:r>
            <w:r w:rsidR="004A177A" w:rsidRPr="00427D7C">
              <w:t>individual condition (</w:t>
            </w:r>
            <w:r w:rsidR="00D562B0">
              <w:t xml:space="preserve">length / </w:t>
            </w:r>
            <w:r w:rsidR="004A177A" w:rsidRPr="00427D7C">
              <w:t>weight</w:t>
            </w:r>
            <w:r w:rsidR="00D562B0">
              <w:t xml:space="preserve"> condition indices</w:t>
            </w:r>
            <w:r w:rsidR="004A177A" w:rsidRPr="00427D7C">
              <w:t>, parasites, disease)</w:t>
            </w:r>
          </w:p>
          <w:p w14:paraId="7915EA2C" w14:textId="0CB05A95" w:rsidR="004A177A" w:rsidRPr="00427D7C" w:rsidRDefault="003B403C" w:rsidP="00515E08">
            <w:pPr>
              <w:pStyle w:val="Tablebodytext"/>
              <w:ind w:left="170" w:hanging="170"/>
            </w:pPr>
            <w:r>
              <w:t>–</w:t>
            </w:r>
            <w:r w:rsidRPr="00427D7C">
              <w:t xml:space="preserve"> </w:t>
            </w:r>
            <w:r w:rsidR="00D562B0">
              <w:t>size structure of population (young of year, juveniles, sub-adults, adults)</w:t>
            </w:r>
            <w:r w:rsidR="004A177A" w:rsidRPr="00427D7C">
              <w:t>)</w:t>
            </w:r>
          </w:p>
          <w:p w14:paraId="73EC11BB" w14:textId="0F30CDEB" w:rsidR="004A177A" w:rsidRPr="00427D7C" w:rsidRDefault="003B403C" w:rsidP="00515E08">
            <w:pPr>
              <w:pStyle w:val="Tablebodytext"/>
              <w:ind w:left="170" w:hanging="170"/>
            </w:pPr>
            <w:r>
              <w:t>–</w:t>
            </w:r>
            <w:r w:rsidRPr="00427D7C">
              <w:t xml:space="preserve"> </w:t>
            </w:r>
            <w:r w:rsidR="004A177A" w:rsidRPr="00427D7C">
              <w:t>successful recruitment</w:t>
            </w:r>
            <w:r w:rsidR="00D562B0">
              <w:t xml:space="preserve"> (abundance and proportion of population; abundance of individuals</w:t>
            </w:r>
          </w:p>
          <w:p w14:paraId="20FEFF75" w14:textId="417C9067" w:rsidR="004A177A" w:rsidRPr="00427D7C" w:rsidRDefault="003B403C" w:rsidP="00515E08">
            <w:pPr>
              <w:pStyle w:val="Tablebodytext"/>
              <w:ind w:left="170" w:hanging="170"/>
            </w:pPr>
            <w:r>
              <w:t>–</w:t>
            </w:r>
            <w:r w:rsidRPr="00427D7C">
              <w:t xml:space="preserve"> </w:t>
            </w:r>
            <w:r w:rsidR="001F7E8E">
              <w:t>level of</w:t>
            </w:r>
            <w:r w:rsidR="004A177A" w:rsidRPr="00427D7C">
              <w:t xml:space="preserve"> genetic diversity</w:t>
            </w:r>
            <w:r w:rsidR="00D562B0">
              <w:t xml:space="preserve"> and effective population size</w:t>
            </w:r>
          </w:p>
        </w:tc>
      </w:tr>
      <w:tr w:rsidR="004A177A" w:rsidRPr="00427D7C" w14:paraId="022C3426" w14:textId="77777777" w:rsidTr="004A177A">
        <w:trPr>
          <w:trHeight w:val="490"/>
        </w:trPr>
        <w:tc>
          <w:tcPr>
            <w:tcW w:w="1452" w:type="dxa"/>
          </w:tcPr>
          <w:p w14:paraId="5776AD19" w14:textId="32E639C2" w:rsidR="004A177A" w:rsidRPr="00427D7C" w:rsidRDefault="004A177A" w:rsidP="004A177A">
            <w:pPr>
              <w:pStyle w:val="Tablebodytext"/>
              <w:rPr>
                <w:szCs w:val="22"/>
              </w:rPr>
            </w:pPr>
            <w:r w:rsidRPr="00427D7C">
              <w:t>Trajectory</w:t>
            </w:r>
          </w:p>
        </w:tc>
        <w:tc>
          <w:tcPr>
            <w:tcW w:w="2976" w:type="dxa"/>
          </w:tcPr>
          <w:p w14:paraId="7EDB7EF4" w14:textId="6FEA9492" w:rsidR="004A177A" w:rsidRPr="00427D7C" w:rsidRDefault="004A177A" w:rsidP="004A177A">
            <w:pPr>
              <w:pStyle w:val="Tablebodytext"/>
              <w:rPr>
                <w:szCs w:val="22"/>
              </w:rPr>
            </w:pPr>
            <w:r w:rsidRPr="00427D7C">
              <w:t>Direction of change over time</w:t>
            </w:r>
          </w:p>
        </w:tc>
        <w:tc>
          <w:tcPr>
            <w:tcW w:w="5103" w:type="dxa"/>
            <w:vMerge/>
          </w:tcPr>
          <w:p w14:paraId="45A265E7" w14:textId="77777777" w:rsidR="004A177A" w:rsidRPr="00427D7C" w:rsidRDefault="004A177A" w:rsidP="004A177A">
            <w:pPr>
              <w:pStyle w:val="Tablebodytext"/>
            </w:pPr>
          </w:p>
        </w:tc>
      </w:tr>
      <w:tr w:rsidR="004A177A" w:rsidRPr="00427D7C" w14:paraId="46F9FB77" w14:textId="77777777" w:rsidTr="004A177A">
        <w:trPr>
          <w:trHeight w:val="490"/>
        </w:trPr>
        <w:tc>
          <w:tcPr>
            <w:tcW w:w="1452" w:type="dxa"/>
          </w:tcPr>
          <w:p w14:paraId="74D9587D" w14:textId="454295ED" w:rsidR="004A177A" w:rsidRPr="00427D7C" w:rsidRDefault="004A177A" w:rsidP="004A177A">
            <w:pPr>
              <w:pStyle w:val="Tablebodytext"/>
              <w:rPr>
                <w:szCs w:val="22"/>
              </w:rPr>
            </w:pPr>
            <w:r w:rsidRPr="00427D7C">
              <w:t>Variability</w:t>
            </w:r>
          </w:p>
        </w:tc>
        <w:tc>
          <w:tcPr>
            <w:tcW w:w="2976" w:type="dxa"/>
          </w:tcPr>
          <w:p w14:paraId="5124A694" w14:textId="155286F9" w:rsidR="004A177A" w:rsidRPr="00427D7C" w:rsidRDefault="004A177A" w:rsidP="004A177A">
            <w:pPr>
              <w:pStyle w:val="Tablebodytext"/>
              <w:rPr>
                <w:szCs w:val="22"/>
              </w:rPr>
            </w:pPr>
            <w:r w:rsidRPr="00427D7C">
              <w:t>Fluctuation over time</w:t>
            </w:r>
          </w:p>
        </w:tc>
        <w:tc>
          <w:tcPr>
            <w:tcW w:w="5103" w:type="dxa"/>
            <w:vMerge/>
          </w:tcPr>
          <w:p w14:paraId="06174D37" w14:textId="77777777" w:rsidR="004A177A" w:rsidRPr="00427D7C" w:rsidRDefault="004A177A" w:rsidP="004A177A">
            <w:pPr>
              <w:pStyle w:val="Tablebodytext"/>
            </w:pPr>
          </w:p>
        </w:tc>
      </w:tr>
      <w:tr w:rsidR="0062579B" w:rsidRPr="0062579B" w14:paraId="0170C3FC" w14:textId="77777777" w:rsidTr="004A177A">
        <w:trPr>
          <w:trHeight w:val="490"/>
        </w:trPr>
        <w:tc>
          <w:tcPr>
            <w:tcW w:w="1452" w:type="dxa"/>
          </w:tcPr>
          <w:p w14:paraId="7F30DED1" w14:textId="267E85C2" w:rsidR="004A177A" w:rsidRPr="0062579B" w:rsidRDefault="004A177A" w:rsidP="004A177A">
            <w:pPr>
              <w:pStyle w:val="Tablebodytext"/>
              <w:rPr>
                <w:szCs w:val="22"/>
              </w:rPr>
            </w:pPr>
            <w:r w:rsidRPr="0062579B">
              <w:t>Status</w:t>
            </w:r>
          </w:p>
        </w:tc>
        <w:tc>
          <w:tcPr>
            <w:tcW w:w="2976" w:type="dxa"/>
          </w:tcPr>
          <w:p w14:paraId="10E0E8EC" w14:textId="36CDC016" w:rsidR="004A177A" w:rsidRPr="0062579B" w:rsidRDefault="00427D7C" w:rsidP="004A177A">
            <w:pPr>
              <w:pStyle w:val="Tablebodytext"/>
              <w:rPr>
                <w:szCs w:val="22"/>
              </w:rPr>
            </w:pPr>
            <w:r w:rsidRPr="0062579B">
              <w:t>Overall level of extinction risk</w:t>
            </w:r>
          </w:p>
        </w:tc>
        <w:tc>
          <w:tcPr>
            <w:tcW w:w="5103" w:type="dxa"/>
            <w:vMerge/>
          </w:tcPr>
          <w:p w14:paraId="1F5455EA" w14:textId="77777777" w:rsidR="004A177A" w:rsidRPr="0062579B" w:rsidRDefault="004A177A" w:rsidP="004A177A">
            <w:pPr>
              <w:pStyle w:val="Tablebodytext"/>
            </w:pPr>
          </w:p>
        </w:tc>
      </w:tr>
    </w:tbl>
    <w:p w14:paraId="46591E02" w14:textId="7909EA14" w:rsidR="008D69C4" w:rsidRDefault="008D69C4" w:rsidP="009E4753"/>
    <w:p w14:paraId="5DB31952" w14:textId="2B0D9659" w:rsidR="002D3EE7" w:rsidRPr="001E3BE1" w:rsidRDefault="002D3EE7" w:rsidP="002D3EE7">
      <w:r w:rsidRPr="001E3BE1">
        <w:t>Specific monitoring questions can relate to threats, knowledge gaps, ecological attributes or life phases of the target species (</w:t>
      </w:r>
      <w:r w:rsidR="00BD05DC" w:rsidRPr="001E3BE1">
        <w:t>e.g.</w:t>
      </w:r>
      <w:r w:rsidRPr="001E3BE1">
        <w:t xml:space="preserve"> Lintermans 2013</w:t>
      </w:r>
      <w:r w:rsidR="009C4E25" w:rsidRPr="001E3BE1">
        <w:t>b</w:t>
      </w:r>
      <w:r w:rsidRPr="001E3BE1">
        <w:t xml:space="preserve">). </w:t>
      </w:r>
    </w:p>
    <w:p w14:paraId="3ADF3FF9" w14:textId="77777777" w:rsidR="002D3EE7" w:rsidRPr="001E3BE1" w:rsidRDefault="002D3EE7" w:rsidP="002D3EE7">
      <w:r w:rsidRPr="001E3BE1">
        <w:t>The proposed monitoring plan is framed by the following specific questions:</w:t>
      </w:r>
    </w:p>
    <w:p w14:paraId="6AE7F71E" w14:textId="1C25AC31" w:rsidR="007D53FA" w:rsidRPr="00243764" w:rsidRDefault="002D3EE7" w:rsidP="007D53FA">
      <w:pPr>
        <w:pStyle w:val="Normalnumbered"/>
        <w:numPr>
          <w:ilvl w:val="0"/>
          <w:numId w:val="25"/>
        </w:numPr>
      </w:pPr>
      <w:r w:rsidRPr="001E3BE1">
        <w:t xml:space="preserve">Will there be significant change </w:t>
      </w:r>
      <w:r w:rsidR="006449EA">
        <w:t xml:space="preserve">over time </w:t>
      </w:r>
      <w:r w:rsidRPr="001E3BE1">
        <w:t>in the abundance of Stocky Galaxias (Young-of-Year, juveniles and sub-adults/adults)?</w:t>
      </w:r>
    </w:p>
    <w:p w14:paraId="04F54A70" w14:textId="4E21B96C" w:rsidR="007D53FA" w:rsidRPr="00243764" w:rsidRDefault="002D3EE7" w:rsidP="007D53FA">
      <w:pPr>
        <w:pStyle w:val="Normalnumbered"/>
        <w:numPr>
          <w:ilvl w:val="0"/>
          <w:numId w:val="25"/>
        </w:numPr>
      </w:pPr>
      <w:r w:rsidRPr="002D3EE7">
        <w:t xml:space="preserve">Will there be a significant change </w:t>
      </w:r>
      <w:r w:rsidR="006449EA">
        <w:t xml:space="preserve">over time </w:t>
      </w:r>
      <w:r w:rsidRPr="002D3EE7">
        <w:t>in annual recruitment in Stocky Galaxias</w:t>
      </w:r>
      <w:r w:rsidR="00A06D82">
        <w:t>, or between populations if more are discovered or established?</w:t>
      </w:r>
    </w:p>
    <w:p w14:paraId="56135214" w14:textId="377FDA7D" w:rsidR="007D53FA" w:rsidRPr="00243764" w:rsidRDefault="002D3EE7" w:rsidP="007D53FA">
      <w:pPr>
        <w:pStyle w:val="Normalnumbered"/>
        <w:numPr>
          <w:ilvl w:val="0"/>
          <w:numId w:val="25"/>
        </w:numPr>
      </w:pPr>
      <w:r w:rsidRPr="002D3EE7">
        <w:t>Will translocated Stocky Galaxias survive following release, reproduce, and establish?</w:t>
      </w:r>
      <w:r w:rsidRPr="00084055">
        <w:t xml:space="preserve"> </w:t>
      </w:r>
    </w:p>
    <w:p w14:paraId="2D620CAB" w14:textId="7A01B411" w:rsidR="00D14243" w:rsidRDefault="00717633" w:rsidP="00717633">
      <w:r>
        <w:t xml:space="preserve">As there is </w:t>
      </w:r>
      <w:r w:rsidR="00B86465">
        <w:t xml:space="preserve">currently </w:t>
      </w:r>
      <w:r>
        <w:t xml:space="preserve">only a single, known population of Stocky Galaxias, this monitoring plan’s focus is on the </w:t>
      </w:r>
      <w:r w:rsidR="00240C7B">
        <w:t xml:space="preserve">whole </w:t>
      </w:r>
      <w:r>
        <w:t xml:space="preserve">species, considering the </w:t>
      </w:r>
      <w:r w:rsidR="00E54556">
        <w:t xml:space="preserve">Tantangara Creek </w:t>
      </w:r>
      <w:r>
        <w:t>population represents the entire species</w:t>
      </w:r>
      <w:r w:rsidR="00E54556">
        <w:t>’ distribution</w:t>
      </w:r>
      <w:r>
        <w:t xml:space="preserve">. </w:t>
      </w:r>
      <w:r w:rsidR="00E54556">
        <w:t>T</w:t>
      </w:r>
      <w:r>
        <w:t>he</w:t>
      </w:r>
      <w:r w:rsidR="008114E9">
        <w:t>se</w:t>
      </w:r>
      <w:r>
        <w:t xml:space="preserve"> </w:t>
      </w:r>
      <w:r w:rsidR="008114E9">
        <w:t xml:space="preserve">questions and the methods set out here would also be </w:t>
      </w:r>
      <w:r>
        <w:t xml:space="preserve">appropriate for monitoring at the population level if additional populations are discovered (e.g. during </w:t>
      </w:r>
      <w:r w:rsidR="008114E9">
        <w:t xml:space="preserve">a </w:t>
      </w:r>
      <w:r>
        <w:t xml:space="preserve">catchment survey). </w:t>
      </w:r>
      <w:r w:rsidRPr="00240C7B">
        <w:t xml:space="preserve">However, decisions on the duration of monitoring </w:t>
      </w:r>
      <w:r w:rsidR="00240C7B" w:rsidRPr="00240C7B">
        <w:t>required for Stocky Galaxias conservation, the</w:t>
      </w:r>
      <w:r w:rsidRPr="00240C7B">
        <w:t xml:space="preserve"> </w:t>
      </w:r>
      <w:r w:rsidR="00240C7B" w:rsidRPr="00A611FC">
        <w:t xml:space="preserve">degree of </w:t>
      </w:r>
      <w:r w:rsidRPr="00A611FC">
        <w:t xml:space="preserve">monitoring </w:t>
      </w:r>
      <w:r w:rsidR="00240C7B" w:rsidRPr="00A611FC">
        <w:t>undertaken for each</w:t>
      </w:r>
      <w:r w:rsidRPr="00A611FC">
        <w:t xml:space="preserve"> population, and which populations need to be monitored </w:t>
      </w:r>
      <w:r w:rsidR="008114E9">
        <w:t>cannot be determined in advance</w:t>
      </w:r>
      <w:r w:rsidR="0004269E" w:rsidRPr="00A611FC">
        <w:t>.</w:t>
      </w:r>
      <w:r w:rsidRPr="00A611FC">
        <w:t xml:space="preserve"> </w:t>
      </w:r>
    </w:p>
    <w:p w14:paraId="5F612959" w14:textId="56C2CEB4" w:rsidR="00C96DF5" w:rsidRDefault="00A611FC" w:rsidP="009E4753">
      <w:r>
        <w:t>Stocky Galaxias are a critically endangered species, restricted to a single, small population and are at a high risk of extinction (Raadik and Lintermans 202</w:t>
      </w:r>
      <w:r w:rsidR="00B92FF1">
        <w:t>2</w:t>
      </w:r>
      <w:r>
        <w:t xml:space="preserve">). Therefore, a major risk in undertaking monitoring of the species which involves capturing, handling, and removing tissue from, individuals, is an impact on the population/species through disturbance, injury or mortality, and habitat disturbance. This is a similar concern </w:t>
      </w:r>
      <w:r w:rsidR="00EF5983">
        <w:t>for</w:t>
      </w:r>
      <w:r>
        <w:t xml:space="preserve"> other single-population, critically endangered, species of galaxiids (e.g. </w:t>
      </w:r>
      <w:r w:rsidR="00E00289">
        <w:t xml:space="preserve">Raadik 1995; Raadik </w:t>
      </w:r>
      <w:r w:rsidR="00E00289" w:rsidRPr="00515E08">
        <w:rPr>
          <w:i/>
          <w:iCs/>
        </w:rPr>
        <w:t>et al.</w:t>
      </w:r>
      <w:r w:rsidR="00E00289">
        <w:t xml:space="preserve"> 2010; Ayres </w:t>
      </w:r>
      <w:r w:rsidR="00E00289" w:rsidRPr="00182156">
        <w:t>et al.</w:t>
      </w:r>
      <w:r w:rsidR="00E00289">
        <w:t xml:space="preserve"> 2012a, b.; </w:t>
      </w:r>
      <w:r w:rsidR="00EA3238">
        <w:t xml:space="preserve">Raadik 2012; Stoessel </w:t>
      </w:r>
      <w:r w:rsidR="00EA3238" w:rsidRPr="00182156">
        <w:t>et al.</w:t>
      </w:r>
      <w:r w:rsidR="00EA3238">
        <w:t xml:space="preserve"> 2012, </w:t>
      </w:r>
      <w:r w:rsidR="00E00289">
        <w:t xml:space="preserve">Chilcott </w:t>
      </w:r>
      <w:r w:rsidR="00E00289" w:rsidRPr="00182156">
        <w:t>et al.</w:t>
      </w:r>
      <w:r w:rsidR="00E00289">
        <w:t xml:space="preserve"> 2013; </w:t>
      </w:r>
      <w:r w:rsidR="00EA3238">
        <w:t xml:space="preserve">Raadik </w:t>
      </w:r>
      <w:r w:rsidR="00EA3238" w:rsidRPr="00182156">
        <w:t>et al.</w:t>
      </w:r>
      <w:r w:rsidR="00EA3238">
        <w:t xml:space="preserve"> 2019a,b; Stoessel </w:t>
      </w:r>
      <w:r w:rsidR="00EA3238" w:rsidRPr="00182156">
        <w:t>et al.</w:t>
      </w:r>
      <w:r w:rsidR="00EA3238">
        <w:t xml:space="preserve"> 2020)</w:t>
      </w:r>
      <w:r>
        <w:t>, but is similarly justified, as monitoring is an essential part of broader conservation recovery management which aims to improve the resistance and resilience of the species, reduce extinction risk, and improve their conservation status. Without monitoring, no understanding of natural fluctuations in population parameters</w:t>
      </w:r>
      <w:r w:rsidR="00EF5983">
        <w:t>,</w:t>
      </w:r>
      <w:r>
        <w:t xml:space="preserve"> from natural </w:t>
      </w:r>
      <w:r w:rsidR="00EF5983">
        <w:t xml:space="preserve">events or management actions, can be gained, the status and trajectory of the population/species is unknown, and no ‘early-warning’ of rapid decline is available. Some intervention is </w:t>
      </w:r>
      <w:r w:rsidR="0096439A">
        <w:t xml:space="preserve">considered warranted </w:t>
      </w:r>
      <w:r w:rsidR="00EF5983">
        <w:t>to monitor</w:t>
      </w:r>
      <w:r w:rsidR="0096439A">
        <w:t xml:space="preserve"> and improve our understanding of</w:t>
      </w:r>
      <w:r w:rsidR="008114E9">
        <w:t xml:space="preserve"> this species which is of such a</w:t>
      </w:r>
      <w:r w:rsidR="00EF5983">
        <w:t xml:space="preserve"> high risk of extinction.</w:t>
      </w:r>
    </w:p>
    <w:p w14:paraId="3E57B83C" w14:textId="366E0893" w:rsidR="00EF5983" w:rsidRDefault="00EF5983" w:rsidP="009E4753">
      <w:r>
        <w:t>Consequently, and like other single-population, critically endangered species of galaxiids</w:t>
      </w:r>
      <w:r w:rsidR="00EA3238">
        <w:t xml:space="preserve"> (see above)</w:t>
      </w:r>
      <w:r>
        <w:t>, monitoring and other management actions must be carefully undertaken to minimise the risk of impact as far as practicable, to achieve the goal</w:t>
      </w:r>
      <w:r w:rsidR="00E00289">
        <w:t>s</w:t>
      </w:r>
      <w:r>
        <w:t xml:space="preserve"> of </w:t>
      </w:r>
      <w:r w:rsidR="00E00289">
        <w:t xml:space="preserve">increasing knowledge and </w:t>
      </w:r>
      <w:r w:rsidR="00EA3238">
        <w:t xml:space="preserve">to progress </w:t>
      </w:r>
      <w:r>
        <w:t>species recovery. Th</w:t>
      </w:r>
      <w:r w:rsidR="00E00289">
        <w:t>ese</w:t>
      </w:r>
      <w:r>
        <w:t xml:space="preserve"> should follow protocols which reduce impact to the population/species, such as biosecurity considerations to avoid introduction of novel disease/parasites, avoiding unnecessary disturbance of instream habitat, reducing impacts on spawning fish, eggs and larvae</w:t>
      </w:r>
      <w:r w:rsidR="005934A5">
        <w:t>, and avoiding mortality during standard sampling events. Minimising disturbance during periods of stress, such as low-flow/cease-to-flow periods during drought, following fire, and during the spawning period and egg hatch/larval development stages is also critically important. Much of this can be achieved by utilising the expertise of field staff experienced in the conservation management of highly threatened species of fish, particularly galaxiids.</w:t>
      </w:r>
    </w:p>
    <w:p w14:paraId="30D98167" w14:textId="78E8C73D" w:rsidR="004C1DC4" w:rsidRDefault="005934A5" w:rsidP="009E4753">
      <w:r>
        <w:t>Crucially, minimising or ceasing harvest of adults and juveniles from the only known population of Stocky Galaxias, until new populations are discovered or captive management and breeding techniques are successfully developed</w:t>
      </w:r>
      <w:r w:rsidR="00E00289">
        <w:t>,</w:t>
      </w:r>
      <w:r>
        <w:t xml:space="preserve"> is critical for the persistence of Stocky Galaxias, as it removes an </w:t>
      </w:r>
      <w:r w:rsidR="00EA3238">
        <w:t xml:space="preserve">anthropogenic, and </w:t>
      </w:r>
      <w:r>
        <w:t>additional</w:t>
      </w:r>
      <w:r w:rsidR="00EA3238">
        <w:t>,</w:t>
      </w:r>
      <w:r w:rsidR="00E00289">
        <w:t xml:space="preserve"> </w:t>
      </w:r>
      <w:r w:rsidR="000F0C21">
        <w:t>stressor on the species.</w:t>
      </w:r>
    </w:p>
    <w:p w14:paraId="0303A14D" w14:textId="4C749DE0" w:rsidR="00916358" w:rsidRDefault="00916358" w:rsidP="009E4753">
      <w:pPr>
        <w:sectPr w:rsidR="00916358" w:rsidSect="007D2582">
          <w:pgSz w:w="11907" w:h="16840" w:code="9"/>
          <w:pgMar w:top="1134" w:right="1134" w:bottom="1134" w:left="1134" w:header="709" w:footer="567" w:gutter="0"/>
          <w:pgNumType w:start="3"/>
          <w:cols w:space="708"/>
          <w:formProt w:val="0"/>
          <w:docGrid w:linePitch="360"/>
        </w:sectPr>
      </w:pPr>
    </w:p>
    <w:p w14:paraId="7B0640B4" w14:textId="718D1FFD" w:rsidR="009D68DD" w:rsidRDefault="009D68DD" w:rsidP="00E932D6">
      <w:pPr>
        <w:pStyle w:val="Heading1-Numbered"/>
        <w:ind w:left="431" w:hanging="431"/>
      </w:pPr>
      <w:bookmarkStart w:id="24" w:name="_Toc129863243"/>
      <w:r>
        <w:lastRenderedPageBreak/>
        <w:t xml:space="preserve">Monitoring </w:t>
      </w:r>
      <w:r w:rsidR="00D87EEC">
        <w:t>activities</w:t>
      </w:r>
      <w:bookmarkEnd w:id="24"/>
    </w:p>
    <w:p w14:paraId="27502E69" w14:textId="371AFF02" w:rsidR="0096439A" w:rsidRDefault="00D87EEC" w:rsidP="009D68DD">
      <w:r w:rsidRPr="00371EC9">
        <w:t xml:space="preserve">The monitoring activities developed comprise </w:t>
      </w:r>
      <w:r w:rsidR="008B3B52">
        <w:t>three</w:t>
      </w:r>
      <w:r w:rsidRPr="00371EC9">
        <w:t xml:space="preserve"> </w:t>
      </w:r>
      <w:r w:rsidR="00C64BB0">
        <w:t xml:space="preserve">activities </w:t>
      </w:r>
      <w:r w:rsidRPr="00371EC9">
        <w:t xml:space="preserve">assigned as routine surveillance monitoring (long-term, ongoing) and </w:t>
      </w:r>
      <w:r w:rsidR="00DF5750">
        <w:t>four additional activities</w:t>
      </w:r>
      <w:r w:rsidRPr="00371EC9">
        <w:t xml:space="preserve"> assigned as response</w:t>
      </w:r>
      <w:r w:rsidR="0096439A">
        <w:t>s</w:t>
      </w:r>
      <w:r w:rsidRPr="00371EC9">
        <w:t xml:space="preserve"> to trigger points under the TARP (See </w:t>
      </w:r>
      <w:r w:rsidRPr="0014385B">
        <w:t xml:space="preserve">Section </w:t>
      </w:r>
      <w:r w:rsidR="00DF5750">
        <w:t>4</w:t>
      </w:r>
      <w:r w:rsidRPr="0014385B">
        <w:t>)</w:t>
      </w:r>
      <w:r w:rsidRPr="00371EC9">
        <w:t>.</w:t>
      </w:r>
      <w:r w:rsidR="00AE7AF9" w:rsidRPr="00AE7AF9">
        <w:t xml:space="preserve"> </w:t>
      </w:r>
      <w:r w:rsidR="00AE7AF9">
        <w:t xml:space="preserve">Monitoring </w:t>
      </w:r>
      <w:r w:rsidR="0096439A">
        <w:t xml:space="preserve">immediately following </w:t>
      </w:r>
      <w:r w:rsidR="00AE7AF9">
        <w:t xml:space="preserve">the establishment of </w:t>
      </w:r>
      <w:r w:rsidR="0096439A">
        <w:t xml:space="preserve">a new </w:t>
      </w:r>
      <w:r w:rsidR="00AE7AF9">
        <w:t xml:space="preserve">translocated </w:t>
      </w:r>
      <w:r w:rsidR="004E63A6">
        <w:t>Stocky Galaxias</w:t>
      </w:r>
      <w:r w:rsidR="00AE7AF9">
        <w:t xml:space="preserve"> </w:t>
      </w:r>
      <w:r w:rsidR="0096439A">
        <w:t xml:space="preserve">population would occur as part of a </w:t>
      </w:r>
      <w:r w:rsidR="00AE7AF9">
        <w:t>Translocation Plan (Raadik and Stoessel 202</w:t>
      </w:r>
      <w:r w:rsidR="00B92FF1">
        <w:t>2</w:t>
      </w:r>
      <w:r w:rsidR="00AE7AF9">
        <w:t xml:space="preserve">), but once established, this type of monitoring </w:t>
      </w:r>
      <w:r w:rsidR="0096439A">
        <w:t xml:space="preserve">would </w:t>
      </w:r>
      <w:r w:rsidR="00AE7AF9">
        <w:t>revert to routine surveillance monitoring, as described here.</w:t>
      </w:r>
      <w:r w:rsidR="00AE7AF9" w:rsidRPr="00371EC9">
        <w:t xml:space="preserve"> </w:t>
      </w:r>
    </w:p>
    <w:p w14:paraId="71CD96CD" w14:textId="2D00D85B" w:rsidR="0022394F" w:rsidRDefault="00D87EEC" w:rsidP="009D68DD">
      <w:r w:rsidRPr="00371EC9">
        <w:t>A summary of recommended activities is provided in Table 2.</w:t>
      </w:r>
      <w:r w:rsidR="002F364C">
        <w:t xml:space="preserve"> Further details and justification for the proposed methods are set out in section </w:t>
      </w:r>
      <w:r w:rsidR="00E43DD2">
        <w:t>3.1</w:t>
      </w:r>
      <w:r w:rsidR="002F364C">
        <w:t>.</w:t>
      </w:r>
    </w:p>
    <w:p w14:paraId="29F86EC1" w14:textId="45A0B31D" w:rsidR="00D87EEC" w:rsidRDefault="00D87EEC" w:rsidP="00D87EEC">
      <w:pPr>
        <w:pStyle w:val="Heading2-Numbered"/>
      </w:pPr>
      <w:bookmarkStart w:id="25" w:name="_Toc129863244"/>
      <w:r>
        <w:t>Routine surveillance monitoring</w:t>
      </w:r>
      <w:bookmarkEnd w:id="25"/>
    </w:p>
    <w:p w14:paraId="4A90AB14" w14:textId="3D4FC9CF" w:rsidR="00E52A71" w:rsidRDefault="00E52A71" w:rsidP="00E52A71">
      <w:r w:rsidRPr="00E52A71">
        <w:t xml:space="preserve">To avoid potential damage to the </w:t>
      </w:r>
      <w:r w:rsidR="0096439A">
        <w:t>critically endangered</w:t>
      </w:r>
      <w:r w:rsidR="0096439A" w:rsidRPr="00E52A71">
        <w:t xml:space="preserve"> </w:t>
      </w:r>
      <w:r w:rsidRPr="00E52A71">
        <w:t>population of Stocky Galaxias, the timing, frequency, and intensity of monitoring must be a compromise between reducing potential disturbance to the population and gathering adequate data to inform monitoring objectives.</w:t>
      </w:r>
    </w:p>
    <w:p w14:paraId="5B6D1A49" w14:textId="42657D9C" w:rsidR="00D87EEC" w:rsidRPr="00D87EEC" w:rsidRDefault="00D87EEC">
      <w:pPr>
        <w:pStyle w:val="Heading3-Numbered"/>
      </w:pPr>
      <w:bookmarkStart w:id="26" w:name="_Toc129863245"/>
      <w:r w:rsidRPr="00D87EEC">
        <w:t>Population monitoring</w:t>
      </w:r>
      <w:bookmarkEnd w:id="26"/>
    </w:p>
    <w:p w14:paraId="0396485A" w14:textId="77777777" w:rsidR="00D87EEC" w:rsidRPr="00820426" w:rsidRDefault="00D87EEC" w:rsidP="00D87EEC">
      <w:r w:rsidRPr="003514AC">
        <w:rPr>
          <w:b/>
          <w:bCs/>
        </w:rPr>
        <w:t xml:space="preserve">Purpose:  </w:t>
      </w:r>
      <w:r w:rsidRPr="00820426">
        <w:t>Intensive population monitoring</w:t>
      </w:r>
      <w:r>
        <w:t xml:space="preserve"> of most life-history attributes.</w:t>
      </w:r>
    </w:p>
    <w:p w14:paraId="37625267" w14:textId="75CF0D63" w:rsidR="00D87EEC" w:rsidRPr="00A973B0" w:rsidRDefault="00D87EEC" w:rsidP="00D87EEC">
      <w:r w:rsidRPr="003514AC">
        <w:rPr>
          <w:b/>
          <w:bCs/>
        </w:rPr>
        <w:t xml:space="preserve">Value:  </w:t>
      </w:r>
      <w:r w:rsidRPr="00820426">
        <w:t xml:space="preserve">Fish presence/absence, </w:t>
      </w:r>
      <w:r w:rsidR="00371EC9">
        <w:t xml:space="preserve">distribution, relative </w:t>
      </w:r>
      <w:r>
        <w:t>abundance, size and condition, recruitment success.</w:t>
      </w:r>
    </w:p>
    <w:p w14:paraId="52000B9D" w14:textId="2343EBC9" w:rsidR="00D87EEC" w:rsidRPr="009B324D" w:rsidRDefault="00D87EEC" w:rsidP="00D87EEC">
      <w:r w:rsidRPr="003514AC">
        <w:rPr>
          <w:b/>
          <w:bCs/>
        </w:rPr>
        <w:t xml:space="preserve">Timing:  </w:t>
      </w:r>
      <w:r w:rsidR="00371EC9" w:rsidRPr="0014385B">
        <w:t>A</w:t>
      </w:r>
      <w:r>
        <w:t>utumn (March/April).</w:t>
      </w:r>
    </w:p>
    <w:p w14:paraId="66CA69D6" w14:textId="30616E0C" w:rsidR="00D87EEC" w:rsidRPr="00A973B0" w:rsidRDefault="00D87EEC" w:rsidP="00D87EEC">
      <w:r w:rsidRPr="003514AC">
        <w:rPr>
          <w:b/>
          <w:bCs/>
        </w:rPr>
        <w:t xml:space="preserve">Frequency: </w:t>
      </w:r>
      <w:r w:rsidRPr="00A973B0">
        <w:t>Annually</w:t>
      </w:r>
      <w:r w:rsidR="00467C1B">
        <w:t>. Additional sampling may be required if triggered by the TARP</w:t>
      </w:r>
      <w:r w:rsidR="00BB0C02">
        <w:t xml:space="preserve"> (Table </w:t>
      </w:r>
      <w:r w:rsidR="00E43DD2">
        <w:t>4</w:t>
      </w:r>
      <w:r w:rsidR="00BB0C02">
        <w:t>)</w:t>
      </w:r>
      <w:r w:rsidR="00467C1B">
        <w:t>.</w:t>
      </w:r>
    </w:p>
    <w:p w14:paraId="1547E609" w14:textId="24C78DF7" w:rsidR="0096439A" w:rsidRDefault="00E318E6" w:rsidP="00D87EEC">
      <w:r w:rsidRPr="00E318E6">
        <w:rPr>
          <w:b/>
          <w:bCs/>
        </w:rPr>
        <w:t>Method:</w:t>
      </w:r>
      <w:r>
        <w:t xml:space="preserve"> </w:t>
      </w:r>
      <w:r w:rsidR="00D87EEC" w:rsidRPr="000C15DA">
        <w:t xml:space="preserve">Undertaken at </w:t>
      </w:r>
      <w:r w:rsidR="00D87EEC">
        <w:t xml:space="preserve">multiple, </w:t>
      </w:r>
      <w:r w:rsidR="00D87EEC" w:rsidRPr="000C15DA">
        <w:t xml:space="preserve">pre-determined sampling sections </w:t>
      </w:r>
      <w:r w:rsidR="008B3ECD">
        <w:t xml:space="preserve">at </w:t>
      </w:r>
      <w:r w:rsidR="00D87EEC" w:rsidRPr="000C15DA">
        <w:t xml:space="preserve">two monitoring </w:t>
      </w:r>
      <w:r w:rsidR="008B3ECD">
        <w:t>sites</w:t>
      </w:r>
      <w:r w:rsidR="00D87EEC" w:rsidRPr="000C15DA">
        <w:t xml:space="preserve"> on Tantangara Creek</w:t>
      </w:r>
      <w:r w:rsidR="0096439A">
        <w:t xml:space="preserve"> (Figure 1) using </w:t>
      </w:r>
      <w:r w:rsidR="00D87EEC" w:rsidRPr="000C15DA">
        <w:t>backpack electrofishing</w:t>
      </w:r>
      <w:r w:rsidR="002F364C">
        <w:t xml:space="preserve"> (see Section </w:t>
      </w:r>
      <w:r w:rsidR="00E43DD2">
        <w:t>4</w:t>
      </w:r>
      <w:r w:rsidR="002F364C">
        <w:t>)</w:t>
      </w:r>
      <w:r w:rsidR="00D87EEC" w:rsidRPr="000C15DA">
        <w:t xml:space="preserve">, maximising number of </w:t>
      </w:r>
      <w:r w:rsidR="0096439A">
        <w:t xml:space="preserve">Stocky </w:t>
      </w:r>
      <w:r w:rsidR="00240291">
        <w:t>G</w:t>
      </w:r>
      <w:r w:rsidR="0096439A">
        <w:t>alaxias</w:t>
      </w:r>
      <w:r w:rsidR="0096439A" w:rsidRPr="000C15DA">
        <w:t xml:space="preserve"> </w:t>
      </w:r>
      <w:r w:rsidR="00D87EEC" w:rsidRPr="000C15DA">
        <w:t xml:space="preserve">collected, counted, measured for length (mm, length to caudal fork), weighed (grams), </w:t>
      </w:r>
      <w:r w:rsidR="00D87EEC">
        <w:t xml:space="preserve">visually </w:t>
      </w:r>
      <w:r w:rsidR="00D87EEC" w:rsidRPr="000C15DA">
        <w:t>assessed for parasites or disease, returned alive to site of capture</w:t>
      </w:r>
      <w:r w:rsidR="0096439A">
        <w:t>. Presence of other fish species or large invertebrates (crayfish) also to be recorded.</w:t>
      </w:r>
    </w:p>
    <w:p w14:paraId="7E4B34D8" w14:textId="6046F5DB" w:rsidR="00D87EEC" w:rsidRDefault="0096439A" w:rsidP="00D87EEC">
      <w:r>
        <w:t>W</w:t>
      </w:r>
      <w:r w:rsidR="00D87EEC" w:rsidRPr="000C15DA">
        <w:t xml:space="preserve">ater quality and stream characteristics </w:t>
      </w:r>
      <w:r>
        <w:t xml:space="preserve">should be </w:t>
      </w:r>
      <w:r w:rsidR="00D87EEC" w:rsidRPr="000C15DA">
        <w:t>measured at reach scale</w:t>
      </w:r>
      <w:r>
        <w:t xml:space="preserve"> and a</w:t>
      </w:r>
      <w:r w:rsidR="00D87EEC" w:rsidRPr="000C15DA">
        <w:t xml:space="preserve"> </w:t>
      </w:r>
      <w:r w:rsidR="00D87EEC" w:rsidRPr="00102664">
        <w:t>general threat assessment (instream and riparian zone)</w:t>
      </w:r>
      <w:r w:rsidR="00D87EEC" w:rsidRPr="000C15DA">
        <w:t xml:space="preserve"> undertaken at reach scale.</w:t>
      </w:r>
    </w:p>
    <w:p w14:paraId="26373735" w14:textId="1F8D3EAA" w:rsidR="00D87EEC" w:rsidRDefault="00D87EEC" w:rsidP="00D87EEC">
      <w:r w:rsidRPr="00D87EEC">
        <w:rPr>
          <w:b/>
          <w:bCs/>
        </w:rPr>
        <w:t>Analysis and reporting:</w:t>
      </w:r>
      <w:r>
        <w:t xml:space="preserve"> Annual.</w:t>
      </w:r>
    </w:p>
    <w:p w14:paraId="327F3D2D" w14:textId="77777777" w:rsidR="00D87EEC" w:rsidRDefault="00D87EEC" w:rsidP="00DF5750">
      <w:pPr>
        <w:pStyle w:val="Heading3-Numbered"/>
        <w:keepNext/>
      </w:pPr>
      <w:bookmarkStart w:id="27" w:name="_Toc129863246"/>
      <w:r>
        <w:t>Population genetics</w:t>
      </w:r>
      <w:bookmarkEnd w:id="27"/>
    </w:p>
    <w:p w14:paraId="565AB3B3" w14:textId="12B9E36A" w:rsidR="00D87EEC" w:rsidRDefault="00D87EEC" w:rsidP="00D87EEC">
      <w:r w:rsidRPr="00E17F6E">
        <w:rPr>
          <w:b/>
          <w:bCs/>
        </w:rPr>
        <w:t>Purpose:</w:t>
      </w:r>
      <w:r>
        <w:t xml:space="preserve">  Monitoring level of population genetic variation</w:t>
      </w:r>
      <w:r w:rsidR="00371EC9">
        <w:t xml:space="preserve"> and effective population size</w:t>
      </w:r>
      <w:r>
        <w:t>.</w:t>
      </w:r>
    </w:p>
    <w:p w14:paraId="70ACB763" w14:textId="6C9AB434" w:rsidR="00D87EEC" w:rsidRDefault="00D87EEC" w:rsidP="00D87EEC">
      <w:r w:rsidRPr="00646A8E">
        <w:rPr>
          <w:b/>
          <w:bCs/>
        </w:rPr>
        <w:t xml:space="preserve">Value: </w:t>
      </w:r>
      <w:r>
        <w:t xml:space="preserve"> Documentation of population genetic fitness </w:t>
      </w:r>
      <w:r w:rsidR="00371EC9">
        <w:t xml:space="preserve">and number of breeding adults (effective population size), </w:t>
      </w:r>
      <w:r>
        <w:t xml:space="preserve">which </w:t>
      </w:r>
      <w:r w:rsidR="00371EC9">
        <w:t>is</w:t>
      </w:r>
      <w:r>
        <w:t xml:space="preserve"> not observable from life-history attributes</w:t>
      </w:r>
      <w:r w:rsidR="00371EC9">
        <w:t>;</w:t>
      </w:r>
      <w:r>
        <w:t xml:space="preserve"> potential early warning of population genetic collapse</w:t>
      </w:r>
      <w:r w:rsidR="00371EC9">
        <w:t xml:space="preserve"> and small parental stock</w:t>
      </w:r>
      <w:r>
        <w:t>. Can be undertaken during annual population monitoring.</w:t>
      </w:r>
    </w:p>
    <w:p w14:paraId="2D04373E" w14:textId="77777777" w:rsidR="00D87EEC" w:rsidRDefault="00D87EEC" w:rsidP="00D87EEC">
      <w:r w:rsidRPr="00646A8E">
        <w:rPr>
          <w:b/>
          <w:bCs/>
        </w:rPr>
        <w:t xml:space="preserve">Timing:  </w:t>
      </w:r>
      <w:r>
        <w:t>Autumn.</w:t>
      </w:r>
    </w:p>
    <w:p w14:paraId="15C81D1E" w14:textId="7929765B" w:rsidR="00D87EEC" w:rsidRDefault="00D87EEC" w:rsidP="00D87EEC">
      <w:r w:rsidRPr="00646A8E">
        <w:rPr>
          <w:b/>
          <w:bCs/>
        </w:rPr>
        <w:t>Frequency:</w:t>
      </w:r>
      <w:r>
        <w:t xml:space="preserve">  </w:t>
      </w:r>
      <w:r w:rsidR="00EB7283">
        <w:t>E</w:t>
      </w:r>
      <w:r>
        <w:t>very</w:t>
      </w:r>
      <w:r w:rsidR="0008599C">
        <w:t xml:space="preserve"> 3 years</w:t>
      </w:r>
      <w:r w:rsidR="00E318E6">
        <w:t xml:space="preserve">, </w:t>
      </w:r>
      <w:r w:rsidR="001862CC">
        <w:t xml:space="preserve">or </w:t>
      </w:r>
      <w:bookmarkStart w:id="28" w:name="_Hlk78965929"/>
      <w:r w:rsidR="000063CA">
        <w:t>when triggered by TARP</w:t>
      </w:r>
      <w:r w:rsidR="00BB0C02">
        <w:t xml:space="preserve"> (Table </w:t>
      </w:r>
      <w:r w:rsidR="00E43DD2">
        <w:t>4</w:t>
      </w:r>
      <w:r w:rsidR="00BB0C02">
        <w:t>).</w:t>
      </w:r>
      <w:bookmarkEnd w:id="28"/>
    </w:p>
    <w:p w14:paraId="26EE3295" w14:textId="197C5188" w:rsidR="0008599C" w:rsidRDefault="00E318E6" w:rsidP="0008599C">
      <w:r w:rsidRPr="00E318E6">
        <w:rPr>
          <w:b/>
          <w:bCs/>
        </w:rPr>
        <w:t>Method</w:t>
      </w:r>
      <w:r w:rsidRPr="00240291">
        <w:t xml:space="preserve">: </w:t>
      </w:r>
      <w:r w:rsidR="000063CA" w:rsidRPr="00240291">
        <w:t>To occur during population monitoring</w:t>
      </w:r>
      <w:r w:rsidR="000063CA">
        <w:t>. C</w:t>
      </w:r>
      <w:r w:rsidR="000063CA" w:rsidRPr="000063CA">
        <w:t>ollect</w:t>
      </w:r>
      <w:r w:rsidR="000063CA">
        <w:t xml:space="preserve"> </w:t>
      </w:r>
      <w:r>
        <w:t xml:space="preserve">a small sample of </w:t>
      </w:r>
      <w:r w:rsidR="00D87EEC" w:rsidRPr="00DF40B3">
        <w:t>caudal fin tissue from</w:t>
      </w:r>
      <w:r w:rsidR="00371EC9">
        <w:t xml:space="preserve"> </w:t>
      </w:r>
      <w:r w:rsidR="007211DE">
        <w:t>all fish &gt;</w:t>
      </w:r>
      <w:r w:rsidR="00916358">
        <w:t> </w:t>
      </w:r>
      <w:r w:rsidR="007211DE">
        <w:t>50</w:t>
      </w:r>
      <w:r w:rsidR="00916358">
        <w:t> </w:t>
      </w:r>
      <w:r w:rsidR="007211DE">
        <w:t xml:space="preserve">mm </w:t>
      </w:r>
      <w:r w:rsidR="00916358">
        <w:t xml:space="preserve">in </w:t>
      </w:r>
      <w:r w:rsidR="007211DE">
        <w:t xml:space="preserve">length, clipping all fish </w:t>
      </w:r>
      <w:r w:rsidR="00371EC9">
        <w:t>up to</w:t>
      </w:r>
      <w:r w:rsidR="00D87EEC" w:rsidRPr="00DF40B3">
        <w:t xml:space="preserve"> </w:t>
      </w:r>
      <w:r w:rsidR="008E21D3">
        <w:t xml:space="preserve">a maximum of </w:t>
      </w:r>
      <w:r w:rsidR="001862CC">
        <w:t>45</w:t>
      </w:r>
      <w:r w:rsidR="00D87EEC" w:rsidRPr="00D27708">
        <w:t xml:space="preserve"> individuals per reach</w:t>
      </w:r>
      <w:r w:rsidR="00371EC9">
        <w:t xml:space="preserve"> (up to </w:t>
      </w:r>
      <w:r w:rsidR="001862CC">
        <w:t>90</w:t>
      </w:r>
      <w:r w:rsidR="00371EC9">
        <w:t xml:space="preserve"> individuals total) </w:t>
      </w:r>
      <w:r w:rsidR="00D87EEC" w:rsidRPr="00D27708">
        <w:t>into</w:t>
      </w:r>
      <w:r w:rsidR="00D87EEC" w:rsidRPr="00DF40B3">
        <w:t xml:space="preserve"> 100% ethanol</w:t>
      </w:r>
      <w:r w:rsidR="00D87EEC">
        <w:t>. Collected tissue sent for population genetic analysis</w:t>
      </w:r>
      <w:r w:rsidR="001862CC">
        <w:t xml:space="preserve"> using </w:t>
      </w:r>
      <w:r w:rsidR="00916358">
        <w:t>s</w:t>
      </w:r>
      <w:r w:rsidR="001862CC" w:rsidRPr="001862CC">
        <w:t xml:space="preserve">ingle </w:t>
      </w:r>
      <w:r w:rsidR="00916358">
        <w:t>n</w:t>
      </w:r>
      <w:r w:rsidR="001862CC" w:rsidRPr="001862CC">
        <w:t xml:space="preserve">ucleotide </w:t>
      </w:r>
      <w:r w:rsidR="00916358">
        <w:t>p</w:t>
      </w:r>
      <w:r w:rsidR="001862CC" w:rsidRPr="001862CC">
        <w:t>olymorphisms (SNP</w:t>
      </w:r>
      <w:r w:rsidR="00916358">
        <w:t>s</w:t>
      </w:r>
      <w:r w:rsidR="001862CC" w:rsidRPr="001862CC">
        <w:t>)</w:t>
      </w:r>
      <w:r w:rsidR="00D87EEC">
        <w:t xml:space="preserve"> (effective population size, genetic diversit</w:t>
      </w:r>
      <w:r>
        <w:t>y, parentage level analysis</w:t>
      </w:r>
      <w:r w:rsidR="00D87EEC">
        <w:t xml:space="preserve">) at </w:t>
      </w:r>
      <w:r>
        <w:t xml:space="preserve">an </w:t>
      </w:r>
      <w:r w:rsidR="00D87EEC">
        <w:t>appropriate facility.</w:t>
      </w:r>
      <w:r>
        <w:t xml:space="preserve"> </w:t>
      </w:r>
      <w:r w:rsidR="0008599C">
        <w:t xml:space="preserve">The number of tissue clips required each successive event may be able to be reduced following analysis of initial collection. </w:t>
      </w:r>
    </w:p>
    <w:p w14:paraId="6F423F7B" w14:textId="1DC182B9" w:rsidR="00212654" w:rsidRDefault="00212654" w:rsidP="00212654">
      <w:r w:rsidRPr="00D87EEC">
        <w:rPr>
          <w:b/>
          <w:bCs/>
        </w:rPr>
        <w:t>Analysis and reporting:</w:t>
      </w:r>
      <w:r>
        <w:t xml:space="preserve"> </w:t>
      </w:r>
      <w:r w:rsidR="00684BD2">
        <w:t>every 3 years</w:t>
      </w:r>
    </w:p>
    <w:p w14:paraId="27F4AD25" w14:textId="77777777" w:rsidR="00E05AFC" w:rsidRDefault="00E05AFC" w:rsidP="00E05AFC">
      <w:pPr>
        <w:pStyle w:val="Heading3-Numbered"/>
      </w:pPr>
      <w:bookmarkStart w:id="29" w:name="_Toc129863247"/>
      <w:r>
        <w:t>Predator surveillance</w:t>
      </w:r>
      <w:bookmarkEnd w:id="29"/>
      <w:r>
        <w:t xml:space="preserve"> </w:t>
      </w:r>
    </w:p>
    <w:p w14:paraId="70A329E6" w14:textId="77777777" w:rsidR="00E05AFC" w:rsidRDefault="00E05AFC" w:rsidP="00E05AFC">
      <w:r w:rsidRPr="00DC52D6">
        <w:rPr>
          <w:b/>
          <w:bCs/>
        </w:rPr>
        <w:t xml:space="preserve">Purpose: </w:t>
      </w:r>
      <w:r>
        <w:t xml:space="preserve"> Detection of incursion of target predatory fish species into Stocky Galaxias populations.</w:t>
      </w:r>
    </w:p>
    <w:p w14:paraId="3E8B4501" w14:textId="77777777" w:rsidR="00E05AFC" w:rsidRDefault="00E05AFC" w:rsidP="00E05AFC">
      <w:r w:rsidRPr="00DC52D6">
        <w:rPr>
          <w:b/>
          <w:bCs/>
        </w:rPr>
        <w:t>Value:</w:t>
      </w:r>
      <w:r>
        <w:t xml:space="preserve">  Early detection of predatory fish to avoid or minimise Stocky Galaxias decline.</w:t>
      </w:r>
    </w:p>
    <w:p w14:paraId="7FE3194A" w14:textId="42ED1398" w:rsidR="00E05AFC" w:rsidRDefault="00E05AFC" w:rsidP="00E05AFC">
      <w:r w:rsidRPr="00DC52D6">
        <w:rPr>
          <w:b/>
          <w:bCs/>
        </w:rPr>
        <w:t xml:space="preserve">Timing: </w:t>
      </w:r>
      <w:r>
        <w:t xml:space="preserve"> Autumn (March/April) and early to mid-spring (Sept/Oct).</w:t>
      </w:r>
    </w:p>
    <w:p w14:paraId="464E3B98" w14:textId="5A87FC1A" w:rsidR="00E05AFC" w:rsidRDefault="00E05AFC" w:rsidP="00E05AFC">
      <w:r w:rsidRPr="00DC52D6">
        <w:rPr>
          <w:b/>
          <w:bCs/>
        </w:rPr>
        <w:t>Frequency:</w:t>
      </w:r>
      <w:r>
        <w:t xml:space="preserve"> Twice a year or when triggered by TARP</w:t>
      </w:r>
      <w:r w:rsidR="00BB0C02">
        <w:t xml:space="preserve"> (Table </w:t>
      </w:r>
      <w:r w:rsidR="00E43DD2">
        <w:t>4</w:t>
      </w:r>
      <w:r w:rsidR="00BB0C02">
        <w:t>).</w:t>
      </w:r>
    </w:p>
    <w:p w14:paraId="42511F0B" w14:textId="6452B672" w:rsidR="00E05AFC" w:rsidRDefault="00684BD2" w:rsidP="00E05AFC">
      <w:r w:rsidRPr="00B95FB2">
        <w:rPr>
          <w:b/>
          <w:bCs/>
        </w:rPr>
        <w:lastRenderedPageBreak/>
        <w:t>Method:</w:t>
      </w:r>
      <w:r>
        <w:t xml:space="preserve"> </w:t>
      </w:r>
      <w:r w:rsidR="00E05AFC">
        <w:t xml:space="preserve">Undertaken at the two population monitoring sites and just upstream of the waterfall on Tantangara Creek, 3 x eDNA water samples taken (max. 5 L each) per site. Samples analysed for presence of DNA of </w:t>
      </w:r>
      <w:r w:rsidR="00180EF0">
        <w:t xml:space="preserve">Climbing Galaxias, Brown Trout and Rainbow Trout, </w:t>
      </w:r>
      <w:r w:rsidR="00E05AFC">
        <w:t>either onsite or at appropriate facility</w:t>
      </w:r>
      <w:r w:rsidR="00E05AFC" w:rsidRPr="00E05AFC">
        <w:t>.</w:t>
      </w:r>
      <w:r w:rsidR="00E05AFC">
        <w:t xml:space="preserve"> </w:t>
      </w:r>
      <w:r w:rsidR="00803947">
        <w:t>Autumn</w:t>
      </w:r>
      <w:r w:rsidR="00E05AFC">
        <w:t xml:space="preserve"> sampling</w:t>
      </w:r>
      <w:r w:rsidR="00803947">
        <w:t xml:space="preserve"> should occur in a manner that allows </w:t>
      </w:r>
      <w:r w:rsidR="00E05AFC">
        <w:t>results to be available prior to the conclusion of the population monitoring campaign to enable rapid further investigation of any positive detections.</w:t>
      </w:r>
    </w:p>
    <w:p w14:paraId="16B64FFC" w14:textId="77777777" w:rsidR="00684BD2" w:rsidRDefault="00684BD2" w:rsidP="00684BD2">
      <w:r w:rsidRPr="00D87EEC">
        <w:rPr>
          <w:b/>
          <w:bCs/>
        </w:rPr>
        <w:t>Analysis and reporting:</w:t>
      </w:r>
      <w:r>
        <w:t xml:space="preserve"> Annual.</w:t>
      </w:r>
    </w:p>
    <w:p w14:paraId="33ED5AC6" w14:textId="77777777" w:rsidR="00C96664" w:rsidRDefault="00C96664" w:rsidP="00C96664">
      <w:pPr>
        <w:pStyle w:val="Heading3-Numbered"/>
      </w:pPr>
      <w:bookmarkStart w:id="30" w:name="_Toc129863248"/>
      <w:r>
        <w:t>Monitoring methods and level of effort</w:t>
      </w:r>
      <w:bookmarkEnd w:id="30"/>
    </w:p>
    <w:p w14:paraId="33C02CD5" w14:textId="77777777" w:rsidR="00C96664" w:rsidRDefault="00C96664" w:rsidP="00C96664">
      <w:pPr>
        <w:pStyle w:val="Heading4"/>
      </w:pPr>
      <w:r>
        <w:t>Population monitoring</w:t>
      </w:r>
    </w:p>
    <w:p w14:paraId="6E84A51E" w14:textId="77777777" w:rsidR="00C96664" w:rsidRDefault="00C96664" w:rsidP="00C96664">
      <w:r>
        <w:t xml:space="preserve">Several commonly used fish sampling techniques are available to monitor trends in relative abundance, population structure and distribution, ranging from active methods using electrofishing (boat or backpack) or dipnets to passive netting techniques (mesh nets, fyke nets, seine nets and bait/fish traps). Boat electrofishing and most netting techniques are effective in medium to large waterbodies with moderate depth, and often for larger species, however backpack electrofishing, dipnets and bait traps are commonly used in smaller, shallower waterbodies and small to medium-sized species. The most efficient method in smaller water bodies is backpack electrofishing, an active technique which can be used over large spatial areas and habitat or flow types, has relatively low species bias and immediate results. In comparison, dip netting is generally restricted to still environments, sampling small areas and targeting slow moving species, and bait traps are restricted to sill environments, sample small areas, rely on species entering the traps, and a long time-delay (from 4–12+ hours) for results. </w:t>
      </w:r>
    </w:p>
    <w:p w14:paraId="71BF6383" w14:textId="77777777" w:rsidR="00C96664" w:rsidRDefault="00C96664" w:rsidP="00C96664">
      <w:r w:rsidRPr="00453E39">
        <w:t>Backpack electrofishing is the most common sampling method used in shallower, narrow upland, streams, which is like the habitat occupied by Stocky Galaxias. It is also an effective method for collecting sub-adult and adult galaxiids in small to medium-size streams (</w:t>
      </w:r>
      <w:r w:rsidRPr="002C29BE">
        <w:t>Lintermans 2000</w:t>
      </w:r>
      <w:r w:rsidRPr="00453E39">
        <w:t>; Ayres et al. 2012</w:t>
      </w:r>
      <w:r>
        <w:t>a</w:t>
      </w:r>
      <w:r w:rsidRPr="00453E39">
        <w:t>; Raadik 2014; Allan</w:t>
      </w:r>
      <w:r>
        <w:t xml:space="preserve"> et al. 2018) and has previously been used to sample Stocky Galaxias (Raadik 2002, 2014, 2018; Allan et al. 2021) and to monitor population trends in other threatened upland galaxiids (e.g. Raadik 2002, 2019a,b; Raadik and Nicol 2013). Therefore backpack electrofishing is recommended as the most suitable sampling technique to use in the population monitoring of Stocky Galaxias for trends in relative abundance, population structure and distribution at monitoring sites. As it is also efficient in </w:t>
      </w:r>
      <w:r w:rsidRPr="00B45C1A">
        <w:t xml:space="preserve">collecting trout in small to medium-sized streams, it is also </w:t>
      </w:r>
      <w:r>
        <w:t xml:space="preserve">suitable as a method for </w:t>
      </w:r>
      <w:r w:rsidRPr="00B45C1A">
        <w:t>pest-fish surveillance.</w:t>
      </w:r>
    </w:p>
    <w:p w14:paraId="56597CEB" w14:textId="77777777" w:rsidR="00C96664" w:rsidRDefault="00C96664" w:rsidP="00C96664">
      <w:r w:rsidRPr="00B45C1A">
        <w:t>However, the efficiency of backpack electrofishing operation for galaxiids is related to the power output and other settings of the unit (Reynolds 2016, Pottier et al. 2019), as well as the skill level of the operator in very low salinity (fresh) water, and their familiarity with galaxiids. These are discussed below.</w:t>
      </w:r>
      <w:r>
        <w:t xml:space="preserve"> Further, electrofishing in low conductivity waters, such as at high elevation, will have difficulty stunning early-age larval fish due to their short length and therefore low susceptibility of stunning. Therefore, fine mesh dip netting is recommended for larval sampling as part of the trigger-based egg hatch success monitoring.</w:t>
      </w:r>
    </w:p>
    <w:p w14:paraId="421A259A" w14:textId="77777777" w:rsidR="00C96664" w:rsidRPr="00F03C0F" w:rsidRDefault="00C96664" w:rsidP="00C96664">
      <w:r w:rsidRPr="00F03C0F">
        <w:t>The timing of monitoring depends on the focus of monitoring activities and sampling efficiency, which can change with seasons and water levels. Monitoring of sub-adults and adults are best undertaken during autumn (March/April) when juveniles have reached a size at which they can be easily detected, adult gonad development is not overly influencing body weight, and stream conditions are conducive to efficient electrofishing (lower water levels and slower water velocity) (see Allan et al. 2021).</w:t>
      </w:r>
    </w:p>
    <w:p w14:paraId="002163CF" w14:textId="33868183" w:rsidR="00C96664" w:rsidRDefault="00C96664" w:rsidP="00C96664">
      <w:r w:rsidRPr="00453E39">
        <w:t>Annual population sampling of sites should be conducted in early to mid-autumn (March</w:t>
      </w:r>
      <w:r w:rsidR="00EB7283">
        <w:t>–</w:t>
      </w:r>
      <w:r w:rsidRPr="00453E39">
        <w:t>April)</w:t>
      </w:r>
      <w:r>
        <w:t xml:space="preserve">, as this is the time of lowest flows and Young-of-Year fish will be of an advanced size, both of which improve detection </w:t>
      </w:r>
      <w:r w:rsidRPr="002A07F1">
        <w:t xml:space="preserve">probability. Sampling earlier or later than this runs the risk of lower detection probability due to higher flows, with episodic high flow events during later sampling also introducing even greater variation in catch data. </w:t>
      </w:r>
    </w:p>
    <w:p w14:paraId="1BFEAE07" w14:textId="0BACFA71" w:rsidR="00C96664" w:rsidRPr="00A611FC" w:rsidRDefault="00C96664" w:rsidP="00C96664">
      <w:r w:rsidRPr="00492F95">
        <w:t xml:space="preserve">The frequency of monitoring may depend to some degree on the focus of the monitoring activity, but as monitoring is focused on life-history aspects of the fish, will usually be undertaken once a year. For example, fish spawning and the presence of larvae occurs once annually. However, fish growth is continuous and size cohorts can be measured on multiple occasions throughout a year. The frequency of sampling in this case would therefore reflect the quality and quantity of data needed to monitor this life-history attribute; one monitoring event, repeated annually at the same time of year </w:t>
      </w:r>
      <w:r w:rsidRPr="00A611FC">
        <w:t xml:space="preserve">is considered adequate, based on other threatened species monitoring programs (Raadik et al. 2010, </w:t>
      </w:r>
      <w:r w:rsidRPr="00AF55E8">
        <w:t>Lintermans 2013</w:t>
      </w:r>
      <w:r w:rsidR="00AF55E8">
        <w:t>b</w:t>
      </w:r>
      <w:r w:rsidRPr="00A611FC">
        <w:t xml:space="preserve">, Tonkin et al. 2017). </w:t>
      </w:r>
    </w:p>
    <w:p w14:paraId="7A3F6D2C" w14:textId="0F75B08D" w:rsidR="00D87EEC" w:rsidRDefault="00D87EEC" w:rsidP="00D87EEC"/>
    <w:p w14:paraId="289C05E4" w14:textId="575C1350" w:rsidR="00D87EEC" w:rsidRDefault="00D87EEC" w:rsidP="00D87EEC"/>
    <w:p w14:paraId="0D239EBA" w14:textId="77777777" w:rsidR="0008599C" w:rsidRDefault="0008599C" w:rsidP="00D87EEC">
      <w:pPr>
        <w:sectPr w:rsidR="0008599C" w:rsidSect="007D2582">
          <w:pgSz w:w="11907" w:h="16840" w:code="9"/>
          <w:pgMar w:top="1134" w:right="1134" w:bottom="1134" w:left="1134" w:header="709" w:footer="567" w:gutter="0"/>
          <w:pgNumType w:start="6"/>
          <w:cols w:space="708"/>
          <w:formProt w:val="0"/>
          <w:docGrid w:linePitch="360"/>
        </w:sectPr>
      </w:pPr>
    </w:p>
    <w:p w14:paraId="1F9A9653" w14:textId="62EF91A9" w:rsidR="00D87EEC" w:rsidRPr="0008599C" w:rsidRDefault="00D87EEC" w:rsidP="00E52A71">
      <w:pPr>
        <w:pStyle w:val="Caption-Table"/>
        <w:spacing w:after="0"/>
      </w:pPr>
      <w:bookmarkStart w:id="31" w:name="_Ref77603101"/>
      <w:bookmarkStart w:id="32" w:name="_Toc77690932"/>
      <w:bookmarkStart w:id="33" w:name="_Toc129863262"/>
      <w:r w:rsidRPr="0008599C">
        <w:lastRenderedPageBreak/>
        <w:t xml:space="preserve">Table </w:t>
      </w:r>
      <w:r w:rsidR="00CF6759">
        <w:fldChar w:fldCharType="begin"/>
      </w:r>
      <w:r w:rsidR="00CF6759">
        <w:instrText xml:space="preserve"> SEQ Table \* ARABIC </w:instrText>
      </w:r>
      <w:r w:rsidR="00CF6759">
        <w:fldChar w:fldCharType="separate"/>
      </w:r>
      <w:r w:rsidR="004529DC">
        <w:rPr>
          <w:noProof/>
        </w:rPr>
        <w:t>2</w:t>
      </w:r>
      <w:r w:rsidR="00CF6759">
        <w:rPr>
          <w:noProof/>
        </w:rPr>
        <w:fldChar w:fldCharType="end"/>
      </w:r>
      <w:bookmarkEnd w:id="31"/>
      <w:r w:rsidRPr="0008599C">
        <w:t>. Summary of recommended monitoring activities as grouped into routine surveillance</w:t>
      </w:r>
      <w:r w:rsidR="00FA2981">
        <w:t xml:space="preserve"> or </w:t>
      </w:r>
      <w:r w:rsidRPr="0008599C">
        <w:t>trigger-based monitoring</w:t>
      </w:r>
      <w:bookmarkEnd w:id="32"/>
      <w:bookmarkEnd w:id="33"/>
    </w:p>
    <w:tbl>
      <w:tblPr>
        <w:tblStyle w:val="DELWPTable"/>
        <w:tblW w:w="5351" w:type="pct"/>
        <w:tblInd w:w="-426" w:type="dxa"/>
        <w:tblLook w:val="04A0" w:firstRow="1" w:lastRow="0" w:firstColumn="1" w:lastColumn="0" w:noHBand="0" w:noVBand="1"/>
      </w:tblPr>
      <w:tblGrid>
        <w:gridCol w:w="1793"/>
        <w:gridCol w:w="2788"/>
        <w:gridCol w:w="3207"/>
        <w:gridCol w:w="1667"/>
        <w:gridCol w:w="3494"/>
        <w:gridCol w:w="2646"/>
      </w:tblGrid>
      <w:tr w:rsidR="00C93409" w:rsidRPr="0003141A" w14:paraId="1A9DA33C" w14:textId="77777777" w:rsidTr="00AC2946">
        <w:trPr>
          <w:cnfStyle w:val="100000000000" w:firstRow="1" w:lastRow="0" w:firstColumn="0" w:lastColumn="0" w:oddVBand="0" w:evenVBand="0" w:oddHBand="0" w:evenHBand="0" w:firstRowFirstColumn="0" w:firstRowLastColumn="0" w:lastRowFirstColumn="0" w:lastRowLastColumn="0"/>
          <w:tblHeader/>
        </w:trPr>
        <w:tc>
          <w:tcPr>
            <w:tcW w:w="0" w:type="pct"/>
          </w:tcPr>
          <w:p w14:paraId="0885C1C7" w14:textId="77777777" w:rsidR="004E63A6" w:rsidRPr="00C57EBB" w:rsidRDefault="004E63A6" w:rsidP="004E63A6">
            <w:pPr>
              <w:spacing w:before="80" w:after="60"/>
              <w:rPr>
                <w:b/>
                <w:bCs/>
                <w:color w:val="FFFFFF" w:themeColor="background1"/>
                <w:szCs w:val="20"/>
              </w:rPr>
            </w:pPr>
            <w:r w:rsidRPr="00C57EBB">
              <w:rPr>
                <w:b/>
                <w:bCs/>
                <w:color w:val="FFFFFF" w:themeColor="background1"/>
                <w:szCs w:val="20"/>
              </w:rPr>
              <w:t>Sampling Type</w:t>
            </w:r>
          </w:p>
        </w:tc>
        <w:tc>
          <w:tcPr>
            <w:tcW w:w="0" w:type="pct"/>
          </w:tcPr>
          <w:p w14:paraId="7E4290BF" w14:textId="717BEB3B" w:rsidR="004E63A6" w:rsidRPr="00C57EBB" w:rsidRDefault="004E63A6" w:rsidP="004E63A6">
            <w:pPr>
              <w:spacing w:before="80" w:after="60"/>
              <w:rPr>
                <w:b/>
                <w:bCs/>
                <w:color w:val="FFFFFF" w:themeColor="background1"/>
                <w:szCs w:val="20"/>
              </w:rPr>
            </w:pPr>
            <w:r w:rsidRPr="00C57EBB">
              <w:rPr>
                <w:b/>
                <w:bCs/>
                <w:color w:val="FFFFFF" w:themeColor="background1"/>
                <w:szCs w:val="20"/>
              </w:rPr>
              <w:t>Frequency</w:t>
            </w:r>
            <w:r w:rsidRPr="00ED2008">
              <w:rPr>
                <w:b/>
                <w:bCs/>
                <w:color w:val="FFFFFF" w:themeColor="background1"/>
                <w:szCs w:val="20"/>
                <w:vertAlign w:val="superscript"/>
              </w:rPr>
              <w:t>+</w:t>
            </w:r>
          </w:p>
        </w:tc>
        <w:tc>
          <w:tcPr>
            <w:tcW w:w="0" w:type="pct"/>
          </w:tcPr>
          <w:p w14:paraId="41F9030A" w14:textId="2D64EFEC" w:rsidR="004E63A6" w:rsidRPr="00C57EBB" w:rsidRDefault="004E63A6" w:rsidP="004E63A6">
            <w:pPr>
              <w:spacing w:before="80" w:after="60"/>
              <w:rPr>
                <w:b/>
                <w:bCs/>
                <w:color w:val="FFFFFF" w:themeColor="background1"/>
                <w:szCs w:val="20"/>
              </w:rPr>
            </w:pPr>
            <w:r w:rsidRPr="00C57EBB">
              <w:rPr>
                <w:b/>
                <w:bCs/>
                <w:color w:val="FFFFFF" w:themeColor="background1"/>
                <w:szCs w:val="20"/>
              </w:rPr>
              <w:t>Location/Area</w:t>
            </w:r>
          </w:p>
        </w:tc>
        <w:tc>
          <w:tcPr>
            <w:tcW w:w="0" w:type="pct"/>
          </w:tcPr>
          <w:p w14:paraId="0E6797AF" w14:textId="54C2C8FA" w:rsidR="004E63A6" w:rsidRPr="00C57EBB" w:rsidRDefault="004E63A6" w:rsidP="004E63A6">
            <w:pPr>
              <w:spacing w:before="80" w:after="60"/>
              <w:rPr>
                <w:b/>
                <w:bCs/>
                <w:color w:val="FFFFFF" w:themeColor="background1"/>
                <w:szCs w:val="20"/>
              </w:rPr>
            </w:pPr>
            <w:r w:rsidRPr="00C57EBB">
              <w:rPr>
                <w:b/>
                <w:bCs/>
                <w:color w:val="FFFFFF" w:themeColor="background1"/>
                <w:szCs w:val="20"/>
              </w:rPr>
              <w:t>Method</w:t>
            </w:r>
          </w:p>
        </w:tc>
        <w:tc>
          <w:tcPr>
            <w:tcW w:w="1136" w:type="pct"/>
          </w:tcPr>
          <w:p w14:paraId="3732C461" w14:textId="77777777" w:rsidR="004E63A6" w:rsidRPr="00C57EBB" w:rsidRDefault="004E63A6" w:rsidP="004E63A6">
            <w:pPr>
              <w:spacing w:before="80" w:after="60"/>
              <w:rPr>
                <w:b/>
                <w:bCs/>
                <w:color w:val="FFFFFF" w:themeColor="background1"/>
                <w:szCs w:val="20"/>
              </w:rPr>
            </w:pPr>
            <w:r w:rsidRPr="00C57EBB">
              <w:rPr>
                <w:b/>
                <w:bCs/>
                <w:color w:val="FFFFFF" w:themeColor="background1"/>
                <w:szCs w:val="20"/>
              </w:rPr>
              <w:t>Duration/Level of Effort</w:t>
            </w:r>
          </w:p>
        </w:tc>
        <w:tc>
          <w:tcPr>
            <w:tcW w:w="864" w:type="pct"/>
          </w:tcPr>
          <w:p w14:paraId="31A492BC" w14:textId="77777777" w:rsidR="004E63A6" w:rsidRPr="00C57EBB" w:rsidRDefault="004E63A6" w:rsidP="004E63A6">
            <w:pPr>
              <w:spacing w:before="80" w:after="60"/>
              <w:rPr>
                <w:b/>
                <w:bCs/>
                <w:color w:val="FFFFFF" w:themeColor="background1"/>
                <w:szCs w:val="20"/>
              </w:rPr>
            </w:pPr>
            <w:r w:rsidRPr="00C57EBB">
              <w:rPr>
                <w:b/>
                <w:bCs/>
                <w:color w:val="FFFFFF" w:themeColor="background1"/>
                <w:szCs w:val="20"/>
              </w:rPr>
              <w:t>Parameters measured</w:t>
            </w:r>
          </w:p>
        </w:tc>
      </w:tr>
      <w:tr w:rsidR="00C23C52" w:rsidRPr="00C57EBB" w14:paraId="08F773DE" w14:textId="77777777" w:rsidTr="00C23C52">
        <w:trPr>
          <w:gridAfter w:val="1"/>
          <w:wAfter w:w="864" w:type="pct"/>
        </w:trPr>
        <w:tc>
          <w:tcPr>
            <w:tcW w:w="1501" w:type="pct"/>
            <w:gridSpan w:val="2"/>
          </w:tcPr>
          <w:p w14:paraId="5B38FF27" w14:textId="46CA8287" w:rsidR="00C23C52" w:rsidRPr="00C57EBB" w:rsidRDefault="00C23C52" w:rsidP="004E63A6">
            <w:pPr>
              <w:spacing w:before="80" w:after="60"/>
              <w:rPr>
                <w:i/>
                <w:iCs/>
                <w:sz w:val="18"/>
                <w:szCs w:val="18"/>
              </w:rPr>
            </w:pPr>
            <w:r w:rsidRPr="00C57EBB">
              <w:rPr>
                <w:i/>
                <w:iCs/>
                <w:sz w:val="18"/>
                <w:szCs w:val="18"/>
              </w:rPr>
              <w:t>Routine Surveillance Monitoring</w:t>
            </w:r>
          </w:p>
        </w:tc>
        <w:tc>
          <w:tcPr>
            <w:tcW w:w="1044" w:type="pct"/>
          </w:tcPr>
          <w:p w14:paraId="2C8BE6C7" w14:textId="48D62A47" w:rsidR="00C23C52" w:rsidRPr="00C57EBB" w:rsidRDefault="00C23C52" w:rsidP="004E63A6">
            <w:pPr>
              <w:spacing w:before="80" w:after="60"/>
              <w:rPr>
                <w:i/>
                <w:iCs/>
                <w:sz w:val="18"/>
                <w:szCs w:val="18"/>
              </w:rPr>
            </w:pPr>
          </w:p>
        </w:tc>
        <w:tc>
          <w:tcPr>
            <w:tcW w:w="455" w:type="pct"/>
          </w:tcPr>
          <w:p w14:paraId="0E2119B1" w14:textId="77777777" w:rsidR="00C23C52" w:rsidRPr="00C57EBB" w:rsidRDefault="00C23C52" w:rsidP="004E63A6">
            <w:pPr>
              <w:spacing w:before="80" w:after="60"/>
              <w:rPr>
                <w:sz w:val="18"/>
                <w:szCs w:val="18"/>
                <w:highlight w:val="yellow"/>
              </w:rPr>
            </w:pPr>
          </w:p>
        </w:tc>
        <w:tc>
          <w:tcPr>
            <w:tcW w:w="1136" w:type="pct"/>
          </w:tcPr>
          <w:p w14:paraId="26E35406" w14:textId="77777777" w:rsidR="00C23C52" w:rsidRPr="00C57EBB" w:rsidRDefault="00C23C52" w:rsidP="004E63A6">
            <w:pPr>
              <w:spacing w:before="80" w:after="60"/>
              <w:rPr>
                <w:sz w:val="18"/>
                <w:szCs w:val="18"/>
                <w:highlight w:val="yellow"/>
              </w:rPr>
            </w:pPr>
          </w:p>
        </w:tc>
      </w:tr>
      <w:tr w:rsidR="00C93409" w:rsidRPr="0003141A" w14:paraId="25224AC7" w14:textId="77777777" w:rsidTr="008E21D3">
        <w:tc>
          <w:tcPr>
            <w:tcW w:w="591" w:type="pct"/>
          </w:tcPr>
          <w:p w14:paraId="1824CAF7" w14:textId="77777777" w:rsidR="004E63A6" w:rsidRPr="00C57EBB" w:rsidRDefault="004E63A6" w:rsidP="004E63A6">
            <w:pPr>
              <w:spacing w:before="80" w:after="60"/>
              <w:rPr>
                <w:sz w:val="18"/>
                <w:szCs w:val="18"/>
              </w:rPr>
            </w:pPr>
            <w:r w:rsidRPr="00C57EBB">
              <w:rPr>
                <w:sz w:val="18"/>
                <w:szCs w:val="18"/>
              </w:rPr>
              <w:t>Population monitoring</w:t>
            </w:r>
          </w:p>
        </w:tc>
        <w:tc>
          <w:tcPr>
            <w:tcW w:w="910" w:type="pct"/>
          </w:tcPr>
          <w:p w14:paraId="2F3AFD63" w14:textId="7DAC2015" w:rsidR="004E63A6" w:rsidRPr="00C57EBB" w:rsidRDefault="004E63A6" w:rsidP="004E63A6">
            <w:pPr>
              <w:spacing w:before="80" w:after="60"/>
              <w:rPr>
                <w:sz w:val="18"/>
                <w:szCs w:val="18"/>
              </w:rPr>
            </w:pPr>
            <w:r w:rsidRPr="00C57EBB">
              <w:rPr>
                <w:sz w:val="18"/>
                <w:szCs w:val="18"/>
              </w:rPr>
              <w:t xml:space="preserve">Annually in </w:t>
            </w:r>
            <w:r w:rsidR="008C0679">
              <w:rPr>
                <w:sz w:val="18"/>
                <w:szCs w:val="18"/>
              </w:rPr>
              <w:t>a</w:t>
            </w:r>
            <w:r w:rsidRPr="00C57EBB">
              <w:rPr>
                <w:sz w:val="18"/>
                <w:szCs w:val="18"/>
              </w:rPr>
              <w:t>utumn (March/April).</w:t>
            </w:r>
          </w:p>
        </w:tc>
        <w:tc>
          <w:tcPr>
            <w:tcW w:w="1044" w:type="pct"/>
          </w:tcPr>
          <w:p w14:paraId="19EED8A8" w14:textId="77777777" w:rsidR="00FA2981" w:rsidRPr="00C57EBB" w:rsidRDefault="004E63A6" w:rsidP="00FA2981">
            <w:pPr>
              <w:spacing w:before="80" w:after="60"/>
              <w:rPr>
                <w:sz w:val="18"/>
                <w:szCs w:val="18"/>
              </w:rPr>
            </w:pPr>
            <w:r w:rsidRPr="00C57EBB">
              <w:rPr>
                <w:sz w:val="18"/>
                <w:szCs w:val="18"/>
              </w:rPr>
              <w:t>Tantangara Creek:</w:t>
            </w:r>
            <w:r w:rsidRPr="00C57EBB">
              <w:rPr>
                <w:sz w:val="18"/>
                <w:szCs w:val="18"/>
              </w:rPr>
              <w:br/>
              <w:t xml:space="preserve">2 sites - </w:t>
            </w:r>
            <w:r w:rsidRPr="00C57EBB">
              <w:rPr>
                <w:sz w:val="18"/>
                <w:szCs w:val="18"/>
              </w:rPr>
              <w:br/>
              <w:t>Reach 1 (3 sections, 90 m)</w:t>
            </w:r>
            <w:r w:rsidRPr="00C57EBB">
              <w:rPr>
                <w:sz w:val="18"/>
                <w:szCs w:val="18"/>
              </w:rPr>
              <w:br/>
              <w:t>Reach 2 (5 sections, 150 m).</w:t>
            </w:r>
          </w:p>
          <w:p w14:paraId="2A72CF68" w14:textId="48EECB58" w:rsidR="004E63A6" w:rsidRPr="00C57EBB" w:rsidRDefault="00DF5750" w:rsidP="00DF5750">
            <w:pPr>
              <w:spacing w:before="80" w:after="60"/>
              <w:rPr>
                <w:sz w:val="18"/>
                <w:szCs w:val="18"/>
              </w:rPr>
            </w:pPr>
            <w:r>
              <w:t xml:space="preserve"> </w:t>
            </w:r>
          </w:p>
        </w:tc>
        <w:tc>
          <w:tcPr>
            <w:tcW w:w="455" w:type="pct"/>
          </w:tcPr>
          <w:p w14:paraId="568B2BDD" w14:textId="420D0F95" w:rsidR="004E63A6" w:rsidRPr="00C57EBB" w:rsidRDefault="004E63A6" w:rsidP="004E63A6">
            <w:pPr>
              <w:spacing w:before="80" w:after="60"/>
              <w:rPr>
                <w:sz w:val="18"/>
                <w:szCs w:val="18"/>
                <w:highlight w:val="yellow"/>
              </w:rPr>
            </w:pPr>
            <w:r w:rsidRPr="00C57EBB">
              <w:rPr>
                <w:sz w:val="18"/>
                <w:szCs w:val="18"/>
              </w:rPr>
              <w:t>Backpack electrofishing</w:t>
            </w:r>
          </w:p>
        </w:tc>
        <w:tc>
          <w:tcPr>
            <w:tcW w:w="1136" w:type="pct"/>
          </w:tcPr>
          <w:p w14:paraId="74840BDE" w14:textId="2DBD55E9" w:rsidR="004E63A6" w:rsidRPr="00C57EBB" w:rsidRDefault="00A357BC" w:rsidP="004E63A6">
            <w:pPr>
              <w:spacing w:before="80" w:after="60"/>
              <w:rPr>
                <w:sz w:val="18"/>
                <w:szCs w:val="18"/>
              </w:rPr>
            </w:pPr>
            <w:r>
              <w:rPr>
                <w:sz w:val="18"/>
                <w:szCs w:val="18"/>
              </w:rPr>
              <w:t>0.75</w:t>
            </w:r>
            <w:r w:rsidRPr="00C23C52">
              <w:rPr>
                <w:sz w:val="18"/>
                <w:szCs w:val="18"/>
              </w:rPr>
              <w:t xml:space="preserve"> </w:t>
            </w:r>
            <w:r w:rsidR="004E63A6" w:rsidRPr="00C23C52">
              <w:rPr>
                <w:sz w:val="18"/>
                <w:szCs w:val="18"/>
              </w:rPr>
              <w:t xml:space="preserve">day per </w:t>
            </w:r>
            <w:r>
              <w:rPr>
                <w:sz w:val="18"/>
                <w:szCs w:val="18"/>
              </w:rPr>
              <w:t>site</w:t>
            </w:r>
            <w:r w:rsidRPr="00C23C52">
              <w:rPr>
                <w:sz w:val="18"/>
                <w:szCs w:val="18"/>
              </w:rPr>
              <w:t xml:space="preserve"> </w:t>
            </w:r>
            <w:r w:rsidR="004E63A6" w:rsidRPr="00C23C52">
              <w:rPr>
                <w:sz w:val="18"/>
                <w:szCs w:val="18"/>
              </w:rPr>
              <w:t>(</w:t>
            </w:r>
            <w:r>
              <w:rPr>
                <w:sz w:val="18"/>
                <w:szCs w:val="18"/>
              </w:rPr>
              <w:t>up to 2</w:t>
            </w:r>
            <w:r w:rsidR="00F36BD5">
              <w:rPr>
                <w:sz w:val="18"/>
                <w:szCs w:val="18"/>
              </w:rPr>
              <w:t xml:space="preserve"> </w:t>
            </w:r>
            <w:r w:rsidR="00FB7BF3" w:rsidRPr="00C23C52">
              <w:rPr>
                <w:sz w:val="18"/>
                <w:szCs w:val="18"/>
              </w:rPr>
              <w:t>day</w:t>
            </w:r>
            <w:r>
              <w:rPr>
                <w:sz w:val="18"/>
                <w:szCs w:val="18"/>
              </w:rPr>
              <w:t>s</w:t>
            </w:r>
            <w:r w:rsidR="004E63A6" w:rsidRPr="00C23C52">
              <w:rPr>
                <w:sz w:val="18"/>
                <w:szCs w:val="18"/>
              </w:rPr>
              <w:t xml:space="preserve"> Tantangara Creek).</w:t>
            </w:r>
          </w:p>
          <w:p w14:paraId="341E97BA" w14:textId="3F7FEDA3" w:rsidR="004E63A6" w:rsidRPr="00C57EBB" w:rsidRDefault="004E63A6" w:rsidP="004E63A6">
            <w:pPr>
              <w:spacing w:before="80" w:after="60"/>
              <w:rPr>
                <w:sz w:val="18"/>
                <w:szCs w:val="18"/>
                <w:highlight w:val="yellow"/>
              </w:rPr>
            </w:pPr>
            <w:r w:rsidRPr="00C57EBB">
              <w:rPr>
                <w:sz w:val="18"/>
                <w:szCs w:val="18"/>
              </w:rPr>
              <w:t>Continuous electrofishing per section to cover all habitat, single electrofishing run per section, fish processed before commencing next section.</w:t>
            </w:r>
          </w:p>
        </w:tc>
        <w:tc>
          <w:tcPr>
            <w:tcW w:w="864" w:type="pct"/>
          </w:tcPr>
          <w:p w14:paraId="14AF7744" w14:textId="2228D844" w:rsidR="004E63A6" w:rsidRPr="00C57EBB" w:rsidRDefault="004E63A6" w:rsidP="004E63A6">
            <w:pPr>
              <w:spacing w:before="80" w:after="60"/>
              <w:rPr>
                <w:sz w:val="18"/>
                <w:szCs w:val="18"/>
                <w:highlight w:val="yellow"/>
              </w:rPr>
            </w:pPr>
            <w:r w:rsidRPr="00C57EBB">
              <w:rPr>
                <w:sz w:val="18"/>
                <w:szCs w:val="18"/>
              </w:rPr>
              <w:t>No. of fish; length and weight; visual assessment for parasites; WQ* and stream characteristics; visual threat assessment.</w:t>
            </w:r>
          </w:p>
        </w:tc>
      </w:tr>
      <w:tr w:rsidR="00C93409" w:rsidRPr="0003141A" w14:paraId="1ED89584" w14:textId="77777777" w:rsidTr="008E21D3">
        <w:tc>
          <w:tcPr>
            <w:tcW w:w="591" w:type="pct"/>
          </w:tcPr>
          <w:p w14:paraId="2F9B74E2" w14:textId="77777777" w:rsidR="004E63A6" w:rsidRPr="00C57EBB" w:rsidRDefault="004E63A6" w:rsidP="004E63A6">
            <w:pPr>
              <w:spacing w:before="80" w:after="60"/>
              <w:rPr>
                <w:sz w:val="18"/>
                <w:szCs w:val="18"/>
                <w:highlight w:val="yellow"/>
              </w:rPr>
            </w:pPr>
            <w:r w:rsidRPr="00C57EBB">
              <w:rPr>
                <w:sz w:val="18"/>
                <w:szCs w:val="18"/>
              </w:rPr>
              <w:t>Population genetics</w:t>
            </w:r>
          </w:p>
        </w:tc>
        <w:tc>
          <w:tcPr>
            <w:tcW w:w="910" w:type="pct"/>
          </w:tcPr>
          <w:p w14:paraId="73C9D9F7" w14:textId="3BE244BB" w:rsidR="004E63A6" w:rsidRPr="00C57EBB" w:rsidRDefault="004E63A6" w:rsidP="004E63A6">
            <w:pPr>
              <w:spacing w:before="80" w:after="60"/>
              <w:rPr>
                <w:sz w:val="18"/>
                <w:szCs w:val="18"/>
              </w:rPr>
            </w:pPr>
            <w:r w:rsidRPr="00C57EBB">
              <w:rPr>
                <w:sz w:val="18"/>
                <w:szCs w:val="18"/>
              </w:rPr>
              <w:t>Collected and analysed every 3 years</w:t>
            </w:r>
            <w:r w:rsidR="000063CA">
              <w:rPr>
                <w:sz w:val="18"/>
                <w:szCs w:val="18"/>
              </w:rPr>
              <w:t xml:space="preserve"> during population monitoring or as per TARP</w:t>
            </w:r>
            <w:r w:rsidRPr="00C57EBB">
              <w:rPr>
                <w:sz w:val="18"/>
                <w:szCs w:val="18"/>
              </w:rPr>
              <w:t xml:space="preserve"> </w:t>
            </w:r>
          </w:p>
        </w:tc>
        <w:tc>
          <w:tcPr>
            <w:tcW w:w="1044" w:type="pct"/>
          </w:tcPr>
          <w:p w14:paraId="66402F05" w14:textId="727386CF" w:rsidR="004E63A6" w:rsidRPr="00C57EBB" w:rsidRDefault="000063CA" w:rsidP="004E63A6">
            <w:pPr>
              <w:spacing w:before="80" w:after="60"/>
              <w:rPr>
                <w:sz w:val="18"/>
                <w:szCs w:val="18"/>
              </w:rPr>
            </w:pPr>
            <w:r>
              <w:rPr>
                <w:sz w:val="18"/>
                <w:szCs w:val="18"/>
              </w:rPr>
              <w:t>As above</w:t>
            </w:r>
          </w:p>
        </w:tc>
        <w:tc>
          <w:tcPr>
            <w:tcW w:w="455" w:type="pct"/>
          </w:tcPr>
          <w:p w14:paraId="79DFCB9A" w14:textId="62FDA49D" w:rsidR="004E63A6" w:rsidRPr="00C57EBB" w:rsidRDefault="004E63A6" w:rsidP="004E63A6">
            <w:pPr>
              <w:spacing w:before="80" w:after="60"/>
              <w:rPr>
                <w:sz w:val="18"/>
                <w:szCs w:val="18"/>
              </w:rPr>
            </w:pPr>
            <w:r w:rsidRPr="00C57EBB">
              <w:rPr>
                <w:sz w:val="18"/>
                <w:szCs w:val="18"/>
              </w:rPr>
              <w:t xml:space="preserve">Caudal fin clipping </w:t>
            </w:r>
          </w:p>
        </w:tc>
        <w:tc>
          <w:tcPr>
            <w:tcW w:w="1136" w:type="pct"/>
          </w:tcPr>
          <w:p w14:paraId="1992DA6B" w14:textId="2B937E01" w:rsidR="004E63A6" w:rsidRPr="00C57EBB" w:rsidRDefault="00C23C52" w:rsidP="004E63A6">
            <w:pPr>
              <w:spacing w:before="80" w:after="60"/>
              <w:rPr>
                <w:sz w:val="18"/>
                <w:szCs w:val="18"/>
              </w:rPr>
            </w:pPr>
            <w:r w:rsidRPr="00C23C52">
              <w:rPr>
                <w:sz w:val="18"/>
                <w:szCs w:val="18"/>
              </w:rPr>
              <w:t xml:space="preserve">1.5–2.0 hrs per site. </w:t>
            </w:r>
            <w:r w:rsidR="004E63A6" w:rsidRPr="00C57EBB">
              <w:rPr>
                <w:sz w:val="18"/>
                <w:szCs w:val="18"/>
              </w:rPr>
              <w:t>Fin clips to be collected from up to 90 individuals per site (Note: up to 45 individuals per reach at Tantangara Creek, 90 individuals total).</w:t>
            </w:r>
          </w:p>
        </w:tc>
        <w:tc>
          <w:tcPr>
            <w:tcW w:w="864" w:type="pct"/>
          </w:tcPr>
          <w:p w14:paraId="31D1FDEF" w14:textId="2E2A6D19" w:rsidR="004E63A6" w:rsidRPr="00C57EBB" w:rsidRDefault="004E63A6" w:rsidP="004E63A6">
            <w:pPr>
              <w:spacing w:before="80" w:after="60"/>
              <w:rPr>
                <w:sz w:val="18"/>
                <w:szCs w:val="18"/>
              </w:rPr>
            </w:pPr>
            <w:bookmarkStart w:id="34" w:name="_Hlk78110987"/>
            <w:r w:rsidRPr="00C57EBB">
              <w:rPr>
                <w:sz w:val="18"/>
                <w:szCs w:val="18"/>
              </w:rPr>
              <w:t xml:space="preserve">Using SNP </w:t>
            </w:r>
            <w:bookmarkEnd w:id="34"/>
            <w:r w:rsidRPr="00C57EBB">
              <w:rPr>
                <w:sz w:val="18"/>
                <w:szCs w:val="18"/>
              </w:rPr>
              <w:t xml:space="preserve">data: Genetic diversity; effective population size; parentage analysis </w:t>
            </w:r>
          </w:p>
        </w:tc>
      </w:tr>
      <w:tr w:rsidR="00C93409" w:rsidRPr="0003141A" w14:paraId="256D9818" w14:textId="77777777" w:rsidTr="008E21D3">
        <w:tc>
          <w:tcPr>
            <w:tcW w:w="591" w:type="pct"/>
          </w:tcPr>
          <w:p w14:paraId="405692B7" w14:textId="07C2454C" w:rsidR="008B3B52" w:rsidRPr="00C57EBB" w:rsidRDefault="008B3B52" w:rsidP="004E63A6">
            <w:pPr>
              <w:spacing w:before="80" w:after="60"/>
              <w:rPr>
                <w:sz w:val="18"/>
                <w:szCs w:val="18"/>
              </w:rPr>
            </w:pPr>
            <w:r w:rsidRPr="00C57EBB">
              <w:rPr>
                <w:sz w:val="18"/>
                <w:szCs w:val="18"/>
              </w:rPr>
              <w:t>Predator surveillance</w:t>
            </w:r>
          </w:p>
        </w:tc>
        <w:tc>
          <w:tcPr>
            <w:tcW w:w="910" w:type="pct"/>
          </w:tcPr>
          <w:p w14:paraId="54473E90" w14:textId="6B827328" w:rsidR="008B3B52" w:rsidRPr="00C57EBB" w:rsidRDefault="008B3B52" w:rsidP="004E63A6">
            <w:pPr>
              <w:spacing w:before="80" w:after="60"/>
              <w:rPr>
                <w:sz w:val="18"/>
                <w:szCs w:val="18"/>
              </w:rPr>
            </w:pPr>
            <w:r w:rsidRPr="00C57EBB">
              <w:rPr>
                <w:sz w:val="18"/>
                <w:szCs w:val="18"/>
              </w:rPr>
              <w:t xml:space="preserve">Twice a year, </w:t>
            </w:r>
            <w:r w:rsidR="008939F0">
              <w:rPr>
                <w:sz w:val="18"/>
                <w:szCs w:val="18"/>
              </w:rPr>
              <w:t>a</w:t>
            </w:r>
            <w:r w:rsidRPr="00C57EBB">
              <w:rPr>
                <w:sz w:val="18"/>
                <w:szCs w:val="18"/>
              </w:rPr>
              <w:t>utumn (March/April) and early to mid-spring.</w:t>
            </w:r>
          </w:p>
        </w:tc>
        <w:tc>
          <w:tcPr>
            <w:tcW w:w="1044" w:type="pct"/>
          </w:tcPr>
          <w:p w14:paraId="4C37EA1C" w14:textId="2BBAB0F7" w:rsidR="008B3B52" w:rsidRPr="00C57EBB" w:rsidRDefault="008B3B52" w:rsidP="004E63A6">
            <w:pPr>
              <w:spacing w:before="80" w:after="60"/>
              <w:rPr>
                <w:sz w:val="18"/>
                <w:szCs w:val="18"/>
              </w:rPr>
            </w:pPr>
            <w:r w:rsidRPr="00C57EBB">
              <w:rPr>
                <w:sz w:val="18"/>
                <w:szCs w:val="18"/>
              </w:rPr>
              <w:t>Immediately upstream of barrier protecting Stocky Galaxias population</w:t>
            </w:r>
            <w:r w:rsidR="00D41555" w:rsidRPr="00C57EBB">
              <w:rPr>
                <w:sz w:val="18"/>
                <w:szCs w:val="18"/>
              </w:rPr>
              <w:t>, and at each survey reach</w:t>
            </w:r>
            <w:r w:rsidRPr="00C57EBB">
              <w:rPr>
                <w:sz w:val="18"/>
                <w:szCs w:val="18"/>
              </w:rPr>
              <w:t>.</w:t>
            </w:r>
          </w:p>
        </w:tc>
        <w:tc>
          <w:tcPr>
            <w:tcW w:w="455" w:type="pct"/>
          </w:tcPr>
          <w:p w14:paraId="181D1F2C" w14:textId="00BCF441" w:rsidR="008B3B52" w:rsidRPr="00C57EBB" w:rsidRDefault="008B3B52" w:rsidP="004E63A6">
            <w:pPr>
              <w:spacing w:before="80" w:after="60"/>
              <w:rPr>
                <w:sz w:val="18"/>
                <w:szCs w:val="18"/>
              </w:rPr>
            </w:pPr>
            <w:r w:rsidRPr="00C57EBB">
              <w:rPr>
                <w:sz w:val="18"/>
                <w:szCs w:val="18"/>
              </w:rPr>
              <w:t>eDNA analysis of water samples.</w:t>
            </w:r>
          </w:p>
        </w:tc>
        <w:tc>
          <w:tcPr>
            <w:tcW w:w="1136" w:type="pct"/>
          </w:tcPr>
          <w:p w14:paraId="30419D26" w14:textId="1BDE1DC6" w:rsidR="008B3B52" w:rsidRPr="00C57EBB" w:rsidRDefault="00364F3B" w:rsidP="004E63A6">
            <w:pPr>
              <w:spacing w:before="80" w:after="60"/>
              <w:rPr>
                <w:sz w:val="18"/>
                <w:szCs w:val="18"/>
              </w:rPr>
            </w:pPr>
            <w:r w:rsidRPr="00C57EBB">
              <w:rPr>
                <w:sz w:val="18"/>
                <w:szCs w:val="18"/>
              </w:rPr>
              <w:t xml:space="preserve">~ </w:t>
            </w:r>
            <w:r w:rsidR="00D64732">
              <w:rPr>
                <w:sz w:val="18"/>
                <w:szCs w:val="18"/>
              </w:rPr>
              <w:t>1.0</w:t>
            </w:r>
            <w:r w:rsidRPr="00C57EBB">
              <w:rPr>
                <w:sz w:val="18"/>
                <w:szCs w:val="18"/>
              </w:rPr>
              <w:t xml:space="preserve"> hrs per site. </w:t>
            </w:r>
            <w:r w:rsidR="008B3B52" w:rsidRPr="00C57EBB">
              <w:rPr>
                <w:sz w:val="18"/>
                <w:szCs w:val="18"/>
              </w:rPr>
              <w:t>3 replicate samples</w:t>
            </w:r>
            <w:r w:rsidR="00D41555" w:rsidRPr="00C57EBB">
              <w:rPr>
                <w:sz w:val="18"/>
                <w:szCs w:val="18"/>
              </w:rPr>
              <w:t xml:space="preserve"> per reach</w:t>
            </w:r>
            <w:r w:rsidR="008B3B52" w:rsidRPr="00C57EBB">
              <w:rPr>
                <w:sz w:val="18"/>
                <w:szCs w:val="18"/>
              </w:rPr>
              <w:t xml:space="preserve"> taken across the stream (max. 5 L each) per site.</w:t>
            </w:r>
          </w:p>
        </w:tc>
        <w:tc>
          <w:tcPr>
            <w:tcW w:w="864" w:type="pct"/>
          </w:tcPr>
          <w:p w14:paraId="60367D31" w14:textId="3569594A" w:rsidR="008B3B52" w:rsidRPr="00C57EBB" w:rsidRDefault="008B3B52" w:rsidP="004E63A6">
            <w:pPr>
              <w:spacing w:before="80" w:after="60"/>
              <w:rPr>
                <w:sz w:val="18"/>
                <w:szCs w:val="18"/>
              </w:rPr>
            </w:pPr>
            <w:r w:rsidRPr="00C57EBB">
              <w:rPr>
                <w:sz w:val="18"/>
                <w:szCs w:val="18"/>
              </w:rPr>
              <w:t>Detection of target species DNA</w:t>
            </w:r>
            <w:r w:rsidR="00180EF0">
              <w:rPr>
                <w:sz w:val="18"/>
                <w:szCs w:val="18"/>
              </w:rPr>
              <w:t xml:space="preserve"> (Climbing Galaxias, Brown Trout, Rainbow Trout)</w:t>
            </w:r>
            <w:r w:rsidRPr="00C57EBB">
              <w:rPr>
                <w:sz w:val="18"/>
                <w:szCs w:val="18"/>
              </w:rPr>
              <w:t xml:space="preserve"> via developed</w:t>
            </w:r>
            <w:r w:rsidR="00650B95" w:rsidRPr="00C57EBB">
              <w:rPr>
                <w:sz w:val="18"/>
                <w:szCs w:val="18"/>
              </w:rPr>
              <w:t xml:space="preserve"> and tested specific DNA probes.</w:t>
            </w:r>
          </w:p>
        </w:tc>
      </w:tr>
      <w:tr w:rsidR="00C23C52" w:rsidRPr="0003141A" w14:paraId="1BCE885C" w14:textId="77777777" w:rsidTr="00C23C52">
        <w:tc>
          <w:tcPr>
            <w:tcW w:w="1501" w:type="pct"/>
            <w:gridSpan w:val="2"/>
          </w:tcPr>
          <w:p w14:paraId="3B8FDC67" w14:textId="6A3FDBC1" w:rsidR="00C23C52" w:rsidRPr="00C57EBB" w:rsidRDefault="00C23C52" w:rsidP="004E63A6">
            <w:pPr>
              <w:spacing w:before="80" w:after="60"/>
              <w:rPr>
                <w:sz w:val="18"/>
                <w:szCs w:val="18"/>
              </w:rPr>
            </w:pPr>
            <w:r w:rsidRPr="00BB0C02">
              <w:rPr>
                <w:i/>
                <w:iCs/>
                <w:sz w:val="18"/>
                <w:szCs w:val="18"/>
              </w:rPr>
              <w:t>Trigger-based Monitoring</w:t>
            </w:r>
          </w:p>
        </w:tc>
        <w:tc>
          <w:tcPr>
            <w:tcW w:w="1044" w:type="pct"/>
          </w:tcPr>
          <w:p w14:paraId="0FC46951" w14:textId="77777777" w:rsidR="00C23C52" w:rsidRPr="00C57EBB" w:rsidRDefault="00C23C52" w:rsidP="004E63A6">
            <w:pPr>
              <w:spacing w:before="80" w:after="60"/>
              <w:rPr>
                <w:sz w:val="18"/>
                <w:szCs w:val="18"/>
              </w:rPr>
            </w:pPr>
          </w:p>
        </w:tc>
        <w:tc>
          <w:tcPr>
            <w:tcW w:w="455" w:type="pct"/>
          </w:tcPr>
          <w:p w14:paraId="145355F1" w14:textId="393D34BD" w:rsidR="00C23C52" w:rsidRPr="00C57EBB" w:rsidRDefault="00C23C52" w:rsidP="004E63A6">
            <w:pPr>
              <w:spacing w:before="80" w:after="60"/>
              <w:rPr>
                <w:sz w:val="18"/>
                <w:szCs w:val="18"/>
              </w:rPr>
            </w:pPr>
          </w:p>
        </w:tc>
        <w:tc>
          <w:tcPr>
            <w:tcW w:w="1136" w:type="pct"/>
          </w:tcPr>
          <w:p w14:paraId="5C14BF36" w14:textId="77777777" w:rsidR="00C23C52" w:rsidRPr="00C57EBB" w:rsidRDefault="00C23C52" w:rsidP="004E63A6">
            <w:pPr>
              <w:spacing w:before="80" w:after="60"/>
              <w:rPr>
                <w:sz w:val="18"/>
                <w:szCs w:val="18"/>
              </w:rPr>
            </w:pPr>
          </w:p>
        </w:tc>
        <w:tc>
          <w:tcPr>
            <w:tcW w:w="864" w:type="pct"/>
          </w:tcPr>
          <w:p w14:paraId="22F87175" w14:textId="77777777" w:rsidR="00C23C52" w:rsidRPr="00C57EBB" w:rsidRDefault="00C23C52" w:rsidP="004E63A6">
            <w:pPr>
              <w:spacing w:before="80" w:after="60"/>
              <w:rPr>
                <w:sz w:val="18"/>
                <w:szCs w:val="18"/>
              </w:rPr>
            </w:pPr>
          </w:p>
        </w:tc>
      </w:tr>
      <w:tr w:rsidR="00C93409" w:rsidRPr="0003141A" w14:paraId="4BA17700" w14:textId="77777777" w:rsidTr="008E21D3">
        <w:trPr>
          <w:cantSplit/>
        </w:trPr>
        <w:tc>
          <w:tcPr>
            <w:tcW w:w="591" w:type="pct"/>
          </w:tcPr>
          <w:p w14:paraId="5D51E904" w14:textId="77777777" w:rsidR="004E63A6" w:rsidRPr="00C57EBB" w:rsidRDefault="004E63A6" w:rsidP="004E63A6">
            <w:pPr>
              <w:spacing w:before="80" w:after="60"/>
              <w:rPr>
                <w:sz w:val="18"/>
                <w:szCs w:val="18"/>
              </w:rPr>
            </w:pPr>
            <w:r w:rsidRPr="00C57EBB">
              <w:rPr>
                <w:sz w:val="18"/>
                <w:szCs w:val="18"/>
              </w:rPr>
              <w:t>Spawning Monitoring</w:t>
            </w:r>
          </w:p>
        </w:tc>
        <w:tc>
          <w:tcPr>
            <w:tcW w:w="910" w:type="pct"/>
          </w:tcPr>
          <w:p w14:paraId="79D2C0FA" w14:textId="4758D794" w:rsidR="004E63A6" w:rsidRPr="00C57EBB" w:rsidRDefault="004E63A6" w:rsidP="004E63A6">
            <w:pPr>
              <w:spacing w:before="80" w:after="60"/>
              <w:rPr>
                <w:sz w:val="18"/>
                <w:szCs w:val="18"/>
              </w:rPr>
            </w:pPr>
            <w:r w:rsidRPr="00C57EBB">
              <w:rPr>
                <w:sz w:val="18"/>
                <w:szCs w:val="18"/>
              </w:rPr>
              <w:t xml:space="preserve">Trigger based in </w:t>
            </w:r>
            <w:r w:rsidR="008939F0">
              <w:rPr>
                <w:sz w:val="18"/>
                <w:szCs w:val="18"/>
              </w:rPr>
              <w:t>s</w:t>
            </w:r>
            <w:r w:rsidRPr="00C57EBB">
              <w:rPr>
                <w:sz w:val="18"/>
                <w:szCs w:val="18"/>
              </w:rPr>
              <w:t>pring</w:t>
            </w:r>
          </w:p>
          <w:p w14:paraId="410F3F21" w14:textId="6931CE12" w:rsidR="004E63A6" w:rsidRPr="00C57EBB" w:rsidRDefault="004E63A6" w:rsidP="004E63A6">
            <w:pPr>
              <w:spacing w:before="80" w:after="60"/>
              <w:rPr>
                <w:sz w:val="18"/>
                <w:szCs w:val="18"/>
              </w:rPr>
            </w:pPr>
            <w:r w:rsidRPr="00C57EBB">
              <w:rPr>
                <w:sz w:val="18"/>
                <w:szCs w:val="18"/>
              </w:rPr>
              <w:t>(</w:t>
            </w:r>
            <w:r w:rsidR="00650B95" w:rsidRPr="00C57EBB">
              <w:rPr>
                <w:sz w:val="18"/>
                <w:szCs w:val="18"/>
              </w:rPr>
              <w:t xml:space="preserve">Mid- </w:t>
            </w:r>
            <w:r w:rsidRPr="00C57EBB">
              <w:rPr>
                <w:sz w:val="18"/>
                <w:szCs w:val="18"/>
              </w:rPr>
              <w:t xml:space="preserve">October to </w:t>
            </w:r>
            <w:r w:rsidR="00650B95" w:rsidRPr="00C57EBB">
              <w:rPr>
                <w:sz w:val="18"/>
                <w:szCs w:val="18"/>
              </w:rPr>
              <w:t xml:space="preserve">early </w:t>
            </w:r>
            <w:r w:rsidRPr="00C57EBB">
              <w:rPr>
                <w:sz w:val="18"/>
                <w:szCs w:val="18"/>
              </w:rPr>
              <w:t>November)</w:t>
            </w:r>
            <w:r w:rsidR="00E51653" w:rsidRPr="00C57EBB">
              <w:rPr>
                <w:sz w:val="18"/>
                <w:szCs w:val="18"/>
              </w:rPr>
              <w:t>.</w:t>
            </w:r>
          </w:p>
        </w:tc>
        <w:tc>
          <w:tcPr>
            <w:tcW w:w="1044" w:type="pct"/>
          </w:tcPr>
          <w:p w14:paraId="56C4F9C9" w14:textId="651D9339" w:rsidR="004E63A6" w:rsidRPr="00C57EBB" w:rsidRDefault="004E63A6" w:rsidP="004E63A6">
            <w:pPr>
              <w:spacing w:before="80" w:after="60"/>
              <w:rPr>
                <w:sz w:val="18"/>
                <w:szCs w:val="18"/>
              </w:rPr>
            </w:pPr>
            <w:r w:rsidRPr="00C57EBB">
              <w:rPr>
                <w:sz w:val="18"/>
                <w:szCs w:val="18"/>
              </w:rPr>
              <w:t>Monitoring sites</w:t>
            </w:r>
            <w:r w:rsidR="00E51653" w:rsidRPr="00C57EBB">
              <w:rPr>
                <w:sz w:val="18"/>
                <w:szCs w:val="18"/>
              </w:rPr>
              <w:t>/reaches</w:t>
            </w:r>
            <w:r w:rsidRPr="00C57EBB">
              <w:rPr>
                <w:sz w:val="18"/>
                <w:szCs w:val="18"/>
              </w:rPr>
              <w:t xml:space="preserve"> as specified in TARP</w:t>
            </w:r>
          </w:p>
        </w:tc>
        <w:tc>
          <w:tcPr>
            <w:tcW w:w="455" w:type="pct"/>
          </w:tcPr>
          <w:p w14:paraId="2A65361E" w14:textId="7EF6F0CE" w:rsidR="004E63A6" w:rsidRPr="00C57EBB" w:rsidRDefault="00E51653" w:rsidP="004E63A6">
            <w:pPr>
              <w:spacing w:before="80" w:after="60"/>
              <w:rPr>
                <w:sz w:val="18"/>
                <w:szCs w:val="18"/>
              </w:rPr>
            </w:pPr>
            <w:r w:rsidRPr="00C57EBB">
              <w:rPr>
                <w:sz w:val="18"/>
                <w:szCs w:val="18"/>
              </w:rPr>
              <w:t>Backpack electrofishing</w:t>
            </w:r>
          </w:p>
        </w:tc>
        <w:tc>
          <w:tcPr>
            <w:tcW w:w="1136" w:type="pct"/>
          </w:tcPr>
          <w:p w14:paraId="07AC104A" w14:textId="0727BA71" w:rsidR="004E63A6" w:rsidRPr="00C57EBB" w:rsidRDefault="00E51653" w:rsidP="00E51653">
            <w:pPr>
              <w:spacing w:before="80" w:after="60"/>
              <w:rPr>
                <w:sz w:val="18"/>
                <w:szCs w:val="18"/>
              </w:rPr>
            </w:pPr>
            <w:r w:rsidRPr="00C57EBB">
              <w:rPr>
                <w:sz w:val="18"/>
                <w:szCs w:val="18"/>
              </w:rPr>
              <w:t xml:space="preserve">1 day duration </w:t>
            </w:r>
            <w:r w:rsidR="005071E6">
              <w:rPr>
                <w:sz w:val="18"/>
                <w:szCs w:val="18"/>
              </w:rPr>
              <w:t>populations x 2</w:t>
            </w:r>
            <w:r w:rsidRPr="00C57EBB">
              <w:rPr>
                <w:sz w:val="18"/>
                <w:szCs w:val="18"/>
              </w:rPr>
              <w:t xml:space="preserve"> site</w:t>
            </w:r>
            <w:r w:rsidR="005071E6">
              <w:rPr>
                <w:sz w:val="18"/>
                <w:szCs w:val="18"/>
              </w:rPr>
              <w:t>s</w:t>
            </w:r>
            <w:r w:rsidRPr="00C57EBB">
              <w:rPr>
                <w:sz w:val="18"/>
                <w:szCs w:val="18"/>
              </w:rPr>
              <w:t xml:space="preserve"> x 4 events over 2 weeks (until spent fish detected). </w:t>
            </w:r>
          </w:p>
          <w:p w14:paraId="4F96FDC4" w14:textId="62F989FB" w:rsidR="00E51653" w:rsidRPr="00C57EBB" w:rsidRDefault="00E51653" w:rsidP="00E51653">
            <w:pPr>
              <w:spacing w:before="80" w:after="60"/>
              <w:rPr>
                <w:sz w:val="18"/>
                <w:szCs w:val="18"/>
              </w:rPr>
            </w:pPr>
            <w:r w:rsidRPr="00C57EBB">
              <w:rPr>
                <w:sz w:val="18"/>
                <w:szCs w:val="18"/>
              </w:rPr>
              <w:t xml:space="preserve">Up to 60 fish per </w:t>
            </w:r>
            <w:r w:rsidR="005071E6">
              <w:rPr>
                <w:sz w:val="18"/>
                <w:szCs w:val="18"/>
              </w:rPr>
              <w:t>site</w:t>
            </w:r>
            <w:r w:rsidRPr="00C57EBB">
              <w:rPr>
                <w:sz w:val="18"/>
                <w:szCs w:val="18"/>
              </w:rPr>
              <w:t xml:space="preserve"> per sampling event.</w:t>
            </w:r>
          </w:p>
        </w:tc>
        <w:tc>
          <w:tcPr>
            <w:tcW w:w="864" w:type="pct"/>
          </w:tcPr>
          <w:p w14:paraId="6E9225C9" w14:textId="6DC47CA7" w:rsidR="004E63A6" w:rsidRPr="00C57EBB" w:rsidRDefault="00E51653" w:rsidP="004E63A6">
            <w:pPr>
              <w:spacing w:before="80" w:after="60"/>
              <w:rPr>
                <w:sz w:val="18"/>
                <w:szCs w:val="18"/>
              </w:rPr>
            </w:pPr>
            <w:r w:rsidRPr="00C57EBB">
              <w:rPr>
                <w:sz w:val="18"/>
                <w:szCs w:val="18"/>
              </w:rPr>
              <w:t xml:space="preserve">As for population monitoring above with the addition </w:t>
            </w:r>
            <w:r w:rsidR="00FB7BF3" w:rsidRPr="00C57EBB">
              <w:rPr>
                <w:sz w:val="18"/>
                <w:szCs w:val="18"/>
              </w:rPr>
              <w:t>of</w:t>
            </w:r>
            <w:r w:rsidRPr="00C57EBB">
              <w:rPr>
                <w:sz w:val="18"/>
                <w:szCs w:val="18"/>
              </w:rPr>
              <w:t xml:space="preserve"> externally sexed and assessed for gonad stage (mature, running ripe, spent)</w:t>
            </w:r>
          </w:p>
        </w:tc>
      </w:tr>
      <w:tr w:rsidR="00C93409" w:rsidRPr="00E51653" w14:paraId="74A69F28" w14:textId="77777777" w:rsidTr="008E21D3">
        <w:tc>
          <w:tcPr>
            <w:tcW w:w="591" w:type="pct"/>
          </w:tcPr>
          <w:p w14:paraId="1C7240AE" w14:textId="31BCE918" w:rsidR="00650B95" w:rsidRPr="00C57EBB" w:rsidRDefault="00E51653" w:rsidP="00DE61D9">
            <w:pPr>
              <w:pStyle w:val="Tablebodytext"/>
              <w:rPr>
                <w:sz w:val="18"/>
                <w:szCs w:val="18"/>
              </w:rPr>
            </w:pPr>
            <w:r w:rsidRPr="00C57EBB">
              <w:rPr>
                <w:sz w:val="18"/>
                <w:szCs w:val="18"/>
              </w:rPr>
              <w:t>Egg hatching success</w:t>
            </w:r>
          </w:p>
        </w:tc>
        <w:tc>
          <w:tcPr>
            <w:tcW w:w="910" w:type="pct"/>
          </w:tcPr>
          <w:p w14:paraId="1D0DDDEF" w14:textId="2FE1B4C8" w:rsidR="00E51653" w:rsidRPr="00C57EBB" w:rsidRDefault="00E51653" w:rsidP="00DE61D9">
            <w:pPr>
              <w:pStyle w:val="Tablebodytext"/>
              <w:rPr>
                <w:sz w:val="18"/>
                <w:szCs w:val="18"/>
              </w:rPr>
            </w:pPr>
            <w:r w:rsidRPr="00C57EBB">
              <w:rPr>
                <w:sz w:val="18"/>
                <w:szCs w:val="18"/>
              </w:rPr>
              <w:t xml:space="preserve">Trigger based in </w:t>
            </w:r>
            <w:r w:rsidR="008939F0">
              <w:rPr>
                <w:sz w:val="18"/>
                <w:szCs w:val="18"/>
              </w:rPr>
              <w:t>s</w:t>
            </w:r>
            <w:r w:rsidRPr="00C57EBB">
              <w:rPr>
                <w:sz w:val="18"/>
                <w:szCs w:val="18"/>
              </w:rPr>
              <w:t>ummer</w:t>
            </w:r>
          </w:p>
          <w:p w14:paraId="2C0D97A6" w14:textId="63D50750" w:rsidR="00650B95" w:rsidRPr="00C57EBB" w:rsidRDefault="00E51653" w:rsidP="00DE61D9">
            <w:pPr>
              <w:pStyle w:val="Tablebodytext"/>
              <w:rPr>
                <w:sz w:val="18"/>
                <w:szCs w:val="18"/>
              </w:rPr>
            </w:pPr>
            <w:r w:rsidRPr="00C57EBB">
              <w:rPr>
                <w:sz w:val="18"/>
                <w:szCs w:val="18"/>
              </w:rPr>
              <w:t>(mid-summer)</w:t>
            </w:r>
          </w:p>
        </w:tc>
        <w:tc>
          <w:tcPr>
            <w:tcW w:w="1044" w:type="pct"/>
          </w:tcPr>
          <w:p w14:paraId="207F8D47" w14:textId="2E1523FC" w:rsidR="00650B95" w:rsidRPr="00C57EBB" w:rsidRDefault="00E51653" w:rsidP="00DE61D9">
            <w:pPr>
              <w:pStyle w:val="Tablebodytext"/>
              <w:rPr>
                <w:sz w:val="18"/>
                <w:szCs w:val="18"/>
              </w:rPr>
            </w:pPr>
            <w:r w:rsidRPr="00C57EBB">
              <w:rPr>
                <w:sz w:val="18"/>
                <w:szCs w:val="18"/>
              </w:rPr>
              <w:t>Monitoring sites/reaches as specified in TARP</w:t>
            </w:r>
          </w:p>
        </w:tc>
        <w:tc>
          <w:tcPr>
            <w:tcW w:w="455" w:type="pct"/>
          </w:tcPr>
          <w:p w14:paraId="585BABB1" w14:textId="7A9D622C" w:rsidR="00650B95" w:rsidRPr="00C57EBB" w:rsidRDefault="00E51653" w:rsidP="00DE61D9">
            <w:pPr>
              <w:pStyle w:val="Tablebodytext"/>
              <w:rPr>
                <w:sz w:val="18"/>
                <w:szCs w:val="18"/>
              </w:rPr>
            </w:pPr>
            <w:r w:rsidRPr="00C57EBB">
              <w:rPr>
                <w:sz w:val="18"/>
                <w:szCs w:val="18"/>
              </w:rPr>
              <w:t xml:space="preserve">Fine-mesh dip nets x 2 </w:t>
            </w:r>
          </w:p>
        </w:tc>
        <w:tc>
          <w:tcPr>
            <w:tcW w:w="1136" w:type="pct"/>
          </w:tcPr>
          <w:p w14:paraId="4FD68968" w14:textId="531C1BD0" w:rsidR="00650B95" w:rsidRPr="00C57EBB" w:rsidRDefault="00364F3B" w:rsidP="00650B95">
            <w:pPr>
              <w:pStyle w:val="Tablebodytext"/>
              <w:rPr>
                <w:sz w:val="18"/>
                <w:szCs w:val="18"/>
              </w:rPr>
            </w:pPr>
            <w:r w:rsidRPr="00C57EBB">
              <w:rPr>
                <w:sz w:val="18"/>
                <w:szCs w:val="18"/>
              </w:rPr>
              <w:t>~2–2.5 hrs per site. T</w:t>
            </w:r>
            <w:r w:rsidR="00E51653" w:rsidRPr="00C57EBB">
              <w:rPr>
                <w:sz w:val="18"/>
                <w:szCs w:val="18"/>
              </w:rPr>
              <w:t xml:space="preserve">otal of 20 x </w:t>
            </w:r>
            <w:r w:rsidR="00C92390">
              <w:rPr>
                <w:sz w:val="18"/>
                <w:szCs w:val="18"/>
              </w:rPr>
              <w:t xml:space="preserve">2 m long </w:t>
            </w:r>
            <w:r w:rsidR="00E51653" w:rsidRPr="00C57EBB">
              <w:rPr>
                <w:sz w:val="18"/>
                <w:szCs w:val="18"/>
              </w:rPr>
              <w:t>sweeps per reach.</w:t>
            </w:r>
          </w:p>
        </w:tc>
        <w:tc>
          <w:tcPr>
            <w:tcW w:w="864" w:type="pct"/>
          </w:tcPr>
          <w:p w14:paraId="74622808" w14:textId="31DB1D91" w:rsidR="00650B95" w:rsidRPr="00C57EBB" w:rsidRDefault="00E51653" w:rsidP="00DE61D9">
            <w:pPr>
              <w:pStyle w:val="Tablebodytext"/>
              <w:rPr>
                <w:sz w:val="18"/>
                <w:szCs w:val="18"/>
              </w:rPr>
            </w:pPr>
            <w:r w:rsidRPr="00C57EBB">
              <w:rPr>
                <w:sz w:val="18"/>
                <w:szCs w:val="18"/>
              </w:rPr>
              <w:t>Estimate of larval relative density, and total length (mm) range (subsample of 20 larvae per site); WQ* characteristics.</w:t>
            </w:r>
          </w:p>
        </w:tc>
      </w:tr>
      <w:tr w:rsidR="00C93409" w:rsidRPr="00364F3B" w14:paraId="4DDDF5E1" w14:textId="77777777" w:rsidTr="008E21D3">
        <w:tc>
          <w:tcPr>
            <w:tcW w:w="591" w:type="pct"/>
          </w:tcPr>
          <w:p w14:paraId="52C20686" w14:textId="0829C5D3" w:rsidR="00364F3B" w:rsidRPr="00C57EBB" w:rsidRDefault="008E21D3" w:rsidP="00DE61D9">
            <w:pPr>
              <w:pStyle w:val="Tablebodytext"/>
              <w:rPr>
                <w:sz w:val="18"/>
                <w:szCs w:val="18"/>
              </w:rPr>
            </w:pPr>
            <w:r>
              <w:rPr>
                <w:sz w:val="18"/>
                <w:szCs w:val="18"/>
              </w:rPr>
              <w:t>Additional p</w:t>
            </w:r>
            <w:r w:rsidR="00364F3B" w:rsidRPr="00C57EBB">
              <w:rPr>
                <w:sz w:val="18"/>
                <w:szCs w:val="18"/>
              </w:rPr>
              <w:t>redator surveillance and incursion confirmation</w:t>
            </w:r>
          </w:p>
        </w:tc>
        <w:tc>
          <w:tcPr>
            <w:tcW w:w="910" w:type="pct"/>
          </w:tcPr>
          <w:p w14:paraId="7BEB7552" w14:textId="06CCC326" w:rsidR="00364F3B" w:rsidRPr="00C57EBB" w:rsidRDefault="00364F3B" w:rsidP="00DE61D9">
            <w:pPr>
              <w:pStyle w:val="Tablebodytext"/>
              <w:rPr>
                <w:sz w:val="18"/>
                <w:szCs w:val="18"/>
              </w:rPr>
            </w:pPr>
            <w:r w:rsidRPr="00F36BD5">
              <w:rPr>
                <w:i/>
                <w:iCs/>
                <w:sz w:val="18"/>
                <w:szCs w:val="18"/>
              </w:rPr>
              <w:t>Surveillance</w:t>
            </w:r>
            <w:r w:rsidRPr="00C57EBB">
              <w:rPr>
                <w:sz w:val="18"/>
                <w:szCs w:val="18"/>
              </w:rPr>
              <w:t xml:space="preserve"> – Trigger based immediately following high rainfall events.</w:t>
            </w:r>
          </w:p>
          <w:p w14:paraId="78813325" w14:textId="3192F0B3" w:rsidR="00364F3B" w:rsidRPr="00C57EBB" w:rsidRDefault="00364F3B" w:rsidP="00DE61D9">
            <w:pPr>
              <w:pStyle w:val="Tablebodytext"/>
              <w:rPr>
                <w:sz w:val="18"/>
                <w:szCs w:val="18"/>
              </w:rPr>
            </w:pPr>
            <w:r w:rsidRPr="00F36BD5">
              <w:rPr>
                <w:i/>
                <w:iCs/>
                <w:sz w:val="18"/>
                <w:szCs w:val="18"/>
              </w:rPr>
              <w:t>Incursion confirmation</w:t>
            </w:r>
            <w:r w:rsidRPr="00C57EBB">
              <w:rPr>
                <w:sz w:val="18"/>
                <w:szCs w:val="18"/>
              </w:rPr>
              <w:t xml:space="preserve"> – Trigger based immediately following positive eDNA detection </w:t>
            </w:r>
          </w:p>
        </w:tc>
        <w:tc>
          <w:tcPr>
            <w:tcW w:w="1044" w:type="pct"/>
          </w:tcPr>
          <w:p w14:paraId="0F9404EF" w14:textId="51C8ED2A" w:rsidR="00364F3B" w:rsidRPr="00C57EBB" w:rsidRDefault="00364F3B" w:rsidP="00DE61D9">
            <w:pPr>
              <w:pStyle w:val="Tablebodytext"/>
              <w:rPr>
                <w:sz w:val="18"/>
                <w:szCs w:val="18"/>
              </w:rPr>
            </w:pPr>
            <w:r w:rsidRPr="00C57EBB">
              <w:rPr>
                <w:sz w:val="18"/>
                <w:szCs w:val="18"/>
              </w:rPr>
              <w:t>Monitoring sites/reaches as specified in TARP</w:t>
            </w:r>
          </w:p>
        </w:tc>
        <w:tc>
          <w:tcPr>
            <w:tcW w:w="455" w:type="pct"/>
          </w:tcPr>
          <w:p w14:paraId="12F42E13" w14:textId="732E570C" w:rsidR="009B1DB1" w:rsidRDefault="009B1DB1" w:rsidP="00DE61D9">
            <w:pPr>
              <w:pStyle w:val="Tablebodytext"/>
              <w:rPr>
                <w:sz w:val="18"/>
                <w:szCs w:val="18"/>
              </w:rPr>
            </w:pPr>
            <w:r>
              <w:rPr>
                <w:sz w:val="18"/>
                <w:szCs w:val="18"/>
              </w:rPr>
              <w:t>eDNA analysis of water sampled.</w:t>
            </w:r>
          </w:p>
          <w:p w14:paraId="3C8E0D48" w14:textId="53CE6444" w:rsidR="00364F3B" w:rsidRPr="00C57EBB" w:rsidRDefault="00364F3B" w:rsidP="00DE61D9">
            <w:pPr>
              <w:pStyle w:val="Tablebodytext"/>
              <w:rPr>
                <w:sz w:val="18"/>
                <w:szCs w:val="18"/>
              </w:rPr>
            </w:pPr>
            <w:r w:rsidRPr="00C57EBB">
              <w:rPr>
                <w:sz w:val="18"/>
                <w:szCs w:val="18"/>
              </w:rPr>
              <w:t>Backpack electrofishing</w:t>
            </w:r>
            <w:r w:rsidR="009B1DB1">
              <w:rPr>
                <w:sz w:val="18"/>
                <w:szCs w:val="18"/>
              </w:rPr>
              <w:t>.</w:t>
            </w:r>
          </w:p>
        </w:tc>
        <w:tc>
          <w:tcPr>
            <w:tcW w:w="1136" w:type="pct"/>
          </w:tcPr>
          <w:p w14:paraId="30A04F6F" w14:textId="5395A449" w:rsidR="00364F3B" w:rsidRPr="00C57EBB" w:rsidRDefault="009B1DB1" w:rsidP="00787B3F">
            <w:pPr>
              <w:pStyle w:val="Tablebodytext"/>
              <w:rPr>
                <w:sz w:val="18"/>
                <w:szCs w:val="18"/>
              </w:rPr>
            </w:pPr>
            <w:r w:rsidRPr="00F36BD5">
              <w:rPr>
                <w:i/>
                <w:iCs/>
                <w:sz w:val="18"/>
                <w:szCs w:val="18"/>
              </w:rPr>
              <w:t>Surveillance</w:t>
            </w:r>
            <w:r w:rsidR="00787B3F">
              <w:rPr>
                <w:sz w:val="18"/>
                <w:szCs w:val="18"/>
              </w:rPr>
              <w:t xml:space="preserve"> – see Predator surveillance monitoring above.</w:t>
            </w:r>
            <w:r w:rsidR="00787B3F">
              <w:rPr>
                <w:sz w:val="18"/>
                <w:szCs w:val="18"/>
              </w:rPr>
              <w:br/>
            </w:r>
            <w:r w:rsidR="00787B3F" w:rsidRPr="00F36BD5">
              <w:rPr>
                <w:i/>
                <w:iCs/>
                <w:sz w:val="18"/>
                <w:szCs w:val="18"/>
              </w:rPr>
              <w:t>Incursion confirmation</w:t>
            </w:r>
            <w:r w:rsidR="00C23C52">
              <w:rPr>
                <w:sz w:val="18"/>
                <w:szCs w:val="18"/>
              </w:rPr>
              <w:t xml:space="preserve"> - </w:t>
            </w:r>
            <w:r w:rsidR="00BE0385">
              <w:rPr>
                <w:sz w:val="18"/>
                <w:szCs w:val="18"/>
              </w:rPr>
              <w:t>2 days per population</w:t>
            </w:r>
            <w:r w:rsidR="00BE0385" w:rsidRPr="00C57EBB">
              <w:rPr>
                <w:sz w:val="18"/>
                <w:szCs w:val="18"/>
              </w:rPr>
              <w:t>.</w:t>
            </w:r>
            <w:r w:rsidR="00FA2981" w:rsidRPr="00C57EBB">
              <w:rPr>
                <w:sz w:val="18"/>
                <w:szCs w:val="18"/>
              </w:rPr>
              <w:t xml:space="preserve"> Intensive continuous electrofishing</w:t>
            </w:r>
            <w:r w:rsidR="00E52A71">
              <w:rPr>
                <w:sz w:val="18"/>
                <w:szCs w:val="18"/>
              </w:rPr>
              <w:t xml:space="preserve"> (up to 3 runs)</w:t>
            </w:r>
            <w:r w:rsidR="00FA2981" w:rsidRPr="00C57EBB">
              <w:rPr>
                <w:sz w:val="18"/>
                <w:szCs w:val="18"/>
              </w:rPr>
              <w:t xml:space="preserve"> </w:t>
            </w:r>
            <w:r w:rsidR="00E52A71">
              <w:rPr>
                <w:sz w:val="18"/>
                <w:szCs w:val="18"/>
              </w:rPr>
              <w:t>targeting</w:t>
            </w:r>
            <w:r w:rsidR="00FA2981" w:rsidRPr="00C57EBB">
              <w:rPr>
                <w:sz w:val="18"/>
                <w:szCs w:val="18"/>
              </w:rPr>
              <w:t xml:space="preserve"> all habitat sites, up to 500 m upstream from top of barrier.</w:t>
            </w:r>
          </w:p>
        </w:tc>
        <w:tc>
          <w:tcPr>
            <w:tcW w:w="864" w:type="pct"/>
          </w:tcPr>
          <w:p w14:paraId="7E17B3F7" w14:textId="6E5FF640" w:rsidR="00787B3F" w:rsidRDefault="00787B3F" w:rsidP="00DE61D9">
            <w:pPr>
              <w:pStyle w:val="Tablebodytext"/>
              <w:rPr>
                <w:sz w:val="18"/>
                <w:szCs w:val="18"/>
              </w:rPr>
            </w:pPr>
            <w:r w:rsidRPr="00C57EBB">
              <w:rPr>
                <w:sz w:val="18"/>
                <w:szCs w:val="18"/>
              </w:rPr>
              <w:t>Detection of target species DNA via developed and tested specific DNA probes.</w:t>
            </w:r>
          </w:p>
          <w:p w14:paraId="11142BB8" w14:textId="215612B0" w:rsidR="00364F3B" w:rsidRPr="00C57EBB" w:rsidRDefault="00364F3B" w:rsidP="00DE61D9">
            <w:pPr>
              <w:pStyle w:val="Tablebodytext"/>
              <w:rPr>
                <w:sz w:val="18"/>
                <w:szCs w:val="18"/>
              </w:rPr>
            </w:pPr>
            <w:r w:rsidRPr="00C57EBB">
              <w:rPr>
                <w:sz w:val="18"/>
                <w:szCs w:val="18"/>
              </w:rPr>
              <w:t xml:space="preserve">Target </w:t>
            </w:r>
            <w:r w:rsidR="00E52A71">
              <w:rPr>
                <w:sz w:val="18"/>
                <w:szCs w:val="18"/>
              </w:rPr>
              <w:t>non-native species</w:t>
            </w:r>
            <w:r w:rsidRPr="00C57EBB">
              <w:rPr>
                <w:sz w:val="18"/>
                <w:szCs w:val="18"/>
              </w:rPr>
              <w:t xml:space="preserve"> presence/absence</w:t>
            </w:r>
            <w:r w:rsidR="00FA2981" w:rsidRPr="00C57EBB">
              <w:rPr>
                <w:sz w:val="18"/>
                <w:szCs w:val="18"/>
              </w:rPr>
              <w:t xml:space="preserve">, fish size, </w:t>
            </w:r>
            <w:r w:rsidRPr="00C57EBB">
              <w:rPr>
                <w:sz w:val="18"/>
                <w:szCs w:val="18"/>
              </w:rPr>
              <w:t>WQ* characteristics.</w:t>
            </w:r>
          </w:p>
        </w:tc>
      </w:tr>
      <w:tr w:rsidR="008E21D3" w:rsidRPr="00364F3B" w14:paraId="38D2AA0C" w14:textId="77777777" w:rsidTr="008E21D3">
        <w:tc>
          <w:tcPr>
            <w:tcW w:w="591" w:type="pct"/>
          </w:tcPr>
          <w:p w14:paraId="6C07ACA7" w14:textId="0B8F468B" w:rsidR="008E21D3" w:rsidRPr="00C57EBB" w:rsidRDefault="00BE0385" w:rsidP="00DE61D9">
            <w:pPr>
              <w:pStyle w:val="Tablebodytext"/>
              <w:rPr>
                <w:sz w:val="18"/>
                <w:szCs w:val="18"/>
              </w:rPr>
            </w:pPr>
            <w:r>
              <w:rPr>
                <w:sz w:val="18"/>
                <w:szCs w:val="18"/>
              </w:rPr>
              <w:lastRenderedPageBreak/>
              <w:t>Fish condition assessment</w:t>
            </w:r>
          </w:p>
        </w:tc>
        <w:tc>
          <w:tcPr>
            <w:tcW w:w="910" w:type="pct"/>
          </w:tcPr>
          <w:p w14:paraId="7D7768B8" w14:textId="4A2B38E6" w:rsidR="008E21D3" w:rsidRPr="00F36BD5" w:rsidRDefault="00BE0385" w:rsidP="00DE61D9">
            <w:pPr>
              <w:pStyle w:val="Tablebodytext"/>
              <w:rPr>
                <w:sz w:val="18"/>
                <w:szCs w:val="18"/>
              </w:rPr>
            </w:pPr>
            <w:r>
              <w:rPr>
                <w:sz w:val="18"/>
                <w:szCs w:val="18"/>
              </w:rPr>
              <w:t>Trigger based.</w:t>
            </w:r>
          </w:p>
        </w:tc>
        <w:tc>
          <w:tcPr>
            <w:tcW w:w="1044" w:type="pct"/>
          </w:tcPr>
          <w:p w14:paraId="68F943F7" w14:textId="09CB2B14" w:rsidR="008E21D3" w:rsidRPr="00C57EBB" w:rsidRDefault="00BE0385" w:rsidP="00DE61D9">
            <w:pPr>
              <w:pStyle w:val="Tablebodytext"/>
              <w:rPr>
                <w:sz w:val="18"/>
                <w:szCs w:val="18"/>
              </w:rPr>
            </w:pPr>
            <w:r w:rsidRPr="00C57EBB">
              <w:rPr>
                <w:sz w:val="18"/>
                <w:szCs w:val="18"/>
              </w:rPr>
              <w:t>Monitoring sites/reaches as specified in TARP</w:t>
            </w:r>
          </w:p>
        </w:tc>
        <w:tc>
          <w:tcPr>
            <w:tcW w:w="455" w:type="pct"/>
          </w:tcPr>
          <w:p w14:paraId="3DB154F0" w14:textId="62680A6B" w:rsidR="008E21D3" w:rsidRDefault="00BE0385" w:rsidP="00DE61D9">
            <w:pPr>
              <w:pStyle w:val="Tablebodytext"/>
              <w:rPr>
                <w:sz w:val="18"/>
                <w:szCs w:val="18"/>
              </w:rPr>
            </w:pPr>
            <w:r>
              <w:rPr>
                <w:sz w:val="18"/>
                <w:szCs w:val="18"/>
              </w:rPr>
              <w:t>Backpack electrofishing, fine mesh macroinvertebrate net and sample fixing equipment</w:t>
            </w:r>
            <w:r w:rsidR="000612E9">
              <w:rPr>
                <w:sz w:val="18"/>
                <w:szCs w:val="18"/>
              </w:rPr>
              <w:t>, WQ meter, fish stomach flushing equipment.</w:t>
            </w:r>
          </w:p>
        </w:tc>
        <w:tc>
          <w:tcPr>
            <w:tcW w:w="1136" w:type="pct"/>
          </w:tcPr>
          <w:p w14:paraId="25CE5F10" w14:textId="3E25B068" w:rsidR="000612E9" w:rsidRPr="000612E9" w:rsidRDefault="000612E9" w:rsidP="00787B3F">
            <w:pPr>
              <w:pStyle w:val="Tablebodytext"/>
              <w:rPr>
                <w:sz w:val="18"/>
                <w:szCs w:val="18"/>
              </w:rPr>
            </w:pPr>
            <w:r>
              <w:rPr>
                <w:i/>
                <w:iCs/>
                <w:sz w:val="18"/>
                <w:szCs w:val="18"/>
              </w:rPr>
              <w:t xml:space="preserve">Field – </w:t>
            </w:r>
            <w:r>
              <w:rPr>
                <w:sz w:val="18"/>
                <w:szCs w:val="18"/>
              </w:rPr>
              <w:t>collection of 20 adult fish total per site for parasites and stomach flushing; macroinvertebrate sampling and live pick, catchment and water condition assessment – 0.5 d</w:t>
            </w:r>
            <w:r w:rsidR="00A80045">
              <w:rPr>
                <w:sz w:val="18"/>
                <w:szCs w:val="18"/>
              </w:rPr>
              <w:t>ay</w:t>
            </w:r>
            <w:r>
              <w:rPr>
                <w:sz w:val="18"/>
                <w:szCs w:val="18"/>
              </w:rPr>
              <w:t xml:space="preserve"> per site (1 day total), </w:t>
            </w:r>
          </w:p>
          <w:p w14:paraId="57145ED7" w14:textId="1A1B7837" w:rsidR="008E21D3" w:rsidRPr="00F36BD5" w:rsidRDefault="000612E9" w:rsidP="00787B3F">
            <w:pPr>
              <w:pStyle w:val="Tablebodytext"/>
              <w:rPr>
                <w:sz w:val="18"/>
                <w:szCs w:val="18"/>
              </w:rPr>
            </w:pPr>
            <w:r>
              <w:rPr>
                <w:i/>
                <w:iCs/>
                <w:sz w:val="18"/>
                <w:szCs w:val="18"/>
              </w:rPr>
              <w:t>Laboratory</w:t>
            </w:r>
            <w:r>
              <w:rPr>
                <w:sz w:val="18"/>
                <w:szCs w:val="18"/>
              </w:rPr>
              <w:t xml:space="preserve"> – Laboratory identification of stream macroinvertebrates and in gut samples – 1 to 1.5 d</w:t>
            </w:r>
            <w:r w:rsidR="00A80045">
              <w:rPr>
                <w:sz w:val="18"/>
                <w:szCs w:val="18"/>
              </w:rPr>
              <w:t>ay</w:t>
            </w:r>
            <w:r>
              <w:rPr>
                <w:sz w:val="18"/>
                <w:szCs w:val="18"/>
              </w:rPr>
              <w:t xml:space="preserve"> per site.</w:t>
            </w:r>
          </w:p>
        </w:tc>
        <w:tc>
          <w:tcPr>
            <w:tcW w:w="864" w:type="pct"/>
          </w:tcPr>
          <w:p w14:paraId="4A5E4482" w14:textId="77777777" w:rsidR="008E21D3" w:rsidRDefault="000612E9" w:rsidP="00DE61D9">
            <w:pPr>
              <w:pStyle w:val="Tablebodytext"/>
              <w:rPr>
                <w:sz w:val="18"/>
                <w:szCs w:val="18"/>
              </w:rPr>
            </w:pPr>
            <w:r>
              <w:rPr>
                <w:sz w:val="18"/>
                <w:szCs w:val="18"/>
              </w:rPr>
              <w:t>Fish</w:t>
            </w:r>
            <w:r w:rsidRPr="00C57EBB">
              <w:rPr>
                <w:sz w:val="18"/>
                <w:szCs w:val="18"/>
              </w:rPr>
              <w:t xml:space="preserve"> length and weight; visual assessment for parasites; WQ* and stream characteristics; visual threat assessment</w:t>
            </w:r>
            <w:r>
              <w:rPr>
                <w:sz w:val="18"/>
                <w:szCs w:val="18"/>
              </w:rPr>
              <w:t>, Stream macroinvertebrate collection for diversity and relative abundance, consumed macroinvertebrate mass, diversity and abundance.</w:t>
            </w:r>
          </w:p>
          <w:p w14:paraId="43874E46" w14:textId="05B4C8AD" w:rsidR="000612E9" w:rsidRPr="00C57EBB" w:rsidRDefault="000612E9" w:rsidP="00DE61D9">
            <w:pPr>
              <w:pStyle w:val="Tablebodytext"/>
              <w:rPr>
                <w:sz w:val="18"/>
                <w:szCs w:val="18"/>
              </w:rPr>
            </w:pPr>
            <w:r>
              <w:rPr>
                <w:sz w:val="18"/>
                <w:szCs w:val="18"/>
              </w:rPr>
              <w:t>Parasite identification, location and load, and disease type – from histological examination.</w:t>
            </w:r>
          </w:p>
        </w:tc>
      </w:tr>
    </w:tbl>
    <w:p w14:paraId="3102D14A" w14:textId="366218C9" w:rsidR="00D87EEC" w:rsidRPr="00E52A71" w:rsidRDefault="00D87EEC" w:rsidP="00D87EEC">
      <w:pPr>
        <w:rPr>
          <w:sz w:val="18"/>
          <w:szCs w:val="18"/>
        </w:rPr>
      </w:pPr>
      <w:r w:rsidRPr="00E52A71">
        <w:rPr>
          <w:sz w:val="18"/>
          <w:szCs w:val="18"/>
        </w:rPr>
        <w:t>* W</w:t>
      </w:r>
      <w:r w:rsidR="00EB7283">
        <w:rPr>
          <w:sz w:val="18"/>
          <w:szCs w:val="18"/>
        </w:rPr>
        <w:t>ater quality:</w:t>
      </w:r>
      <w:r w:rsidRPr="00E52A71">
        <w:rPr>
          <w:sz w:val="18"/>
          <w:szCs w:val="18"/>
        </w:rPr>
        <w:t xml:space="preserve"> </w:t>
      </w:r>
      <w:r w:rsidR="00FB7BF3" w:rsidRPr="00E52A71">
        <w:rPr>
          <w:sz w:val="18"/>
          <w:szCs w:val="18"/>
        </w:rPr>
        <w:t>includes</w:t>
      </w:r>
      <w:r w:rsidRPr="00E52A71">
        <w:rPr>
          <w:sz w:val="18"/>
          <w:szCs w:val="18"/>
        </w:rPr>
        <w:t xml:space="preserve"> water temperature, turbidity, dissolved oxygen, pH, conductivity</w:t>
      </w:r>
      <w:r w:rsidR="0014385B">
        <w:rPr>
          <w:sz w:val="18"/>
          <w:szCs w:val="18"/>
        </w:rPr>
        <w:t xml:space="preserve">.  </w:t>
      </w:r>
      <w:r w:rsidRPr="00E52A71">
        <w:rPr>
          <w:sz w:val="18"/>
          <w:szCs w:val="18"/>
        </w:rPr>
        <w:t xml:space="preserve">+ Additional sampling may occur in response to the triggers identified in section </w:t>
      </w:r>
      <w:r w:rsidR="00DE75A3">
        <w:rPr>
          <w:sz w:val="18"/>
          <w:szCs w:val="18"/>
        </w:rPr>
        <w:t>4</w:t>
      </w:r>
      <w:r w:rsidR="0014385B">
        <w:rPr>
          <w:sz w:val="18"/>
          <w:szCs w:val="18"/>
        </w:rPr>
        <w:t>.</w:t>
      </w:r>
    </w:p>
    <w:p w14:paraId="7B66881C" w14:textId="6D6C3969" w:rsidR="0008599C" w:rsidRDefault="0008599C" w:rsidP="008B3B52">
      <w:pPr>
        <w:sectPr w:rsidR="0008599C" w:rsidSect="002000A4">
          <w:footerReference w:type="even" r:id="rId49"/>
          <w:footerReference w:type="default" r:id="rId50"/>
          <w:pgSz w:w="16840" w:h="11907" w:orient="landscape" w:code="9"/>
          <w:pgMar w:top="1134" w:right="1134" w:bottom="1134" w:left="1134" w:header="709" w:footer="567" w:gutter="0"/>
          <w:cols w:space="708"/>
          <w:formProt w:val="0"/>
          <w:docGrid w:linePitch="360"/>
        </w:sectPr>
      </w:pPr>
    </w:p>
    <w:p w14:paraId="3466B626" w14:textId="0D9E2A58" w:rsidR="00E52A71" w:rsidRPr="008B3ECD" w:rsidRDefault="00E52A71" w:rsidP="00E52A71">
      <w:r w:rsidRPr="008B3ECD">
        <w:lastRenderedPageBreak/>
        <w:t xml:space="preserve">Replication of sampling is important in monitoring projects to estimate sampling error (Dennis et al. 2010). We therefore recommend replicate sampling at both monitoring </w:t>
      </w:r>
      <w:r w:rsidR="008B3ECD" w:rsidRPr="008B3ECD">
        <w:t>sites</w:t>
      </w:r>
      <w:r w:rsidRPr="008B3ECD">
        <w:t xml:space="preserve"> when undertaking population monitoring, by dividing each </w:t>
      </w:r>
      <w:r w:rsidR="008B3ECD" w:rsidRPr="008B3ECD">
        <w:t xml:space="preserve">site into </w:t>
      </w:r>
      <w:r w:rsidRPr="008B3ECD">
        <w:t>multiple sampling sections. We suggest separate 30 m long sampling sections, however, the number of sections will vary between ‘Bottom Flat’ and ‘Top Flat’ due to more overgrown stream reaches at the latter; five sections (150 m of stream length) can be established at ‘Bottom Flat- Reach 2’, though potentially only 3 sections (90 m stream length) at ‘Top Flat – Reach 1’</w:t>
      </w:r>
      <w:r w:rsidR="00B007F9">
        <w:t xml:space="preserve"> (Section 3.1.9)</w:t>
      </w:r>
      <w:r w:rsidRPr="008B3ECD">
        <w:t>. One section should be sampled at a time with all fish collected processed and released before moving to the next section</w:t>
      </w:r>
      <w:r w:rsidR="008B3ECD" w:rsidRPr="008B3ECD">
        <w:t xml:space="preserve"> upstream</w:t>
      </w:r>
      <w:r w:rsidRPr="008B3ECD">
        <w:t>.</w:t>
      </w:r>
      <w:r w:rsidR="008B3ECD" w:rsidRPr="008B3ECD">
        <w:t xml:space="preserve"> A stop net should be positing at the upstream and downstream ends of each section before sampling, to maintain independence of sampling sections.</w:t>
      </w:r>
    </w:p>
    <w:p w14:paraId="7E9B14B8" w14:textId="12ADA7CF" w:rsidR="00D84875" w:rsidRPr="002A07F1" w:rsidRDefault="00D84875" w:rsidP="00E80C14">
      <w:r w:rsidRPr="00591F28">
        <w:t xml:space="preserve">Physical sampling using </w:t>
      </w:r>
      <w:r w:rsidR="00591F28">
        <w:t xml:space="preserve">backpack </w:t>
      </w:r>
      <w:r w:rsidRPr="00591F28">
        <w:t xml:space="preserve">electrofishing equipment can be effective for surveillance of fish incursion upstream of the waterfall, however, detection probability can be very low if only a small number (e.g. &lt;5) of fish are present, such as in the early phase of invasion. Therefore, as it is important to detect small numbers of invading fish, incorporating environmental DNA (eDNA) surveillance </w:t>
      </w:r>
      <w:r w:rsidR="00591F28" w:rsidRPr="00591F28">
        <w:t>will</w:t>
      </w:r>
      <w:r w:rsidRPr="00591F28">
        <w:t xml:space="preserve"> improve detection probability (e.g. </w:t>
      </w:r>
      <w:proofErr w:type="spellStart"/>
      <w:r w:rsidRPr="00591F28">
        <w:t>Bylemans</w:t>
      </w:r>
      <w:proofErr w:type="spellEnd"/>
      <w:r w:rsidRPr="00591F28">
        <w:t xml:space="preserve"> et al. 2016, </w:t>
      </w:r>
      <w:proofErr w:type="spellStart"/>
      <w:r w:rsidRPr="00591F28">
        <w:t>Hinlo</w:t>
      </w:r>
      <w:proofErr w:type="spellEnd"/>
      <w:r w:rsidRPr="00591F28">
        <w:t xml:space="preserve"> 2018). The eDNA method must have high selectivity for the target fish (e.g. trout and Climbing Galaxias), but also very high sensitivity to a low abundance of DNA in the stream (</w:t>
      </w:r>
      <w:proofErr w:type="spellStart"/>
      <w:r w:rsidRPr="00591F28">
        <w:t>Furlan</w:t>
      </w:r>
      <w:proofErr w:type="spellEnd"/>
      <w:r w:rsidRPr="00591F28">
        <w:t xml:space="preserve"> et al. 2016, </w:t>
      </w:r>
      <w:proofErr w:type="spellStart"/>
      <w:r w:rsidRPr="00591F28">
        <w:t>Hinlo</w:t>
      </w:r>
      <w:proofErr w:type="spellEnd"/>
      <w:r w:rsidRPr="00591F28">
        <w:t xml:space="preserve"> et al. 2017). </w:t>
      </w:r>
    </w:p>
    <w:p w14:paraId="1B198E58" w14:textId="77777777" w:rsidR="00E80C14" w:rsidRDefault="00E80C14" w:rsidP="00E80C14">
      <w:r w:rsidRPr="002A07F1">
        <w:t>Details of each gear and method is as follows:</w:t>
      </w:r>
      <w:r>
        <w:t xml:space="preserve"> </w:t>
      </w:r>
    </w:p>
    <w:p w14:paraId="38C043DB" w14:textId="10F2B432" w:rsidR="002A07F1" w:rsidRDefault="002A07F1" w:rsidP="002A07F1">
      <w:r w:rsidRPr="00B45C1A">
        <w:rPr>
          <w:b/>
          <w:bCs/>
        </w:rPr>
        <w:t>Electrofishing</w:t>
      </w:r>
      <w:r w:rsidRPr="00B45C1A">
        <w:t xml:space="preserve">. Backpack electrofishing </w:t>
      </w:r>
      <w:r w:rsidR="00B45C1A" w:rsidRPr="00B45C1A">
        <w:t xml:space="preserve">for galaxiid monitoring should be undertaken as </w:t>
      </w:r>
      <w:r w:rsidR="00B45C1A">
        <w:t xml:space="preserve">a single-pass, </w:t>
      </w:r>
      <w:r w:rsidR="00B45C1A" w:rsidRPr="00B45C1A">
        <w:t>continuous sampling along a stream reach</w:t>
      </w:r>
      <w:r w:rsidR="004F0F62">
        <w:t xml:space="preserve"> at a sampling site</w:t>
      </w:r>
      <w:r w:rsidR="00B45C1A" w:rsidRPr="00B45C1A">
        <w:t xml:space="preserve">, which will facilitate comparisons with </w:t>
      </w:r>
      <w:r w:rsidRPr="00B45C1A">
        <w:t xml:space="preserve">other long-term </w:t>
      </w:r>
      <w:r w:rsidR="00B45C1A" w:rsidRPr="00B45C1A">
        <w:t xml:space="preserve">threatened galaxiid </w:t>
      </w:r>
      <w:r w:rsidRPr="00B45C1A">
        <w:t xml:space="preserve">monitoring data. </w:t>
      </w:r>
      <w:r w:rsidR="00B45C1A">
        <w:t>Therefore there is no restriction on the time taken</w:t>
      </w:r>
      <w:r w:rsidR="00D84875">
        <w:t xml:space="preserve"> to sample the reach</w:t>
      </w:r>
      <w:r w:rsidR="00180EF0">
        <w:t>, though</w:t>
      </w:r>
      <w:r w:rsidR="00B007F9">
        <w:t xml:space="preserve"> </w:t>
      </w:r>
      <w:r w:rsidR="00D84875">
        <w:t xml:space="preserve">power-on time </w:t>
      </w:r>
      <w:r w:rsidR="00180EF0">
        <w:t xml:space="preserve">and </w:t>
      </w:r>
      <w:r w:rsidR="00D84875">
        <w:t>elapsed time</w:t>
      </w:r>
      <w:r w:rsidR="00180EF0">
        <w:t xml:space="preserve"> of electrofishing should also be recorded for comparative purposes and for calculating </w:t>
      </w:r>
      <w:r w:rsidR="005663ED">
        <w:t>catch metrics</w:t>
      </w:r>
      <w:r w:rsidR="00D84875">
        <w:t xml:space="preserve">. </w:t>
      </w:r>
      <w:r w:rsidRPr="00637CAF">
        <w:t xml:space="preserve">Sampling </w:t>
      </w:r>
      <w:r w:rsidR="00637CAF" w:rsidRPr="00637CAF">
        <w:t xml:space="preserve">is to be undertaken during daytime, </w:t>
      </w:r>
      <w:r w:rsidR="00EA1E02" w:rsidRPr="00637CAF">
        <w:t>beginning</w:t>
      </w:r>
      <w:r w:rsidRPr="00637CAF">
        <w:t xml:space="preserve"> at a georeferenced starting point</w:t>
      </w:r>
      <w:r w:rsidR="00EA1E02">
        <w:t xml:space="preserve">, with the operator and dip-netter wading upstream, stunning and retrieving fish, and sampling all available </w:t>
      </w:r>
      <w:r w:rsidRPr="00637CAF">
        <w:t>habitat</w:t>
      </w:r>
      <w:r w:rsidR="00EA1E02">
        <w:t xml:space="preserve">. The </w:t>
      </w:r>
      <w:r w:rsidRPr="00637CAF">
        <w:t xml:space="preserve">finish location </w:t>
      </w:r>
      <w:r w:rsidR="00EA1E02">
        <w:t xml:space="preserve">should </w:t>
      </w:r>
      <w:r w:rsidRPr="00637CAF">
        <w:t xml:space="preserve">also </w:t>
      </w:r>
      <w:r w:rsidR="00EA1E02">
        <w:t xml:space="preserve">be </w:t>
      </w:r>
      <w:r w:rsidRPr="00637CAF">
        <w:t>georeferenced for future replication.</w:t>
      </w:r>
    </w:p>
    <w:p w14:paraId="147E1B54" w14:textId="6CB2BA9D" w:rsidR="00591F28" w:rsidRPr="00591F28" w:rsidRDefault="00591F28" w:rsidP="00591F28">
      <w:r w:rsidRPr="00591F28">
        <w:t xml:space="preserve">Due to the low conductance of freshwater in higher elevation and alpine regions because of very low dissolved salt and mineral levels, backpack electrofishing units should have a power output of &gt; 900 volts to ensure they are not power limited in stunning or attracting fish. The frequency and ‘% of range’ of the electrical wave output should also be able to be adjusted on the electrofishing unit to maximise its stunning and attracting capability for galaxiids, which are elongate, though relatively short, fish species: a 90–100 Hz </w:t>
      </w:r>
      <w:r w:rsidR="0029347E">
        <w:t xml:space="preserve">frequency </w:t>
      </w:r>
      <w:r w:rsidRPr="00591F28">
        <w:t>and 25–35% of range are usually effective (T. Raadik, unpublished data). These settings are also effective for the capture of trout, which are more sensitive to electrofishing.</w:t>
      </w:r>
    </w:p>
    <w:p w14:paraId="44EB2C06" w14:textId="39CA2B09" w:rsidR="00591F28" w:rsidRDefault="00591F28" w:rsidP="00591F28">
      <w:r w:rsidRPr="00591F28">
        <w:t>Capture efficiency of galaxiids is further improved in low conductivity waters by altering the standard electrofishing approach of having the electrofisher anode and cathode fully immersed, to maximis</w:t>
      </w:r>
      <w:r w:rsidR="00B007F9">
        <w:t>e</w:t>
      </w:r>
      <w:r w:rsidRPr="00591F28">
        <w:t xml:space="preserve"> the area of the cathode and </w:t>
      </w:r>
      <w:r w:rsidR="00B007F9" w:rsidRPr="00591F28">
        <w:t>minimis</w:t>
      </w:r>
      <w:r w:rsidR="00B007F9">
        <w:t>e</w:t>
      </w:r>
      <w:r w:rsidR="00B007F9" w:rsidRPr="00591F28">
        <w:t xml:space="preserve"> </w:t>
      </w:r>
      <w:r w:rsidRPr="00591F28">
        <w:t xml:space="preserve">the area of the anode immersed. This effectively reduces the resistance of the anode (Reynolds 2016). Additionally, as water conductivity levels are low and fish may only be partially stunned by electrofishing, they can also be rapidly collected by the electrofisher operator using an anode ring covered in fine (~ 3 mm), non-conductive mesh. This reduces escape of recovering fish and the need to stun fish multiple times, allows continuous sampling without the need for the operator to wait until stunned fish are picked up by the dip netter, and avoids the need for the dip netter to come too close to the electrofishing operator. </w:t>
      </w:r>
    </w:p>
    <w:p w14:paraId="37BEEE7C" w14:textId="66BA745D" w:rsidR="00D84875" w:rsidRPr="00D84875" w:rsidRDefault="00D84875" w:rsidP="00D84875">
      <w:r w:rsidRPr="002878A2">
        <w:rPr>
          <w:b/>
          <w:bCs/>
        </w:rPr>
        <w:t>Dip</w:t>
      </w:r>
      <w:r w:rsidR="00FB7BF3" w:rsidRPr="002878A2">
        <w:rPr>
          <w:b/>
          <w:bCs/>
        </w:rPr>
        <w:t xml:space="preserve"> </w:t>
      </w:r>
      <w:r w:rsidRPr="002878A2">
        <w:rPr>
          <w:b/>
          <w:bCs/>
        </w:rPr>
        <w:t>netting:</w:t>
      </w:r>
      <w:r w:rsidRPr="00D84875">
        <w:t xml:space="preserve"> </w:t>
      </w:r>
      <w:r w:rsidR="00591F28">
        <w:t>To collect early-age larvae,</w:t>
      </w:r>
      <w:r w:rsidR="00637CAF">
        <w:t xml:space="preserve"> a f</w:t>
      </w:r>
      <w:r w:rsidRPr="00D84875">
        <w:t>ine mesh</w:t>
      </w:r>
      <w:r w:rsidR="00591F28">
        <w:t xml:space="preserve"> (0.5–1 mm diam.)</w:t>
      </w:r>
      <w:r w:rsidRPr="00D84875">
        <w:t xml:space="preserve"> dip net</w:t>
      </w:r>
      <w:r w:rsidR="00EA1E02">
        <w:t xml:space="preserve"> (~ 300 m diam.)</w:t>
      </w:r>
      <w:r w:rsidRPr="00D84875">
        <w:t xml:space="preserve"> </w:t>
      </w:r>
      <w:r w:rsidR="00637CAF">
        <w:t xml:space="preserve">is to be used in flowing and still habitats. Sampling is to be undertaken by </w:t>
      </w:r>
      <w:r w:rsidR="00EA1E02">
        <w:t xml:space="preserve">20 x </w:t>
      </w:r>
      <w:r w:rsidR="00637CAF">
        <w:t>30-second elapsed time sweeps of the net through the water at different habitats, with the content of the net placed into a bucket of water between sweeps</w:t>
      </w:r>
      <w:r w:rsidR="00EA1E02">
        <w:t>.</w:t>
      </w:r>
      <w:r w:rsidR="00637CAF">
        <w:t xml:space="preserve"> </w:t>
      </w:r>
    </w:p>
    <w:p w14:paraId="2B6EF223" w14:textId="1C9D33ED" w:rsidR="00D03D04" w:rsidRDefault="00D84875" w:rsidP="00D84875">
      <w:r w:rsidRPr="00D84875">
        <w:rPr>
          <w:b/>
          <w:bCs/>
        </w:rPr>
        <w:t>eDNA</w:t>
      </w:r>
      <w:r w:rsidR="00EA1E02">
        <w:rPr>
          <w:b/>
          <w:bCs/>
        </w:rPr>
        <w:t xml:space="preserve"> water samples</w:t>
      </w:r>
      <w:r w:rsidRPr="00D84875">
        <w:rPr>
          <w:b/>
          <w:bCs/>
        </w:rPr>
        <w:t xml:space="preserve">: </w:t>
      </w:r>
      <w:r w:rsidR="00EA1E02" w:rsidRPr="00EA1E02">
        <w:t>For</w:t>
      </w:r>
      <w:r w:rsidR="00EA1E02">
        <w:t xml:space="preserve"> eDNA analysis of target pest species of fish, 3 x replicate water samples of up to 5 L each are to be collected in a transect across the sampling site, using an eDNA water filtering </w:t>
      </w:r>
      <w:r w:rsidR="002F364C">
        <w:t>device</w:t>
      </w:r>
      <w:r w:rsidR="00EA1E02">
        <w:t xml:space="preserve">. Collected samples are to be uniquely </w:t>
      </w:r>
      <w:r w:rsidR="002F364C">
        <w:t xml:space="preserve">identified </w:t>
      </w:r>
      <w:r w:rsidR="00B41ED2">
        <w:t xml:space="preserve">and </w:t>
      </w:r>
      <w:r w:rsidR="00B86EE3">
        <w:t>either processed onsite using a portable</w:t>
      </w:r>
      <w:r w:rsidR="00D03D04">
        <w:t xml:space="preserve"> and rapid </w:t>
      </w:r>
      <w:r w:rsidR="00B86EE3">
        <w:t xml:space="preserve">analysis machine (e.g. </w:t>
      </w:r>
      <w:proofErr w:type="spellStart"/>
      <w:r w:rsidR="00B86EE3">
        <w:t>Biomeme</w:t>
      </w:r>
      <w:proofErr w:type="spellEnd"/>
      <w:r w:rsidR="00B86EE3" w:rsidRPr="00D03D04">
        <w:rPr>
          <w:vertAlign w:val="superscript"/>
        </w:rPr>
        <w:t>®</w:t>
      </w:r>
      <w:r w:rsidR="00B86EE3">
        <w:t xml:space="preserve"> for qPCR</w:t>
      </w:r>
      <w:r w:rsidR="00D03D04">
        <w:t>, Genie III</w:t>
      </w:r>
      <w:r w:rsidR="00D03D04" w:rsidRPr="00D03D04">
        <w:rPr>
          <w:vertAlign w:val="superscript"/>
        </w:rPr>
        <w:t>®</w:t>
      </w:r>
      <w:r w:rsidR="00B86EE3">
        <w:t xml:space="preserve"> for LAMP or qPCR, etc.)</w:t>
      </w:r>
      <w:r w:rsidR="00D03D04">
        <w:t xml:space="preserve">, or </w:t>
      </w:r>
      <w:r w:rsidR="00B41ED2">
        <w:t>delivered to an eDNA analysis laboratory. Water samples are to be filtered using an agreed filter size, using a protocol to minimise cross-contamination between replicates and between sites, and stored appropriately, as advised in advance by the eDNA analysis laboratory. The water volume filtered and filter pore size per replicate are also to be recorded.</w:t>
      </w:r>
      <w:r w:rsidR="00D03D04">
        <w:t xml:space="preserve"> </w:t>
      </w:r>
    </w:p>
    <w:p w14:paraId="1216359C" w14:textId="333C13E2" w:rsidR="00D84875" w:rsidRDefault="00D03D04" w:rsidP="00D84875">
      <w:r>
        <w:t>Onsite eDNA analysis is recommended from a time</w:t>
      </w:r>
      <w:r w:rsidR="00891C54">
        <w:t xml:space="preserve"> </w:t>
      </w:r>
      <w:r>
        <w:t xml:space="preserve">efficiency </w:t>
      </w:r>
      <w:r w:rsidR="00891C54">
        <w:t xml:space="preserve">and lower cost </w:t>
      </w:r>
      <w:r>
        <w:t>perspective, though only if the analysis capability (sensitivity) of the portable unit is considered suitable</w:t>
      </w:r>
      <w:r w:rsidR="005558E1">
        <w:t xml:space="preserve"> (i.e.</w:t>
      </w:r>
      <w:r>
        <w:t xml:space="preserve"> comparable to </w:t>
      </w:r>
      <w:r w:rsidR="005558E1">
        <w:t xml:space="preserve">the sensitivity of </w:t>
      </w:r>
      <w:r>
        <w:t xml:space="preserve">lab-based </w:t>
      </w:r>
      <w:r w:rsidR="005558E1">
        <w:t>analysis). Rapid, field-based, eDNA analysis methods and equipment are in continual development, and are rapidly improving for certain applications.</w:t>
      </w:r>
    </w:p>
    <w:p w14:paraId="22D3A3E3" w14:textId="2C430CB0" w:rsidR="00C96664" w:rsidRDefault="00C96664" w:rsidP="00D84875"/>
    <w:p w14:paraId="234A91E2" w14:textId="77777777" w:rsidR="00C96664" w:rsidRPr="00EA1E02" w:rsidRDefault="00C96664" w:rsidP="00D84875"/>
    <w:p w14:paraId="76344F4B" w14:textId="77777777" w:rsidR="00095F53" w:rsidRPr="00095F53" w:rsidRDefault="00095F53" w:rsidP="00095F53">
      <w:pPr>
        <w:spacing w:before="57" w:after="57" w:line="220" w:lineRule="atLeast"/>
        <w:outlineLvl w:val="3"/>
        <w:rPr>
          <w:b/>
          <w:i/>
          <w:sz w:val="22"/>
          <w:lang w:val="en-US"/>
        </w:rPr>
      </w:pPr>
      <w:r w:rsidRPr="00095F53">
        <w:rPr>
          <w:b/>
          <w:i/>
          <w:sz w:val="22"/>
          <w:lang w:val="en-US"/>
        </w:rPr>
        <w:lastRenderedPageBreak/>
        <w:t>Fish processing and data management</w:t>
      </w:r>
    </w:p>
    <w:p w14:paraId="4FD2D6AC" w14:textId="01060F46" w:rsidR="00095F53" w:rsidRPr="00095F53" w:rsidRDefault="00095F53" w:rsidP="00095F53">
      <w:r w:rsidRPr="00095F53">
        <w:rPr>
          <w:lang w:val="en-US"/>
        </w:rPr>
        <w:t xml:space="preserve">When captured, fish will be placed into bucket of water carried by the dip netter. At the end of sampling, all fish captured will be placed into a larger, aerated, container whilst being processed. Fish are to be picked up using a soft, fine-mesh aquarium dip net for transfer to a wetted measuring board and then a wetted weighing dish, followed by release to the site of collection, or to another water-filled, aerated container before final release. Handling of fish must be done with wet hands. All fish species captured will be identified and measured for length (nearest mm; Caudal Fork Length or Total Length, as appropriate). Weight of each Stocky Galaxias captured will be recorded (0.1 g), and fish will be </w:t>
      </w:r>
      <w:r w:rsidRPr="00095F53">
        <w:t xml:space="preserve">visually examined for </w:t>
      </w:r>
      <w:r w:rsidRPr="00095F53">
        <w:rPr>
          <w:lang w:val="en-US"/>
        </w:rPr>
        <w:t>deformities, injuries (e.g. cormorant strike) and external parasites (</w:t>
      </w:r>
      <w:r w:rsidR="00B73D14" w:rsidRPr="00095F53">
        <w:rPr>
          <w:lang w:val="en-US"/>
        </w:rPr>
        <w:t>e.g.</w:t>
      </w:r>
      <w:r w:rsidRPr="00095F53">
        <w:rPr>
          <w:lang w:val="en-US"/>
        </w:rPr>
        <w:t xml:space="preserve"> </w:t>
      </w:r>
      <w:r w:rsidRPr="00095F53">
        <w:rPr>
          <w:i/>
          <w:lang w:val="en-US"/>
        </w:rPr>
        <w:t>Lernaea cyprinacea</w:t>
      </w:r>
      <w:r w:rsidRPr="00095F53">
        <w:rPr>
          <w:lang w:val="en-US"/>
        </w:rPr>
        <w:t xml:space="preserve">). </w:t>
      </w:r>
    </w:p>
    <w:p w14:paraId="66826A03" w14:textId="626E16A9" w:rsidR="00095F53" w:rsidRPr="00095F53" w:rsidRDefault="00095F53" w:rsidP="00095F53">
      <w:pPr>
        <w:rPr>
          <w:lang w:val="en-US"/>
        </w:rPr>
      </w:pPr>
      <w:r w:rsidRPr="00095F53">
        <w:rPr>
          <w:lang w:val="en-US"/>
        </w:rPr>
        <w:t xml:space="preserve">Data collected in the field will be </w:t>
      </w:r>
      <w:r w:rsidR="00433A19">
        <w:rPr>
          <w:lang w:val="en-US"/>
        </w:rPr>
        <w:t xml:space="preserve">manually recorded then </w:t>
      </w:r>
      <w:r w:rsidRPr="00095F53">
        <w:rPr>
          <w:lang w:val="en-US"/>
        </w:rPr>
        <w:t>entered electronically and maintained (curated and backed up) during data analysis</w:t>
      </w:r>
      <w:r w:rsidR="00433A19">
        <w:rPr>
          <w:lang w:val="en-US"/>
        </w:rPr>
        <w:t xml:space="preserve"> ensuring appropriate review and quality assurance procedures</w:t>
      </w:r>
      <w:r w:rsidRPr="00095F53">
        <w:rPr>
          <w:lang w:val="en-US"/>
        </w:rPr>
        <w:t>.</w:t>
      </w:r>
    </w:p>
    <w:p w14:paraId="5D333F89" w14:textId="77777777" w:rsidR="0003141A" w:rsidRDefault="0003141A" w:rsidP="0003141A">
      <w:pPr>
        <w:pStyle w:val="Heading3-Numbered"/>
      </w:pPr>
      <w:bookmarkStart w:id="35" w:name="_Toc77690952"/>
      <w:bookmarkStart w:id="36" w:name="_Toc129863249"/>
      <w:r>
        <w:t>Life-history parameters measured</w:t>
      </w:r>
      <w:bookmarkEnd w:id="35"/>
      <w:bookmarkEnd w:id="36"/>
    </w:p>
    <w:p w14:paraId="1219632F" w14:textId="77777777" w:rsidR="0003141A" w:rsidRDefault="0003141A" w:rsidP="0003141A">
      <w:pPr>
        <w:pStyle w:val="Heading4"/>
      </w:pPr>
      <w:r>
        <w:t>Population monitoring</w:t>
      </w:r>
    </w:p>
    <w:p w14:paraId="30AC3140" w14:textId="29E21EC3" w:rsidR="00AB1EAD" w:rsidRPr="00AB1EAD" w:rsidRDefault="00AB1EAD" w:rsidP="00AB1EAD">
      <w:pPr>
        <w:rPr>
          <w:highlight w:val="yellow"/>
        </w:rPr>
      </w:pPr>
      <w:r w:rsidRPr="007149EA">
        <w:t xml:space="preserve">Life history parameters to be recorded and reported as part of an annual population monitoring program for Stocky Galaxias are provided in Table 1. </w:t>
      </w:r>
      <w:r w:rsidR="007149EA" w:rsidRPr="007149EA">
        <w:t>Many of t</w:t>
      </w:r>
      <w:r w:rsidRPr="007149EA">
        <w:t xml:space="preserve">hese standard biological attributes are commonly recorded during monitoring programs for threatened fish, particularly galaxiids in Victoria. These can vary spatially and temporally within a population, and importantly, provide multiple but differing measures of population condition. </w:t>
      </w:r>
    </w:p>
    <w:p w14:paraId="58EA42BC" w14:textId="1BE1D0B0" w:rsidR="00AB1EAD" w:rsidRPr="00AB1EAD" w:rsidRDefault="00AB1EAD" w:rsidP="00AB1EAD">
      <w:r w:rsidRPr="00AB1EAD">
        <w:t xml:space="preserve">The continuing </w:t>
      </w:r>
      <w:r w:rsidRPr="00AB1EAD">
        <w:rPr>
          <w:i/>
          <w:iCs/>
        </w:rPr>
        <w:t>Presence</w:t>
      </w:r>
      <w:r w:rsidRPr="00AB1EAD">
        <w:t xml:space="preserve"> of fish over time at a monitoring location provides evidence of the persistence of that species at that location or site. Moreover, when a suite of sites extends across the species distribution, or expected distribution, information is gathered on the populations range and any changes to such. The latter is particularly useful for rare species, where relative abundance measures are often variable and therefore uninformative. However, presence and range of fish alone does not provide data on population health or variability, or small changes to population trajectory.</w:t>
      </w:r>
    </w:p>
    <w:p w14:paraId="2E0F0203" w14:textId="77777777" w:rsidR="00AB1EAD" w:rsidRPr="00AB1EAD" w:rsidRDefault="00AB1EAD" w:rsidP="00AB1EAD">
      <w:r w:rsidRPr="00AB1EAD">
        <w:rPr>
          <w:i/>
          <w:iCs/>
        </w:rPr>
        <w:t>Relative Abundance</w:t>
      </w:r>
      <w:r w:rsidRPr="00AB1EAD">
        <w:t xml:space="preserve">, usually from counting all individuals in a sample in a survey reach relative to sampling effort, or in a subsample of </w:t>
      </w:r>
      <w:r w:rsidRPr="00AB1EAD">
        <w:rPr>
          <w:u w:val="single"/>
        </w:rPr>
        <w:t>age</w:t>
      </w:r>
      <w:r w:rsidRPr="00AB1EAD">
        <w:t xml:space="preserve">/size classes, provides an indication of population structure and recruitment success and </w:t>
      </w:r>
      <w:r w:rsidRPr="00AB1EAD">
        <w:rPr>
          <w:u w:val="single"/>
        </w:rPr>
        <w:t>expected</w:t>
      </w:r>
      <w:r w:rsidRPr="00AB1EAD">
        <w:t xml:space="preserve"> fish persistence over time.</w:t>
      </w:r>
    </w:p>
    <w:p w14:paraId="10CCED28" w14:textId="5334050F" w:rsidR="00AB1EAD" w:rsidRPr="00AB1EAD" w:rsidRDefault="00AB1EAD" w:rsidP="00AB1EAD">
      <w:pPr>
        <w:rPr>
          <w:highlight w:val="yellow"/>
        </w:rPr>
      </w:pPr>
      <w:r w:rsidRPr="00AB1EAD">
        <w:rPr>
          <w:i/>
          <w:iCs/>
        </w:rPr>
        <w:t>Condition</w:t>
      </w:r>
      <w:r w:rsidRPr="00AB1EAD">
        <w:t>, usually measured as individual fish weight relative to length, and a visual inspection of external parasites or signs of disease, provides a qualitative measure of general fish health. Fish weight/condition can vary depending on the degree of gonad development, and consequently this should be measured when gonad development is minimal (e.g. during summer/autumn) or at a standard time of year (so between year changes are directly comparable). The number of fish visually identified with external parasites or disease indicates the degree of infection of the population and the level of individual infection can give important information on average disease/parasite load.</w:t>
      </w:r>
    </w:p>
    <w:p w14:paraId="20B2D6A0" w14:textId="77777777" w:rsidR="00AB1EAD" w:rsidRPr="00AB1EAD" w:rsidRDefault="00AB1EAD" w:rsidP="00AB1EAD">
      <w:r w:rsidRPr="00AB1EAD">
        <w:t xml:space="preserve">The </w:t>
      </w:r>
      <w:r w:rsidRPr="00AB1EAD">
        <w:rPr>
          <w:i/>
          <w:iCs/>
        </w:rPr>
        <w:t>Size Structure</w:t>
      </w:r>
      <w:r w:rsidRPr="00AB1EAD">
        <w:t>, using length data, of a population is based on length measurements of individuals, and indicates recruitment success, adult (spawning stock) abundance, fish persistence and growth (age/length cohorts) over time.</w:t>
      </w:r>
    </w:p>
    <w:p w14:paraId="07E0695B" w14:textId="4A3CFEA8" w:rsidR="00AB1EAD" w:rsidRDefault="00AB1EAD" w:rsidP="00AB1EAD">
      <w:r w:rsidRPr="00AB1EAD">
        <w:t xml:space="preserve">Spawning and </w:t>
      </w:r>
      <w:r w:rsidRPr="00AB1EAD">
        <w:rPr>
          <w:i/>
          <w:iCs/>
        </w:rPr>
        <w:t>Recruitment</w:t>
      </w:r>
      <w:r w:rsidRPr="00AB1EAD">
        <w:t xml:space="preserve"> success is an important indicator of fish persistence and abundance over time, and of successful reproduction. As part of the population monitoring program, the success of spawning and recruitment will be evidenced through presence of an adequate proportion of Young-of-Year individuals.</w:t>
      </w:r>
    </w:p>
    <w:p w14:paraId="53538B57" w14:textId="77777777" w:rsidR="00095F53" w:rsidRDefault="00095F53" w:rsidP="00E603E7">
      <w:pPr>
        <w:pStyle w:val="Heading4"/>
      </w:pPr>
      <w:bookmarkStart w:id="37" w:name="_Toc77690959"/>
      <w:bookmarkStart w:id="38" w:name="_Hlk77861156"/>
      <w:r w:rsidRPr="00C96DF5">
        <w:t>Statistical analysis</w:t>
      </w:r>
      <w:bookmarkEnd w:id="37"/>
      <w:r w:rsidRPr="00C96DF5">
        <w:t xml:space="preserve"> </w:t>
      </w:r>
    </w:p>
    <w:p w14:paraId="4715715B" w14:textId="2DAB4973" w:rsidR="00095F53" w:rsidRDefault="00095F53" w:rsidP="00095F53">
      <w:r>
        <w:t xml:space="preserve">No previous standardised monitoring data exists, and therefore, initial analysis of data will be relatively simplistic until </w:t>
      </w:r>
      <w:r w:rsidRPr="00AF55E8">
        <w:t>at least 2</w:t>
      </w:r>
      <w:r w:rsidR="000678D7" w:rsidRPr="00AF55E8">
        <w:t xml:space="preserve"> and possibly </w:t>
      </w:r>
      <w:r w:rsidRPr="00AF55E8">
        <w:t>3</w:t>
      </w:r>
      <w:r>
        <w:t xml:space="preserve"> years of monitoring data is accumulated. Further, as only one population is known, to improve inference, replication is provided at the population level (two monitoring sites in Tantangara Creek), at each site consists of multiple, independent, sampling sections</w:t>
      </w:r>
      <w:r w:rsidR="00B007F9">
        <w:t xml:space="preserve"> (Section 3.1.9)</w:t>
      </w:r>
      <w:r>
        <w:t>.</w:t>
      </w:r>
    </w:p>
    <w:p w14:paraId="1CAA875A" w14:textId="77777777" w:rsidR="00095F53" w:rsidRDefault="00095F53" w:rsidP="00095F53">
      <w:r w:rsidRPr="00DD0BBF">
        <w:rPr>
          <w:b/>
          <w:bCs/>
        </w:rPr>
        <w:t>Distribution.</w:t>
      </w:r>
      <w:r>
        <w:t xml:space="preserve"> As only one population is currently known, annual fluctuation in species distribution is not expected. Therefore, </w:t>
      </w:r>
      <w:r w:rsidRPr="00B71C2F">
        <w:t xml:space="preserve">presence data at monitoring sites will provide a simple descriptive approach of temporal trends in </w:t>
      </w:r>
      <w:r w:rsidRPr="00DD0BBF">
        <w:t>distribution</w:t>
      </w:r>
      <w:r w:rsidRPr="00B71C2F">
        <w:t xml:space="preserve"> </w:t>
      </w:r>
      <w:r>
        <w:t xml:space="preserve">in </w:t>
      </w:r>
      <w:r w:rsidRPr="00B71C2F">
        <w:t xml:space="preserve">Tantangara Creek and </w:t>
      </w:r>
      <w:r>
        <w:t>will</w:t>
      </w:r>
      <w:r w:rsidRPr="00B71C2F">
        <w:t xml:space="preserve"> </w:t>
      </w:r>
      <w:r>
        <w:t>consider any heterogeneity in the distribution of juvenile and adult life stages</w:t>
      </w:r>
      <w:r w:rsidRPr="00B71C2F">
        <w:t>.</w:t>
      </w:r>
      <w:r>
        <w:t xml:space="preserve"> </w:t>
      </w:r>
      <w:r w:rsidRPr="00B71C2F">
        <w:t>If additional Stocky Galaxias populations are found or established, monitoring of fish presence can then inform temporal trends in distribution for the species, presented as reporting rates across sites (frequency of detection across a range).</w:t>
      </w:r>
    </w:p>
    <w:p w14:paraId="5517529F" w14:textId="2429B174" w:rsidR="00095F53" w:rsidRDefault="00095F53" w:rsidP="00095F53">
      <w:r w:rsidRPr="00DD0BBF">
        <w:rPr>
          <w:b/>
          <w:bCs/>
        </w:rPr>
        <w:t>Relative abundance, condition and parasite load</w:t>
      </w:r>
      <w:r>
        <w:rPr>
          <w:b/>
          <w:bCs/>
        </w:rPr>
        <w:t xml:space="preserve"> </w:t>
      </w:r>
      <w:r w:rsidRPr="00A7008F">
        <w:t>(will also inform triggers in Section 6)</w:t>
      </w:r>
      <w:r>
        <w:t xml:space="preserve">. Generalised Additive Models (GAMs) are often employed to assess trends in abundance through time and will likely suit these datasets once more than two or more years of data are collected. The response variables (e.g. relative abundance, condition, parasite load) will be modelled against year (to determine inter-annual variability), and environmental variables like annual rainfall to help explain any observed variability in the data, using GAMs </w:t>
      </w:r>
      <w:r>
        <w:lastRenderedPageBreak/>
        <w:t xml:space="preserve">or generalised additive mixed models (GAMMs). Such models would detect changes both within populations and for the </w:t>
      </w:r>
      <w:proofErr w:type="gramStart"/>
      <w:r>
        <w:t>species as a whole</w:t>
      </w:r>
      <w:proofErr w:type="gramEnd"/>
      <w:r>
        <w:t xml:space="preserve"> (if further populations are found and included in the monitoring). This approach compares sampling occasions to an arbitrarily chosen baseline year (e.g. the first sampling year) out of necessity as there is no pre-existing data. If the first year is uncharacteristic (e.g. due to the recent fires), leading to wide confidence intervals in the time-series, a different base year may be chosen. As Stocky Galaxias are unable to effectively disperse, as they are located above a waterfall with predators below, emigration or immigration are not factors to consider in population fluctuations, and this is expected to be similar if additional populations are found or established.</w:t>
      </w:r>
    </w:p>
    <w:p w14:paraId="7AC9902D" w14:textId="77777777" w:rsidR="00095F53" w:rsidRDefault="00095F53" w:rsidP="00095F53">
      <w:r w:rsidRPr="00DD0BBF">
        <w:rPr>
          <w:b/>
          <w:bCs/>
        </w:rPr>
        <w:t>Recruitment and adult survivorship</w:t>
      </w:r>
      <w:r>
        <w:rPr>
          <w:b/>
          <w:bCs/>
        </w:rPr>
        <w:t xml:space="preserve"> </w:t>
      </w:r>
      <w:r w:rsidRPr="00A7008F">
        <w:t>(will also inform triggers in Section 6)</w:t>
      </w:r>
      <w:r w:rsidRPr="00DD0BBF">
        <w:rPr>
          <w:b/>
          <w:bCs/>
        </w:rPr>
        <w:t xml:space="preserve">. </w:t>
      </w:r>
      <w:r>
        <w:t xml:space="preserve">Analysis of change in length-frequency will provide insight into temporal trends in adult stock, survival, and recruitment that aren’t captured by simple relative abundance estimates. </w:t>
      </w:r>
      <w:r w:rsidRPr="00C47B09">
        <w:t xml:space="preserve">For example, </w:t>
      </w:r>
      <w:r w:rsidRPr="00E52A71">
        <w:t>a large increase in population size accompanied by a reduction in mean fish length within the lower size range reflects recruitment of Young-of-Year fish into the population (fish &gt; 1 year of age). Conversely, an increase in population size but with no reduction in the lower size range is more likely to reflect no change in recruitment rates but rather an increase in survival of fish already accounted for in the population. Length-frequen</w:t>
      </w:r>
      <w:r>
        <w:t xml:space="preserve">cy histograms will accurately determine the age cohorts (e.g. Young-of-Year and age 1+), thereby informing recruitment dynamics. Changes in the relative frequency of these cohorts (i.e. abundance of fish of those size classes) between years will then be assessed using GAMs, like those described above. </w:t>
      </w:r>
    </w:p>
    <w:p w14:paraId="21ACF633" w14:textId="12CF1C8D" w:rsidR="00095F53" w:rsidRPr="00261841" w:rsidRDefault="00095F53" w:rsidP="00095F53">
      <w:r w:rsidRPr="00261841">
        <w:t>As annual Stocky Galaxias population monitoring data accumulates, consideration should be given to using state-space populations models, which provide a more mechanistic process for analysis (Lintermans et al. 202</w:t>
      </w:r>
      <w:r w:rsidR="000D280C">
        <w:t>2</w:t>
      </w:r>
      <w:r w:rsidRPr="00261841">
        <w:t>).</w:t>
      </w:r>
    </w:p>
    <w:p w14:paraId="0437F153" w14:textId="77777777" w:rsidR="0003141A" w:rsidRDefault="0003141A" w:rsidP="00E603E7">
      <w:pPr>
        <w:pStyle w:val="Heading3-Numbered"/>
      </w:pPr>
      <w:bookmarkStart w:id="39" w:name="_Toc129863250"/>
      <w:bookmarkEnd w:id="38"/>
      <w:r>
        <w:t>Population genetics</w:t>
      </w:r>
      <w:bookmarkEnd w:id="39"/>
    </w:p>
    <w:p w14:paraId="7C87CE10" w14:textId="77777777" w:rsidR="00AB1EAD" w:rsidRPr="002523FB" w:rsidRDefault="00AB1EAD" w:rsidP="00AB1EAD">
      <w:pPr>
        <w:rPr>
          <w:bCs/>
        </w:rPr>
      </w:pPr>
      <w:r w:rsidRPr="002523FB">
        <w:rPr>
          <w:bCs/>
        </w:rPr>
        <w:t xml:space="preserve">Population/species genetic diversity is an important component of population persistence, health, and evolutionary potential. Monitoring a population’s genetic structure is now an established technique that provides additional information on population demography and dynamics. Measures such as genetic diversity, level of inbreeding, effective population size, and kinship as determined by genetic analysis of a subset of individuals, are important components to enable an assessment of population persistence, health, and evolutionary potential. </w:t>
      </w:r>
    </w:p>
    <w:p w14:paraId="2EFDA554" w14:textId="7C1D4FCC" w:rsidR="00B6020F" w:rsidRPr="0030393F" w:rsidRDefault="00AB1EAD" w:rsidP="00B6020F">
      <w:r>
        <w:rPr>
          <w:bCs/>
        </w:rPr>
        <w:t xml:space="preserve">Besides taxonomic-level genetic information on Stocky Galaxias (Adams et al. 2014), no population level </w:t>
      </w:r>
      <w:r w:rsidRPr="002523FB">
        <w:rPr>
          <w:bCs/>
        </w:rPr>
        <w:t xml:space="preserve">information </w:t>
      </w:r>
      <w:r w:rsidR="00877E19">
        <w:rPr>
          <w:bCs/>
        </w:rPr>
        <w:t xml:space="preserve">is </w:t>
      </w:r>
      <w:r w:rsidRPr="002523FB">
        <w:rPr>
          <w:bCs/>
        </w:rPr>
        <w:t xml:space="preserve">published on genetic diversity </w:t>
      </w:r>
      <w:r w:rsidR="00877E19">
        <w:rPr>
          <w:bCs/>
        </w:rPr>
        <w:t xml:space="preserve">of Stocky Galaxias. </w:t>
      </w:r>
      <w:r w:rsidRPr="00782513">
        <w:t xml:space="preserve">As such, non-destructive sampling of genetic tissue collected from </w:t>
      </w:r>
      <w:r w:rsidR="0030393F" w:rsidRPr="00782513">
        <w:t>individua</w:t>
      </w:r>
      <w:r w:rsidR="0030393F">
        <w:t>l</w:t>
      </w:r>
      <w:r w:rsidR="0030393F" w:rsidRPr="00782513">
        <w:t>s</w:t>
      </w:r>
      <w:r w:rsidRPr="00782513">
        <w:t xml:space="preserve"> captured (small fin tissue sample stored in 100% ethanol), is proposed as part of the broader monitoring program. </w:t>
      </w:r>
      <w:r w:rsidR="00B6020F" w:rsidRPr="0030393F">
        <w:t>Once genetic diversity is assessed for Stocky Galaxias</w:t>
      </w:r>
      <w:r w:rsidR="0030393F" w:rsidRPr="0030393F">
        <w:t xml:space="preserve"> (year 1)</w:t>
      </w:r>
      <w:r w:rsidR="00B6020F" w:rsidRPr="0030393F">
        <w:t xml:space="preserve">, we suggest re-assessing this once a generation, which is estimated to be every 3 years (Lintermans and Allan 2019), unless </w:t>
      </w:r>
      <w:r w:rsidR="00433A19">
        <w:t>the TARP indicates more frequent assessment.</w:t>
      </w:r>
    </w:p>
    <w:p w14:paraId="470F3F56" w14:textId="6AED7B96" w:rsidR="00B6020F" w:rsidRDefault="00095F53" w:rsidP="00AB1EAD">
      <w:r w:rsidRPr="00095F53">
        <w:t xml:space="preserve">The analysis of genetic data to assess changes in genetic diversity, survival of translocated offspring, and to identify whether individuals captured are of </w:t>
      </w:r>
      <w:r w:rsidR="00180EF0">
        <w:t>translocated</w:t>
      </w:r>
      <w:r w:rsidR="00180EF0" w:rsidRPr="00095F53">
        <w:t xml:space="preserve"> </w:t>
      </w:r>
      <w:r w:rsidRPr="00095F53">
        <w:t>or natural spawned origin, should follow the methods described in Lutz et al. (2021).</w:t>
      </w:r>
      <w:r w:rsidR="00433A19">
        <w:t xml:space="preserve"> In summary this will involv</w:t>
      </w:r>
      <w:r w:rsidR="00433A19" w:rsidRPr="002B1F14">
        <w:t xml:space="preserve">e </w:t>
      </w:r>
      <w:r w:rsidR="003833D8" w:rsidRPr="002B1F14">
        <w:t xml:space="preserve">analysis of identity, sibship and parentage using SNP data, including analysis to assign individuals to a translocated or source population, and to generate </w:t>
      </w:r>
      <w:r w:rsidR="00996062" w:rsidRPr="002B1F14">
        <w:t>genetic indices such as proportion of heterozygous loci (</w:t>
      </w:r>
      <w:proofErr w:type="spellStart"/>
      <w:r w:rsidR="00996062" w:rsidRPr="002B1F14">
        <w:t>PHt</w:t>
      </w:r>
      <w:proofErr w:type="spellEnd"/>
      <w:r w:rsidR="00996062" w:rsidRPr="002B1F14">
        <w:t>), effective population size (</w:t>
      </w:r>
      <w:r w:rsidR="00996062" w:rsidRPr="002B1F14">
        <w:rPr>
          <w:i/>
          <w:iCs/>
        </w:rPr>
        <w:t>Ne</w:t>
      </w:r>
      <w:r w:rsidR="00996062" w:rsidRPr="002B1F14">
        <w:t xml:space="preserve">), levels of </w:t>
      </w:r>
      <w:r w:rsidR="00996062" w:rsidRPr="00996062">
        <w:t>heterozygosity</w:t>
      </w:r>
      <w:r w:rsidR="00996062" w:rsidRPr="002B1F14">
        <w:t xml:space="preserve"> (expected and observed), allelic richness and private </w:t>
      </w:r>
      <w:r w:rsidR="00996062" w:rsidRPr="00996062">
        <w:t>alleles</w:t>
      </w:r>
      <w:r w:rsidR="00996062" w:rsidRPr="002B1F14">
        <w:t>, etc.)</w:t>
      </w:r>
      <w:r w:rsidR="00433A19" w:rsidRPr="00996062">
        <w:t>.</w:t>
      </w:r>
      <w:r w:rsidR="00433A19">
        <w:t xml:space="preserve"> </w:t>
      </w:r>
    </w:p>
    <w:p w14:paraId="71E8AD13" w14:textId="77777777" w:rsidR="00A0156D" w:rsidRDefault="00A0156D" w:rsidP="00A0156D">
      <w:pPr>
        <w:pStyle w:val="Heading3-Numbered"/>
      </w:pPr>
      <w:bookmarkStart w:id="40" w:name="_Toc129863251"/>
      <w:r>
        <w:t>Environmental variables</w:t>
      </w:r>
      <w:bookmarkEnd w:id="40"/>
    </w:p>
    <w:p w14:paraId="0644AF43" w14:textId="18FB6CE4" w:rsidR="00A0156D" w:rsidRDefault="00A0156D" w:rsidP="00A0156D">
      <w:r w:rsidRPr="00316F4E">
        <w:t xml:space="preserve">Environmental variables are also important to monitor, as they </w:t>
      </w:r>
      <w:r w:rsidR="002619D7">
        <w:t>can</w:t>
      </w:r>
      <w:r w:rsidRPr="00316F4E">
        <w:t xml:space="preserve"> provide qualitative understanding to the life-history parameters above</w:t>
      </w:r>
      <w:r>
        <w:t>, and to sampling efficiency</w:t>
      </w:r>
      <w:r w:rsidRPr="00316F4E">
        <w:t xml:space="preserve">. </w:t>
      </w:r>
      <w:r w:rsidR="002619D7" w:rsidRPr="00782513">
        <w:t>Data on environmental variables will be collected as part of the routine surveillance monitoring.</w:t>
      </w:r>
    </w:p>
    <w:p w14:paraId="14044C79" w14:textId="1737DF6D" w:rsidR="00A0156D" w:rsidRDefault="00A0156D" w:rsidP="00A0156D">
      <w:r w:rsidRPr="00316F4E">
        <w:t>Standard water quality parameters are water temperature (°C), electrical conductivity (µS</w:t>
      </w:r>
      <w:r>
        <w:t>/cm</w:t>
      </w:r>
      <w:r w:rsidRPr="00316F4E">
        <w:t>), dissolved oxygen levels (mg/L and % saturation), pH, turbidity (NTU)</w:t>
      </w:r>
      <w:r>
        <w:t>. W</w:t>
      </w:r>
      <w:r w:rsidRPr="00316F4E">
        <w:t>ater hardness (mg/L CaCO</w:t>
      </w:r>
      <w:r w:rsidRPr="00316F4E">
        <w:rPr>
          <w:vertAlign w:val="subscript"/>
        </w:rPr>
        <w:t>3</w:t>
      </w:r>
      <w:r w:rsidRPr="00316F4E">
        <w:t>)</w:t>
      </w:r>
      <w:r>
        <w:t xml:space="preserve"> can also be important if fish are to be kept in aquaria at some stage</w:t>
      </w:r>
      <w:r w:rsidRPr="00316F4E">
        <w:t>.</w:t>
      </w:r>
      <w:r>
        <w:t xml:space="preserve"> </w:t>
      </w:r>
      <w:r w:rsidR="00203496">
        <w:t xml:space="preserve">Data is to be collected on-site with a portable, calibrated </w:t>
      </w:r>
      <w:proofErr w:type="spellStart"/>
      <w:r w:rsidR="00203496">
        <w:t>multimeter</w:t>
      </w:r>
      <w:proofErr w:type="spellEnd"/>
      <w:r w:rsidR="00203496">
        <w:t xml:space="preserve">. </w:t>
      </w:r>
      <w:r>
        <w:t xml:space="preserve">As water quality may not vary greatly along a short stream reach, it </w:t>
      </w:r>
      <w:r w:rsidR="00203496">
        <w:t xml:space="preserve">is to </w:t>
      </w:r>
      <w:r>
        <w:t xml:space="preserve">be taken once </w:t>
      </w:r>
      <w:r w:rsidR="004F0F62">
        <w:t>at each</w:t>
      </w:r>
      <w:r>
        <w:t xml:space="preserve"> sampling </w:t>
      </w:r>
      <w:r w:rsidR="004F0F62">
        <w:t>site</w:t>
      </w:r>
      <w:r>
        <w:t xml:space="preserve"> on each sampling event.</w:t>
      </w:r>
    </w:p>
    <w:p w14:paraId="03F67B1A" w14:textId="573F5CEF" w:rsidR="00A0156D" w:rsidRDefault="00A0156D" w:rsidP="00A0156D">
      <w:r>
        <w:t xml:space="preserve">Variables related to the sampled aquatic habitat are also important, particularly to standardise survey data (e.g. abundance, etc.) and to define physical and aquatic changes since the last site visit. These are average stream </w:t>
      </w:r>
      <w:r w:rsidR="00E04B91">
        <w:t xml:space="preserve">wetted </w:t>
      </w:r>
      <w:r>
        <w:t>width and depth (m) calculated from</w:t>
      </w:r>
      <w:r w:rsidR="00203496" w:rsidRPr="00203496">
        <w:t xml:space="preserve"> </w:t>
      </w:r>
      <w:r w:rsidR="004F0F62">
        <w:t xml:space="preserve">measurements from </w:t>
      </w:r>
      <w:r w:rsidR="00203496">
        <w:t>several georeferenced transects at ~ 10 m intervals (width by measuring tape and depth by steep ruler)</w:t>
      </w:r>
      <w:r>
        <w:t xml:space="preserve">, and water level height (m) at the time of sampling, as a measure of relative change (e.g. measured from a fixed height marker). These should be recorded on each monitoring occasion, at each monitoring </w:t>
      </w:r>
      <w:r w:rsidR="004F0F62">
        <w:t>site</w:t>
      </w:r>
      <w:r>
        <w:t>, and at all sampling sections within reaches.</w:t>
      </w:r>
    </w:p>
    <w:p w14:paraId="21DD5051" w14:textId="77777777" w:rsidR="00A0156D" w:rsidRDefault="00A0156D" w:rsidP="00A0156D"/>
    <w:p w14:paraId="425EEBEC" w14:textId="77777777" w:rsidR="00A0156D" w:rsidRDefault="00A0156D" w:rsidP="00A0156D">
      <w:pPr>
        <w:pStyle w:val="Heading3-Numbered"/>
      </w:pPr>
      <w:bookmarkStart w:id="41" w:name="_Toc129863252"/>
      <w:r>
        <w:lastRenderedPageBreak/>
        <w:t>Threat monitoring</w:t>
      </w:r>
      <w:bookmarkEnd w:id="41"/>
    </w:p>
    <w:p w14:paraId="1687F3F4" w14:textId="410FB04D" w:rsidR="00DA0A39" w:rsidRDefault="00DA0A39" w:rsidP="00DA0A39">
      <w:r w:rsidRPr="00E13369">
        <w:t xml:space="preserve">Visual assessment and characterisation of threats at each sampling site will give early warning of potential management issues. For example, is there excessive sediment accumulating in the stream (a threat to refuge pool habitats and spawning habitats); is general vegetative cover adequate (to minimise sediment input), etc. </w:t>
      </w:r>
      <w:r w:rsidR="00A0156D" w:rsidRPr="00E13369">
        <w:t>A rapid, visual assessment of potential threats</w:t>
      </w:r>
      <w:r w:rsidRPr="00E13369">
        <w:t xml:space="preserve"> will be undertaken at each sampling site</w:t>
      </w:r>
      <w:r w:rsidR="00A0156D" w:rsidRPr="00E13369">
        <w:t xml:space="preserve">, </w:t>
      </w:r>
      <w:r w:rsidRPr="00E13369">
        <w:t xml:space="preserve">on each sampling occasion, and habitat conditions scored. </w:t>
      </w:r>
      <w:r w:rsidR="00A0156D" w:rsidRPr="00E13369">
        <w:t>This may provide additional qualitative understanding to measured fish life-history parameters</w:t>
      </w:r>
      <w:r w:rsidRPr="00E13369">
        <w:t xml:space="preserve"> and should be supported by images taken from two georeferenced photo points (one from upstream and one from downstream). For example, increased levels of instream sedimentation may explain a lack of recruitment success if it reduces or eliminates egg deposition sites.</w:t>
      </w:r>
    </w:p>
    <w:p w14:paraId="0C075343" w14:textId="18668CFC" w:rsidR="003331E5" w:rsidRDefault="003331E5" w:rsidP="003331E5">
      <w:r>
        <w:t>As aquatic predators and competitors (Brown Trout (</w:t>
      </w:r>
      <w:r>
        <w:rPr>
          <w:i/>
          <w:iCs/>
        </w:rPr>
        <w:t>Salmo trutta</w:t>
      </w:r>
      <w:r>
        <w:t>), Rainbow Trout (</w:t>
      </w:r>
      <w:r>
        <w:rPr>
          <w:i/>
          <w:iCs/>
        </w:rPr>
        <w:t>Oncorhynchus mykiss</w:t>
      </w:r>
      <w:r>
        <w:t>), and Climbing Galaxias (</w:t>
      </w:r>
      <w:r w:rsidRPr="00E54556">
        <w:rPr>
          <w:i/>
          <w:iCs/>
        </w:rPr>
        <w:t>Galaxias brevipinnis</w:t>
      </w:r>
      <w:r>
        <w:t xml:space="preserve">)), are </w:t>
      </w:r>
      <w:r w:rsidR="00433A19">
        <w:t xml:space="preserve">a </w:t>
      </w:r>
      <w:r>
        <w:t xml:space="preserve">major threat to Stocky Galaxias (Raadik 2014, Lintermans and Allan 2019, Lintermans et al. 2020), their continued absence within the habitat of the Stocky galaxias should be monitored more frequently and rigorously. This is essential, as trout can eliminate a population of galaxiids from a short, narrow section of stream in 6–12 months </w:t>
      </w:r>
      <w:r w:rsidRPr="004372A4">
        <w:t>(Raadik et al. 2010).</w:t>
      </w:r>
      <w:r>
        <w:t xml:space="preserve"> Therefore, frequent surveillance for </w:t>
      </w:r>
      <w:r w:rsidR="00F03C0F">
        <w:t>non-native</w:t>
      </w:r>
      <w:r w:rsidR="004F0F62">
        <w:t xml:space="preserve"> fish incursion is</w:t>
      </w:r>
      <w:r>
        <w:t xml:space="preserve"> critical</w:t>
      </w:r>
      <w:r w:rsidR="004F0F62">
        <w:t>, as e</w:t>
      </w:r>
      <w:r>
        <w:t xml:space="preserve">arly detection is essential to allow for rapid control of invading fish before the Stocky Galaxias population is severely impacted or </w:t>
      </w:r>
      <w:r w:rsidRPr="00920A10">
        <w:t xml:space="preserve">eliminated. </w:t>
      </w:r>
    </w:p>
    <w:p w14:paraId="3C16FE7C" w14:textId="2441904C" w:rsidR="007F5225" w:rsidRDefault="00F03C0F" w:rsidP="003331E5">
      <w:r w:rsidRPr="00F03C0F">
        <w:t>Given the current high extinction risk to Stocky Galaxias, s</w:t>
      </w:r>
      <w:r w:rsidR="007F5225" w:rsidRPr="00F03C0F">
        <w:t>urveillance will therefore be undertaken twice a</w:t>
      </w:r>
      <w:r w:rsidR="007F5225">
        <w:t xml:space="preserve"> year, once during </w:t>
      </w:r>
      <w:r>
        <w:t>autumn</w:t>
      </w:r>
      <w:r w:rsidR="007F5225">
        <w:t xml:space="preserve"> and once in early to mid-spring</w:t>
      </w:r>
      <w:r>
        <w:t xml:space="preserve"> following higher winter stream flows</w:t>
      </w:r>
      <w:r w:rsidR="00433A19">
        <w:t>. Additional sampling will be informed by the TARP</w:t>
      </w:r>
      <w:r w:rsidR="00365884">
        <w:t xml:space="preserve">. For example, </w:t>
      </w:r>
      <w:r w:rsidR="007F5225">
        <w:t xml:space="preserve">a positive </w:t>
      </w:r>
      <w:r w:rsidR="00365884">
        <w:t xml:space="preserve">eDNA </w:t>
      </w:r>
      <w:r w:rsidR="007F5225">
        <w:t xml:space="preserve">detection will initiate </w:t>
      </w:r>
      <w:r w:rsidR="00365884">
        <w:t xml:space="preserve">physical sampling while very </w:t>
      </w:r>
      <w:r w:rsidR="004F0F62">
        <w:t xml:space="preserve">high rainfall events </w:t>
      </w:r>
      <w:r w:rsidR="00365884">
        <w:t xml:space="preserve">may trigger additional eDNA sampling as high flows </w:t>
      </w:r>
      <w:r w:rsidR="007F5225">
        <w:t xml:space="preserve">may allow the colonisation of </w:t>
      </w:r>
      <w:r>
        <w:t>non-native</w:t>
      </w:r>
      <w:r w:rsidR="007F5225">
        <w:t xml:space="preserve"> fish upstream into the Stocky Galaxias population above the waterfall on Tantangara Creek.</w:t>
      </w:r>
    </w:p>
    <w:p w14:paraId="332E2003" w14:textId="0A7440F9" w:rsidR="00A0156D" w:rsidRDefault="00A0156D" w:rsidP="00A0156D">
      <w:pPr>
        <w:pStyle w:val="Heading3-Numbered"/>
      </w:pPr>
      <w:bookmarkStart w:id="42" w:name="_Toc129863253"/>
      <w:r>
        <w:t xml:space="preserve">Monitoring </w:t>
      </w:r>
      <w:r w:rsidR="00443616">
        <w:t>sites</w:t>
      </w:r>
      <w:bookmarkEnd w:id="42"/>
    </w:p>
    <w:p w14:paraId="0B8EDF98" w14:textId="7A33C317" w:rsidR="00A0156D" w:rsidRDefault="00A0156D" w:rsidP="00A0156D">
      <w:r>
        <w:t>Currently there is only one known population of Stocky Galaxias, confined to a short, 3</w:t>
      </w:r>
      <w:r w:rsidR="009C70B5">
        <w:t xml:space="preserve"> </w:t>
      </w:r>
      <w:r>
        <w:t xml:space="preserve">km headwater </w:t>
      </w:r>
      <w:r w:rsidR="004F0F62">
        <w:t>section</w:t>
      </w:r>
      <w:r>
        <w:t xml:space="preserve"> of Tantangara Creek. If additional populations are discovered (e.g. via the catchment survey), they must also be monitored, though this can be prioritised based on their geographic spread from other known populations, and value to Stocky Galaxias conservation, such as range size, population abundance, genetic health (genetic diversity and uniqueness), etc.</w:t>
      </w:r>
    </w:p>
    <w:p w14:paraId="2C94A934" w14:textId="6C6BDA40" w:rsidR="006345C2" w:rsidRDefault="00A0156D" w:rsidP="00A0156D">
      <w:r>
        <w:t>With respect to Tantangara Creek and based on previous unpublished work by Hugh Allan (</w:t>
      </w:r>
      <w:r>
        <w:rPr>
          <w:i/>
          <w:iCs/>
        </w:rPr>
        <w:t>pers. comm.</w:t>
      </w:r>
      <w:r>
        <w:t xml:space="preserve">), it is suggested that two monitoring </w:t>
      </w:r>
      <w:r w:rsidR="00C130C4">
        <w:t>sites</w:t>
      </w:r>
      <w:r>
        <w:t xml:space="preserve"> be established, </w:t>
      </w:r>
      <w:r w:rsidR="008C2511">
        <w:t xml:space="preserve">one in the mid reaches of the catchment (‘Top Flat’ – Reach 1), and </w:t>
      </w:r>
      <w:r>
        <w:t>one in the downstream section but upstream of the waterfall (‘Bottom Flat’ – Reach 2)</w:t>
      </w:r>
      <w:r w:rsidR="00AE0E5D">
        <w:t xml:space="preserve"> (</w:t>
      </w:r>
      <w:r w:rsidR="006345C2">
        <w:t xml:space="preserve">Table 3, </w:t>
      </w:r>
      <w:r w:rsidR="00AE0E5D">
        <w:t xml:space="preserve">Figure </w:t>
      </w:r>
      <w:r w:rsidR="00AE0E5D" w:rsidRPr="00AE0E5D">
        <w:t>1)</w:t>
      </w:r>
      <w:r w:rsidR="008C2511">
        <w:t xml:space="preserve">. </w:t>
      </w:r>
      <w:r>
        <w:t xml:space="preserve">Stream characteristics of these two </w:t>
      </w:r>
      <w:r w:rsidR="00C130C4">
        <w:t>sites</w:t>
      </w:r>
      <w:r>
        <w:t xml:space="preserve"> varies, with the upper being smaller and shallower, and consequently supporting a lower abundance of fish. Recent impacts from the 2019/20 fires differed between the two </w:t>
      </w:r>
      <w:r w:rsidR="00C130C4">
        <w:t>sites</w:t>
      </w:r>
      <w:r>
        <w:t xml:space="preserve"> (M. Lintermans, unpublished data), so monitoring both will give some indication of fire recovery</w:t>
      </w:r>
      <w:r w:rsidR="00394046">
        <w:t>, given the very short home-range</w:t>
      </w:r>
      <w:r w:rsidR="007447A9">
        <w:t xml:space="preserve"> (30 m)</w:t>
      </w:r>
      <w:r w:rsidR="00394046">
        <w:t xml:space="preserve"> of Stocky Galaxias (</w:t>
      </w:r>
      <w:r w:rsidR="007447A9">
        <w:t>A</w:t>
      </w:r>
      <w:r w:rsidR="00394046">
        <w:t>llan</w:t>
      </w:r>
      <w:r w:rsidR="007447A9">
        <w:t xml:space="preserve"> and Lintermans 2019)</w:t>
      </w:r>
      <w:r>
        <w:t xml:space="preserve">. Consequently, monitoring two </w:t>
      </w:r>
      <w:r w:rsidR="00C130C4">
        <w:t>sites</w:t>
      </w:r>
      <w:r>
        <w:t xml:space="preserve"> differing in fish community structure will provide a more accurate assessment of population fluctuations over time, particularly as fish in the upper </w:t>
      </w:r>
      <w:r w:rsidR="00C130C4">
        <w:t>site</w:t>
      </w:r>
      <w:r>
        <w:t xml:space="preserve"> may be more prone to impacts from reduced flows during drier periods.</w:t>
      </w:r>
      <w:r w:rsidR="00996062">
        <w:t xml:space="preserve"> Access to these two locations is by hiking a short distance from the nearby Alpine Creek </w:t>
      </w:r>
      <w:proofErr w:type="spellStart"/>
      <w:r w:rsidR="00996062">
        <w:t>Firetrail</w:t>
      </w:r>
      <w:proofErr w:type="spellEnd"/>
      <w:r w:rsidR="00996062">
        <w:t>.</w:t>
      </w:r>
    </w:p>
    <w:p w14:paraId="62C85926" w14:textId="77777777" w:rsidR="00365884" w:rsidRDefault="00365884" w:rsidP="00365884">
      <w:r w:rsidRPr="0076180D">
        <w:t xml:space="preserve">Trout/Climbing Galaxias invasion surveillance should be undertaken at the two population monitoring </w:t>
      </w:r>
      <w:r>
        <w:t>sites</w:t>
      </w:r>
      <w:r w:rsidRPr="0076180D">
        <w:t>, and further downstream, just above the waterfall and just above the planned galaxiid barrier (</w:t>
      </w:r>
      <w:r>
        <w:t>Site</w:t>
      </w:r>
      <w:r w:rsidRPr="0076180D">
        <w:t xml:space="preserve"> 3)</w:t>
      </w:r>
      <w:r>
        <w:t xml:space="preserve"> (Figure 1)</w:t>
      </w:r>
      <w:r w:rsidRPr="0076180D">
        <w:t>. As a requirement of surveillance is early detection, before species can spread or multiply, the additional location (early occupation zone) allows for potenti</w:t>
      </w:r>
      <w:r w:rsidRPr="005B75CE">
        <w:t>al</w:t>
      </w:r>
      <w:r w:rsidRPr="0076180D">
        <w:t xml:space="preserve"> detection of invasion at the most likely place, over the waterfall into the most downstream reach of the Stocky Galaxias population. Subsequent spread upstream can be detected at `Bottom Flat’ and `Top Flat’, though these can also allow for detection if target fish are deliberately placed into Tantangara Creek further upstream. </w:t>
      </w:r>
    </w:p>
    <w:p w14:paraId="4A8C7079" w14:textId="77777777" w:rsidR="006345C2" w:rsidRDefault="006345C2">
      <w:pPr>
        <w:spacing w:after="0"/>
      </w:pPr>
      <w:r>
        <w:br w:type="page"/>
      </w:r>
    </w:p>
    <w:p w14:paraId="1DAD0130" w14:textId="6F928B24" w:rsidR="00C57EBB" w:rsidRPr="00243764" w:rsidRDefault="00AE0E5D" w:rsidP="00C57EBB">
      <w:pPr>
        <w:pStyle w:val="Caption-Table"/>
      </w:pPr>
      <w:bookmarkStart w:id="43" w:name="_Ref77603395"/>
      <w:bookmarkStart w:id="44" w:name="_Toc129863263"/>
      <w:bookmarkStart w:id="45" w:name="_Toc77690933"/>
      <w:r w:rsidRPr="00DC69B0">
        <w:lastRenderedPageBreak/>
        <w:t xml:space="preserve">Table </w:t>
      </w:r>
      <w:r w:rsidR="00CF6759">
        <w:fldChar w:fldCharType="begin"/>
      </w:r>
      <w:r w:rsidR="00CF6759">
        <w:instrText xml:space="preserve"> SEQ Table \* ARABIC </w:instrText>
      </w:r>
      <w:r w:rsidR="00CF6759">
        <w:fldChar w:fldCharType="separate"/>
      </w:r>
      <w:r w:rsidR="004529DC">
        <w:rPr>
          <w:noProof/>
        </w:rPr>
        <w:t>3</w:t>
      </w:r>
      <w:r w:rsidR="00CF6759">
        <w:rPr>
          <w:noProof/>
        </w:rPr>
        <w:fldChar w:fldCharType="end"/>
      </w:r>
      <w:bookmarkEnd w:id="43"/>
      <w:r w:rsidRPr="00DC69B0">
        <w:t xml:space="preserve">. </w:t>
      </w:r>
      <w:r w:rsidR="007D53FA" w:rsidRPr="00DC69B0">
        <w:t>Proposed m</w:t>
      </w:r>
      <w:r w:rsidRPr="00DC69B0">
        <w:t>onitoring sites on Tantangara Creek, including access, land tenure, availability of previous comparable data.</w:t>
      </w:r>
      <w:r w:rsidR="007D53FA" w:rsidRPr="00DC69B0">
        <w:t>, and stream dimensions</w:t>
      </w:r>
      <w:bookmarkEnd w:id="44"/>
    </w:p>
    <w:p w14:paraId="69BCCF55" w14:textId="714349E8" w:rsidR="00AE0E5D" w:rsidRPr="00394046" w:rsidRDefault="00AE0E5D" w:rsidP="00AE0E5D">
      <w:r w:rsidRPr="00394046">
        <w:t xml:space="preserve">Coordinates are given for approximate downstream extent of </w:t>
      </w:r>
      <w:r w:rsidR="007D53FA">
        <w:t>sites</w:t>
      </w:r>
      <w:r w:rsidRPr="00394046">
        <w:t>.</w:t>
      </w:r>
      <w:r>
        <w:t xml:space="preserve"> </w:t>
      </w:r>
      <w:r w:rsidR="007D53FA">
        <w:t xml:space="preserve">Approximate average stream width and depths from </w:t>
      </w:r>
      <w:r>
        <w:t xml:space="preserve">Allan et al. </w:t>
      </w:r>
      <w:r w:rsidR="007D53FA">
        <w:t>(</w:t>
      </w:r>
      <w:r>
        <w:t>2021</w:t>
      </w:r>
      <w:r w:rsidR="007D53FA">
        <w:t>)</w:t>
      </w:r>
      <w:r>
        <w:t xml:space="preserve">, </w:t>
      </w:r>
      <w:r w:rsidR="007D53FA">
        <w:t xml:space="preserve">M. Lintermans (unpublished data) and T. </w:t>
      </w:r>
      <w:r>
        <w:t xml:space="preserve">Raadik </w:t>
      </w:r>
      <w:r w:rsidR="007D53FA">
        <w:t>(</w:t>
      </w:r>
      <w:r>
        <w:t>unpubl</w:t>
      </w:r>
      <w:r w:rsidR="007D53FA">
        <w:t>ished data).</w:t>
      </w:r>
    </w:p>
    <w:tbl>
      <w:tblPr>
        <w:tblStyle w:val="DELWPTable"/>
        <w:tblW w:w="9531" w:type="dxa"/>
        <w:tblLayout w:type="fixed"/>
        <w:tblLook w:val="01E0" w:firstRow="1" w:lastRow="1" w:firstColumn="1" w:lastColumn="1" w:noHBand="0" w:noVBand="0"/>
      </w:tblPr>
      <w:tblGrid>
        <w:gridCol w:w="2101"/>
        <w:gridCol w:w="1477"/>
        <w:gridCol w:w="992"/>
        <w:gridCol w:w="1276"/>
        <w:gridCol w:w="1417"/>
        <w:gridCol w:w="1134"/>
        <w:gridCol w:w="1134"/>
      </w:tblGrid>
      <w:tr w:rsidR="00C57EBB" w:rsidRPr="00C57EBB" w14:paraId="537565CF" w14:textId="77777777" w:rsidTr="00C57EBB">
        <w:trPr>
          <w:cnfStyle w:val="100000000000" w:firstRow="1" w:lastRow="0" w:firstColumn="0" w:lastColumn="0" w:oddVBand="0" w:evenVBand="0" w:oddHBand="0" w:evenHBand="0" w:firstRowFirstColumn="0" w:firstRowLastColumn="0" w:lastRowFirstColumn="0" w:lastRowLastColumn="0"/>
        </w:trPr>
        <w:tc>
          <w:tcPr>
            <w:tcW w:w="2101" w:type="dxa"/>
          </w:tcPr>
          <w:bookmarkEnd w:id="45"/>
          <w:p w14:paraId="0B6AD423" w14:textId="77777777" w:rsidR="00AE0E5D" w:rsidRPr="00C57EBB" w:rsidRDefault="00AE0E5D" w:rsidP="00DE61D9">
            <w:pPr>
              <w:rPr>
                <w:b/>
                <w:bCs/>
                <w:color w:val="FFFFFF" w:themeColor="background1"/>
              </w:rPr>
            </w:pPr>
            <w:r w:rsidRPr="00C57EBB">
              <w:rPr>
                <w:b/>
                <w:bCs/>
                <w:color w:val="FFFFFF" w:themeColor="background1"/>
              </w:rPr>
              <w:t>Site/ name</w:t>
            </w:r>
          </w:p>
        </w:tc>
        <w:tc>
          <w:tcPr>
            <w:tcW w:w="1477" w:type="dxa"/>
          </w:tcPr>
          <w:p w14:paraId="1C58F78B" w14:textId="77777777" w:rsidR="00AE0E5D" w:rsidRPr="00C57EBB" w:rsidRDefault="00AE0E5D" w:rsidP="00DE61D9">
            <w:pPr>
              <w:keepNext/>
              <w:rPr>
                <w:b/>
                <w:color w:val="FFFFFF" w:themeColor="background1"/>
              </w:rPr>
            </w:pPr>
            <w:r w:rsidRPr="00C57EBB">
              <w:rPr>
                <w:b/>
                <w:color w:val="FFFFFF" w:themeColor="background1"/>
              </w:rPr>
              <w:t>Coordinates:</w:t>
            </w:r>
            <w:r w:rsidRPr="00C57EBB">
              <w:rPr>
                <w:b/>
                <w:color w:val="FFFFFF" w:themeColor="background1"/>
              </w:rPr>
              <w:br/>
              <w:t>Decimal Latitude, Longitude</w:t>
            </w:r>
          </w:p>
        </w:tc>
        <w:tc>
          <w:tcPr>
            <w:tcW w:w="992" w:type="dxa"/>
          </w:tcPr>
          <w:p w14:paraId="1C1D4526" w14:textId="77777777" w:rsidR="00AE0E5D" w:rsidRPr="00C57EBB" w:rsidRDefault="00AE0E5D" w:rsidP="00DE61D9">
            <w:pPr>
              <w:keepNext/>
              <w:rPr>
                <w:b/>
                <w:color w:val="FFFFFF" w:themeColor="background1"/>
              </w:rPr>
            </w:pPr>
            <w:r w:rsidRPr="00C57EBB">
              <w:rPr>
                <w:b/>
                <w:color w:val="FFFFFF" w:themeColor="background1"/>
              </w:rPr>
              <w:t>Public or private access</w:t>
            </w:r>
          </w:p>
        </w:tc>
        <w:tc>
          <w:tcPr>
            <w:tcW w:w="1276" w:type="dxa"/>
          </w:tcPr>
          <w:p w14:paraId="29F27861" w14:textId="77777777" w:rsidR="00AE0E5D" w:rsidRPr="00C57EBB" w:rsidRDefault="00AE0E5D" w:rsidP="00DE61D9">
            <w:pPr>
              <w:keepNext/>
              <w:rPr>
                <w:b/>
                <w:color w:val="FFFFFF" w:themeColor="background1"/>
              </w:rPr>
            </w:pPr>
            <w:r w:rsidRPr="00C57EBB">
              <w:rPr>
                <w:b/>
                <w:color w:val="FFFFFF" w:themeColor="background1"/>
              </w:rPr>
              <w:t>Land Tenure</w:t>
            </w:r>
          </w:p>
        </w:tc>
        <w:tc>
          <w:tcPr>
            <w:tcW w:w="1417" w:type="dxa"/>
          </w:tcPr>
          <w:p w14:paraId="5600F635" w14:textId="77777777" w:rsidR="00AE0E5D" w:rsidRPr="00C57EBB" w:rsidRDefault="00AE0E5D" w:rsidP="00DE61D9">
            <w:pPr>
              <w:keepNext/>
              <w:rPr>
                <w:b/>
                <w:color w:val="FFFFFF" w:themeColor="background1"/>
              </w:rPr>
            </w:pPr>
            <w:r w:rsidRPr="00C57EBB">
              <w:rPr>
                <w:b/>
                <w:color w:val="FFFFFF" w:themeColor="background1"/>
              </w:rPr>
              <w:t>Previous, comparable monitoring data available</w:t>
            </w:r>
          </w:p>
        </w:tc>
        <w:tc>
          <w:tcPr>
            <w:tcW w:w="1134" w:type="dxa"/>
          </w:tcPr>
          <w:p w14:paraId="7DF22857" w14:textId="77777777" w:rsidR="00AE0E5D" w:rsidRPr="00C57EBB" w:rsidRDefault="00AE0E5D" w:rsidP="00DE61D9">
            <w:pPr>
              <w:keepNext/>
              <w:rPr>
                <w:b/>
                <w:color w:val="FFFFFF" w:themeColor="background1"/>
              </w:rPr>
            </w:pPr>
            <w:r w:rsidRPr="00C57EBB">
              <w:rPr>
                <w:b/>
                <w:color w:val="FFFFFF" w:themeColor="background1"/>
              </w:rPr>
              <w:t>Average Width (m)</w:t>
            </w:r>
          </w:p>
        </w:tc>
        <w:tc>
          <w:tcPr>
            <w:tcW w:w="1134" w:type="dxa"/>
          </w:tcPr>
          <w:p w14:paraId="4E0290AF" w14:textId="77777777" w:rsidR="00AE0E5D" w:rsidRPr="00C57EBB" w:rsidRDefault="00AE0E5D" w:rsidP="00DE61D9">
            <w:pPr>
              <w:keepNext/>
              <w:rPr>
                <w:b/>
                <w:color w:val="FFFFFF" w:themeColor="background1"/>
              </w:rPr>
            </w:pPr>
            <w:r w:rsidRPr="00C57EBB">
              <w:rPr>
                <w:b/>
                <w:color w:val="FFFFFF" w:themeColor="background1"/>
              </w:rPr>
              <w:t>Average depth (m)</w:t>
            </w:r>
          </w:p>
        </w:tc>
      </w:tr>
      <w:tr w:rsidR="00AE0E5D" w:rsidRPr="00782513" w14:paraId="6B82C3D2" w14:textId="77777777" w:rsidTr="00C57EBB">
        <w:tc>
          <w:tcPr>
            <w:tcW w:w="2101" w:type="dxa"/>
          </w:tcPr>
          <w:p w14:paraId="59CFA70A" w14:textId="77777777" w:rsidR="00AE0E5D" w:rsidRPr="00782513" w:rsidRDefault="00AE0E5D" w:rsidP="00DE61D9">
            <w:r>
              <w:t>Tantangara Creek</w:t>
            </w:r>
            <w:r>
              <w:br/>
              <w:t>Site 1 – Top Flat</w:t>
            </w:r>
          </w:p>
        </w:tc>
        <w:tc>
          <w:tcPr>
            <w:tcW w:w="1477" w:type="dxa"/>
          </w:tcPr>
          <w:p w14:paraId="0E48199B" w14:textId="77777777" w:rsidR="00AE0E5D" w:rsidRPr="00782513" w:rsidRDefault="00AE0E5D" w:rsidP="00DE61D9">
            <w:pPr>
              <w:keepNext/>
              <w:spacing w:after="60" w:line="360" w:lineRule="auto"/>
            </w:pPr>
            <w:r w:rsidRPr="00782513">
              <w:t>-35.</w:t>
            </w:r>
            <w:r>
              <w:t>849597</w:t>
            </w:r>
            <w:r w:rsidRPr="00782513">
              <w:br/>
              <w:t>14</w:t>
            </w:r>
            <w:r>
              <w:t>8.569540</w:t>
            </w:r>
          </w:p>
        </w:tc>
        <w:tc>
          <w:tcPr>
            <w:tcW w:w="992" w:type="dxa"/>
          </w:tcPr>
          <w:p w14:paraId="7F0B0328" w14:textId="77777777" w:rsidR="00AE0E5D" w:rsidRPr="00782513" w:rsidRDefault="00AE0E5D" w:rsidP="00DE61D9">
            <w:pPr>
              <w:keepNext/>
            </w:pPr>
            <w:r w:rsidRPr="00782513">
              <w:t>Public</w:t>
            </w:r>
          </w:p>
        </w:tc>
        <w:tc>
          <w:tcPr>
            <w:tcW w:w="1276" w:type="dxa"/>
          </w:tcPr>
          <w:p w14:paraId="64850A0B" w14:textId="77777777" w:rsidR="00AE0E5D" w:rsidRDefault="00AE0E5D" w:rsidP="00DE61D9">
            <w:pPr>
              <w:keepNext/>
            </w:pPr>
            <w:r>
              <w:t>National Park</w:t>
            </w:r>
          </w:p>
        </w:tc>
        <w:tc>
          <w:tcPr>
            <w:tcW w:w="1417" w:type="dxa"/>
          </w:tcPr>
          <w:p w14:paraId="5EDF3338" w14:textId="77777777" w:rsidR="00AE0E5D" w:rsidRPr="00782513" w:rsidRDefault="00AE0E5D" w:rsidP="00DE61D9">
            <w:pPr>
              <w:keepNext/>
            </w:pPr>
            <w:r>
              <w:t>No</w:t>
            </w:r>
          </w:p>
        </w:tc>
        <w:tc>
          <w:tcPr>
            <w:tcW w:w="1134" w:type="dxa"/>
          </w:tcPr>
          <w:p w14:paraId="33BCC269" w14:textId="77777777" w:rsidR="00AE0E5D" w:rsidRDefault="00AE0E5D" w:rsidP="00DE61D9">
            <w:pPr>
              <w:keepNext/>
            </w:pPr>
            <w:r>
              <w:t>0.7</w:t>
            </w:r>
          </w:p>
        </w:tc>
        <w:tc>
          <w:tcPr>
            <w:tcW w:w="1134" w:type="dxa"/>
          </w:tcPr>
          <w:p w14:paraId="6B7B1287" w14:textId="77777777" w:rsidR="00AE0E5D" w:rsidRDefault="00AE0E5D" w:rsidP="00DE61D9">
            <w:pPr>
              <w:keepNext/>
            </w:pPr>
            <w:r>
              <w:t>0.06</w:t>
            </w:r>
          </w:p>
        </w:tc>
      </w:tr>
      <w:tr w:rsidR="00AE0E5D" w:rsidRPr="00782513" w14:paraId="3A689A24" w14:textId="77777777" w:rsidTr="00C57EBB">
        <w:tc>
          <w:tcPr>
            <w:tcW w:w="2101" w:type="dxa"/>
          </w:tcPr>
          <w:p w14:paraId="129F3605" w14:textId="6C905E9F" w:rsidR="00AE0E5D" w:rsidRPr="00782513" w:rsidRDefault="00AE0E5D" w:rsidP="00DE61D9">
            <w:r>
              <w:t>Tantangara Cr</w:t>
            </w:r>
            <w:r w:rsidR="00B73D14">
              <w:t>eek</w:t>
            </w:r>
            <w:r>
              <w:br/>
              <w:t>Site 2 – Bottom Flat</w:t>
            </w:r>
          </w:p>
        </w:tc>
        <w:tc>
          <w:tcPr>
            <w:tcW w:w="1477" w:type="dxa"/>
          </w:tcPr>
          <w:p w14:paraId="00E8127F" w14:textId="77777777" w:rsidR="00AE0E5D" w:rsidRPr="00782513" w:rsidRDefault="00AE0E5D" w:rsidP="00DE61D9">
            <w:pPr>
              <w:keepNext/>
              <w:spacing w:line="360" w:lineRule="auto"/>
            </w:pPr>
            <w:r w:rsidRPr="00782513">
              <w:t>-35.8</w:t>
            </w:r>
            <w:r>
              <w:t>40144</w:t>
            </w:r>
            <w:r w:rsidRPr="00782513">
              <w:br/>
              <w:t>14</w:t>
            </w:r>
            <w:r>
              <w:t>8.568365</w:t>
            </w:r>
          </w:p>
        </w:tc>
        <w:tc>
          <w:tcPr>
            <w:tcW w:w="992" w:type="dxa"/>
          </w:tcPr>
          <w:p w14:paraId="621A39D9" w14:textId="77777777" w:rsidR="00AE0E5D" w:rsidRPr="00782513" w:rsidRDefault="00AE0E5D" w:rsidP="00DE61D9">
            <w:pPr>
              <w:keepNext/>
            </w:pPr>
            <w:r w:rsidRPr="00782513">
              <w:t>Public</w:t>
            </w:r>
          </w:p>
        </w:tc>
        <w:tc>
          <w:tcPr>
            <w:tcW w:w="1276" w:type="dxa"/>
          </w:tcPr>
          <w:p w14:paraId="232A1E04" w14:textId="77777777" w:rsidR="00AE0E5D" w:rsidRDefault="00AE0E5D" w:rsidP="00DE61D9">
            <w:pPr>
              <w:keepNext/>
            </w:pPr>
            <w:r>
              <w:t>National Park</w:t>
            </w:r>
          </w:p>
        </w:tc>
        <w:tc>
          <w:tcPr>
            <w:tcW w:w="1417" w:type="dxa"/>
          </w:tcPr>
          <w:p w14:paraId="21CE38C7" w14:textId="77777777" w:rsidR="00AE0E5D" w:rsidRPr="009C70B5" w:rsidRDefault="00AE0E5D" w:rsidP="00DE61D9">
            <w:pPr>
              <w:keepNext/>
              <w:rPr>
                <w:vertAlign w:val="superscript"/>
              </w:rPr>
            </w:pPr>
            <w:r>
              <w:t>No</w:t>
            </w:r>
          </w:p>
        </w:tc>
        <w:tc>
          <w:tcPr>
            <w:tcW w:w="1134" w:type="dxa"/>
          </w:tcPr>
          <w:p w14:paraId="7F64DC0B" w14:textId="77777777" w:rsidR="00AE0E5D" w:rsidRDefault="00AE0E5D" w:rsidP="00DE61D9">
            <w:pPr>
              <w:keepNext/>
            </w:pPr>
            <w:r>
              <w:t>0.9</w:t>
            </w:r>
          </w:p>
        </w:tc>
        <w:tc>
          <w:tcPr>
            <w:tcW w:w="1134" w:type="dxa"/>
          </w:tcPr>
          <w:p w14:paraId="5B5A8336" w14:textId="77777777" w:rsidR="00AE0E5D" w:rsidRDefault="00AE0E5D" w:rsidP="00DE61D9">
            <w:pPr>
              <w:keepNext/>
            </w:pPr>
            <w:r>
              <w:t>0.15</w:t>
            </w:r>
          </w:p>
        </w:tc>
      </w:tr>
      <w:tr w:rsidR="00AE0E5D" w:rsidRPr="00782513" w14:paraId="1495EE01" w14:textId="77777777" w:rsidTr="00C57EBB">
        <w:tc>
          <w:tcPr>
            <w:tcW w:w="2101" w:type="dxa"/>
          </w:tcPr>
          <w:p w14:paraId="59EE23A7" w14:textId="77777777" w:rsidR="00AE0E5D" w:rsidRDefault="00AE0E5D" w:rsidP="00DE61D9">
            <w:r>
              <w:t>Tantangara Creek</w:t>
            </w:r>
            <w:r>
              <w:br/>
              <w:t>Site 3 – Falls</w:t>
            </w:r>
          </w:p>
          <w:p w14:paraId="1FDAAFF0" w14:textId="77777777" w:rsidR="00AE0E5D" w:rsidRPr="00782513" w:rsidRDefault="00AE0E5D" w:rsidP="00DE61D9">
            <w:r>
              <w:t>(Pest fish eDNA monitoring only)</w:t>
            </w:r>
          </w:p>
        </w:tc>
        <w:tc>
          <w:tcPr>
            <w:tcW w:w="1477" w:type="dxa"/>
          </w:tcPr>
          <w:p w14:paraId="239C3DBD" w14:textId="77777777" w:rsidR="00AE0E5D" w:rsidRPr="00782513" w:rsidRDefault="00AE0E5D" w:rsidP="00DE61D9">
            <w:pPr>
              <w:keepNext/>
              <w:spacing w:line="360" w:lineRule="auto"/>
            </w:pPr>
            <w:r w:rsidRPr="00782513">
              <w:t>-3</w:t>
            </w:r>
            <w:r>
              <w:t>5.838890</w:t>
            </w:r>
            <w:r>
              <w:br/>
            </w:r>
            <w:r w:rsidRPr="00782513">
              <w:t>14</w:t>
            </w:r>
            <w:r>
              <w:t>8.569120</w:t>
            </w:r>
          </w:p>
        </w:tc>
        <w:tc>
          <w:tcPr>
            <w:tcW w:w="992" w:type="dxa"/>
          </w:tcPr>
          <w:p w14:paraId="3BF9544D" w14:textId="77777777" w:rsidR="00AE0E5D" w:rsidRPr="00782513" w:rsidRDefault="00AE0E5D" w:rsidP="00DE61D9">
            <w:r w:rsidRPr="00782513">
              <w:t>Public</w:t>
            </w:r>
          </w:p>
        </w:tc>
        <w:tc>
          <w:tcPr>
            <w:tcW w:w="1276" w:type="dxa"/>
          </w:tcPr>
          <w:p w14:paraId="6723E33D" w14:textId="77777777" w:rsidR="00AE0E5D" w:rsidRPr="00782513" w:rsidRDefault="00AE0E5D" w:rsidP="00DE61D9">
            <w:r>
              <w:t>National Park</w:t>
            </w:r>
          </w:p>
        </w:tc>
        <w:tc>
          <w:tcPr>
            <w:tcW w:w="1417" w:type="dxa"/>
          </w:tcPr>
          <w:p w14:paraId="66D1901F" w14:textId="77777777" w:rsidR="00AE0E5D" w:rsidRPr="00782513" w:rsidRDefault="00AE0E5D" w:rsidP="00DE61D9">
            <w:r w:rsidRPr="00782513">
              <w:t>No</w:t>
            </w:r>
          </w:p>
        </w:tc>
        <w:tc>
          <w:tcPr>
            <w:tcW w:w="1134" w:type="dxa"/>
          </w:tcPr>
          <w:p w14:paraId="1092E3DC" w14:textId="77777777" w:rsidR="00AE0E5D" w:rsidRPr="00782513" w:rsidRDefault="00AE0E5D" w:rsidP="00DE61D9">
            <w:r>
              <w:t>1.1</w:t>
            </w:r>
          </w:p>
        </w:tc>
        <w:tc>
          <w:tcPr>
            <w:tcW w:w="1134" w:type="dxa"/>
          </w:tcPr>
          <w:p w14:paraId="6E3C264B" w14:textId="77777777" w:rsidR="00AE0E5D" w:rsidRPr="00782513" w:rsidRDefault="00AE0E5D" w:rsidP="00DE61D9">
            <w:r>
              <w:t>0.25</w:t>
            </w:r>
          </w:p>
        </w:tc>
      </w:tr>
    </w:tbl>
    <w:p w14:paraId="3B41BB16" w14:textId="77777777" w:rsidR="00AE0E5D" w:rsidRDefault="00AE0E5D" w:rsidP="00A0156D"/>
    <w:p w14:paraId="7C914AEA" w14:textId="7A9D7B1B" w:rsidR="00A96104" w:rsidRDefault="008C2511" w:rsidP="00D87EEC">
      <w:r>
        <w:rPr>
          <w:noProof/>
        </w:rPr>
        <w:drawing>
          <wp:inline distT="0" distB="0" distL="0" distR="0" wp14:anchorId="1B8114D4" wp14:editId="1A71AF6B">
            <wp:extent cx="3929743" cy="5331962"/>
            <wp:effectExtent l="0" t="0" r="0" b="2540"/>
            <wp:docPr id="25"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10;&#10;Description automatically generated"/>
                    <pic:cNvPicPr>
                      <a:picLocks noChangeAspect="1" noChangeArrowheads="1"/>
                    </pic:cNvPicPr>
                  </pic:nvPicPr>
                  <pic:blipFill rotWithShape="1">
                    <a:blip r:embed="rId51">
                      <a:extLst>
                        <a:ext uri="{28A0092B-C50C-407E-A947-70E740481C1C}">
                          <a14:useLocalDpi xmlns:a14="http://schemas.microsoft.com/office/drawing/2010/main" val="0"/>
                        </a:ext>
                      </a:extLst>
                    </a:blip>
                    <a:srcRect l="7752" t="10347" r="7686" b="10198"/>
                    <a:stretch/>
                  </pic:blipFill>
                  <pic:spPr bwMode="auto">
                    <a:xfrm>
                      <a:off x="0" y="0"/>
                      <a:ext cx="3950175" cy="5359685"/>
                    </a:xfrm>
                    <a:prstGeom prst="rect">
                      <a:avLst/>
                    </a:prstGeom>
                    <a:noFill/>
                    <a:ln>
                      <a:noFill/>
                    </a:ln>
                    <a:extLst>
                      <a:ext uri="{53640926-AAD7-44D8-BBD7-CCE9431645EC}">
                        <a14:shadowObscured xmlns:a14="http://schemas.microsoft.com/office/drawing/2010/main"/>
                      </a:ext>
                    </a:extLst>
                  </pic:spPr>
                </pic:pic>
              </a:graphicData>
            </a:graphic>
          </wp:inline>
        </w:drawing>
      </w:r>
    </w:p>
    <w:p w14:paraId="30F9CD3C" w14:textId="79D9B0E5" w:rsidR="00C57EBB" w:rsidRPr="00243764" w:rsidRDefault="00AE0E5D" w:rsidP="004B1636">
      <w:pPr>
        <w:pStyle w:val="Caption-Figure"/>
        <w:spacing w:after="0"/>
      </w:pPr>
      <w:bookmarkStart w:id="46" w:name="_Toc129863265"/>
      <w:r w:rsidRPr="007D53FA">
        <w:t>Figure 1</w:t>
      </w:r>
      <w:r w:rsidR="007D53FA" w:rsidRPr="007D53FA">
        <w:t>. Map of proposed monitoring sites on Tantangara Creek</w:t>
      </w:r>
      <w:bookmarkEnd w:id="46"/>
    </w:p>
    <w:p w14:paraId="1F79F8E4" w14:textId="7A4335E2" w:rsidR="007D53FA" w:rsidRPr="007D53FA" w:rsidRDefault="007D53FA" w:rsidP="00C57EBB">
      <w:r>
        <w:t>Filled squares indicate approximate position of the downstream extent of each site.</w:t>
      </w:r>
    </w:p>
    <w:p w14:paraId="27FADCD8" w14:textId="77777777" w:rsidR="000C2B28" w:rsidRDefault="000C2B28" w:rsidP="000C2B28">
      <w:pPr>
        <w:pStyle w:val="Heading1-Numbered"/>
      </w:pPr>
      <w:bookmarkStart w:id="47" w:name="_Toc129863254"/>
      <w:r w:rsidRPr="00443616">
        <w:lastRenderedPageBreak/>
        <w:t>Trigger Action Response Plan (TARP) criteria associated with</w:t>
      </w:r>
      <w:r w:rsidRPr="00C96DF5">
        <w:t xml:space="preserve"> potential results of the monitoring plan</w:t>
      </w:r>
      <w:bookmarkEnd w:id="47"/>
    </w:p>
    <w:p w14:paraId="5DF701EA" w14:textId="06C424C1" w:rsidR="000C2B28" w:rsidRDefault="000C2B28" w:rsidP="000C2B28">
      <w:r w:rsidRPr="005A422B">
        <w:t>A TARP provides a framework for decision making in response to a deviation from a ‘normal’ condition</w:t>
      </w:r>
      <w:r>
        <w:t xml:space="preserve"> in key criteria</w:t>
      </w:r>
      <w:r w:rsidRPr="005A422B">
        <w:t xml:space="preserve">. For Stocky Galaxias, the objective of such a plan is to </w:t>
      </w:r>
      <w:r>
        <w:t xml:space="preserve">identify threats that may cause a </w:t>
      </w:r>
      <w:r w:rsidRPr="005A422B">
        <w:t xml:space="preserve">sudden decline </w:t>
      </w:r>
      <w:r>
        <w:t xml:space="preserve">in Stocky Galaxias and enable an assessment of cause </w:t>
      </w:r>
      <w:r w:rsidRPr="005A422B">
        <w:t xml:space="preserve">with trigger values being informed by monitoring activities. A TARP for environmental monitoring also has several levels of activity or response, from 1 (normal), 2 (alert/investigation), to 3 (high alert/rectify). </w:t>
      </w:r>
    </w:p>
    <w:p w14:paraId="681157BB" w14:textId="09303CD6" w:rsidR="000C2B28" w:rsidRPr="005A422B" w:rsidRDefault="000C2B28" w:rsidP="000C2B28">
      <w:r>
        <w:t>Criteria, trigger levels and suggested response activities for Stocky Galaxias are provided in Table 4. These have been developed from an understanding of the biology/ecology of the species and key threats (Raadik and Lintermans 202</w:t>
      </w:r>
      <w:r w:rsidR="00B92FF1">
        <w:t>2</w:t>
      </w:r>
      <w:r>
        <w:t>), and key monitoring activities proposed above, including potential monitoring outcomes. Note that specific trigger levels for genetic diversity cannot be defined as the genetic diversity of Stocky Galaxias is currently unknown.</w:t>
      </w:r>
    </w:p>
    <w:p w14:paraId="7C5F8615" w14:textId="77777777" w:rsidR="000C2B28" w:rsidRDefault="000C2B28" w:rsidP="000C2B28">
      <w:r>
        <w:t>As monitoring continues and knowledge of Stocky Galaxias increases, the trigger levels should be periodically reviewed (</w:t>
      </w:r>
      <w:r w:rsidRPr="004805FD">
        <w:t>annually for three years and then every third year following</w:t>
      </w:r>
      <w:r>
        <w:t xml:space="preserve">) to ensure they are fit for purpose. </w:t>
      </w:r>
    </w:p>
    <w:p w14:paraId="77A7DC12" w14:textId="118AF829" w:rsidR="000C2B28" w:rsidRDefault="000C2B28" w:rsidP="000C2B28">
      <w:r>
        <w:t xml:space="preserve">If monitoring indicates an Alert Level 3 for one or more of the criteria in Table 4 below, significant </w:t>
      </w:r>
      <w:r w:rsidR="004805FD">
        <w:t>intervention may be required such as the emergency collection of individuals into captivity or restocking of a population from captive breeding. Such an activity will require significant input from NSW DPI. Given that such interventions are often very time sensitive</w:t>
      </w:r>
      <w:r w:rsidR="009E7DE2">
        <w:t>,</w:t>
      </w:r>
      <w:r w:rsidR="004805FD">
        <w:t xml:space="preserve"> it is recommended that an emergency intervention procedure is developed in conjunction with NSW DPI if one does not already exist.  </w:t>
      </w:r>
    </w:p>
    <w:p w14:paraId="1598AD2E" w14:textId="77777777" w:rsidR="00C96664" w:rsidRDefault="00C96664" w:rsidP="00C96664">
      <w:pPr>
        <w:pStyle w:val="Heading2-Numbered"/>
      </w:pPr>
      <w:bookmarkStart w:id="48" w:name="_Toc129863255"/>
      <w:r>
        <w:t>Trigger-based sampling</w:t>
      </w:r>
      <w:bookmarkEnd w:id="48"/>
    </w:p>
    <w:p w14:paraId="1D387ADB" w14:textId="77777777" w:rsidR="00C96664" w:rsidRDefault="00C96664" w:rsidP="00C96664">
      <w:r w:rsidRPr="00DC69B0">
        <w:t>The TARP details a decision-making framework for additional sampling in response to deviations from a ‘normal’ condition in Stocky Galaxias population metrics</w:t>
      </w:r>
      <w:r>
        <w:t xml:space="preserve"> (see section 5)</w:t>
      </w:r>
      <w:r w:rsidRPr="00DC69B0">
        <w:t xml:space="preserve"> or other threats identified in the routine surveillance monitoring (see section 3.1). This trigger-based sampling aims to identify specific processes (e.g. spawning failure) and threats (e.g. trout/</w:t>
      </w:r>
      <w:r>
        <w:t>C</w:t>
      </w:r>
      <w:r w:rsidRPr="00DC69B0">
        <w:t xml:space="preserve">limbing </w:t>
      </w:r>
      <w:r>
        <w:t>G</w:t>
      </w:r>
      <w:r w:rsidRPr="00DC69B0">
        <w:t xml:space="preserve">alaxias incursion) that may cause a sudden decline in population metrics such as recruitment and survival. </w:t>
      </w:r>
    </w:p>
    <w:p w14:paraId="1ACDDF6E" w14:textId="77777777" w:rsidR="00C96664" w:rsidRDefault="00C96664" w:rsidP="00C96664">
      <w:pPr>
        <w:pStyle w:val="Heading4"/>
      </w:pPr>
      <w:r>
        <w:t>Assessment of successful spawning and/or egg hatch</w:t>
      </w:r>
    </w:p>
    <w:p w14:paraId="67013774" w14:textId="77777777" w:rsidR="00C96664" w:rsidRDefault="00C96664" w:rsidP="00C96664">
      <w:r>
        <w:t xml:space="preserve">If failure to detect </w:t>
      </w:r>
      <w:r w:rsidRPr="00782513">
        <w:t>recruitment of Young</w:t>
      </w:r>
      <w:r>
        <w:t>-</w:t>
      </w:r>
      <w:r w:rsidRPr="00782513">
        <w:t>of</w:t>
      </w:r>
      <w:r>
        <w:t>-</w:t>
      </w:r>
      <w:r w:rsidRPr="00782513">
        <w:t>Year occurs, it is necessary to investigate at which life phase the failure has occurred (spawning, hatching, larval growth and survival)</w:t>
      </w:r>
      <w:r>
        <w:t xml:space="preserve"> and why</w:t>
      </w:r>
      <w:r w:rsidRPr="00782513">
        <w:t xml:space="preserve">. Determination of whether </w:t>
      </w:r>
      <w:r>
        <w:t xml:space="preserve">1) </w:t>
      </w:r>
      <w:r w:rsidRPr="00782513">
        <w:t xml:space="preserve">spawning has occurred can be simply quantified by </w:t>
      </w:r>
      <w:r>
        <w:t xml:space="preserve">monitoring for adult fish (mainly females) with ‘spent’ gonads (mid-spring), 2) successful hatch by presence of newly hatched larvae (mid-summer), and 3) larval growth and survival; by presence of juvenile fish at the time of normal population monitoring (autumn). Only 1 and 2 are trigger-based. By undertaking this assessment in the spring following an observed </w:t>
      </w:r>
      <w:r w:rsidRPr="002B1F14">
        <w:t>&gt; 30% decline of age 0+ fish in 1 year, a repeated failure can be detected as early as possible as well as an investigation into the cause of the decline.</w:t>
      </w:r>
    </w:p>
    <w:p w14:paraId="45FF8D7C" w14:textId="77777777" w:rsidR="00C96664" w:rsidRDefault="00C96664" w:rsidP="00C96664">
      <w:pPr>
        <w:pStyle w:val="Heading3-Numbered"/>
      </w:pPr>
      <w:bookmarkStart w:id="49" w:name="_Toc129863256"/>
      <w:r>
        <w:t>Spawning assessment</w:t>
      </w:r>
      <w:bookmarkEnd w:id="49"/>
      <w:r>
        <w:t xml:space="preserve"> </w:t>
      </w:r>
    </w:p>
    <w:p w14:paraId="77E3B55F" w14:textId="77777777" w:rsidR="00C96664" w:rsidRPr="003514AC" w:rsidRDefault="00C96664" w:rsidP="00C96664">
      <w:r w:rsidRPr="009B324D">
        <w:rPr>
          <w:b/>
          <w:bCs/>
        </w:rPr>
        <w:t>Purpose:</w:t>
      </w:r>
      <w:r w:rsidRPr="003514AC">
        <w:t xml:space="preserve">  </w:t>
      </w:r>
      <w:r>
        <w:t>Monitoring of spawning activity.</w:t>
      </w:r>
    </w:p>
    <w:p w14:paraId="75B1E9DB" w14:textId="77777777" w:rsidR="00C96664" w:rsidRDefault="00C96664" w:rsidP="00C96664">
      <w:r w:rsidRPr="009B324D">
        <w:rPr>
          <w:b/>
          <w:bCs/>
        </w:rPr>
        <w:t>Value:</w:t>
      </w:r>
      <w:r w:rsidRPr="003514AC">
        <w:t xml:space="preserve">  </w:t>
      </w:r>
      <w:r>
        <w:t xml:space="preserve">Evidence of gonad maturation in adult fish and indirect evidence of spawning (spent adult fish). Contributes to identifying unsuccessful life-history stage(s) if recruitment failure is detected (e.g. gonad maturation, spawning, hatching). </w:t>
      </w:r>
    </w:p>
    <w:p w14:paraId="45656993" w14:textId="77777777" w:rsidR="00C96664" w:rsidRPr="003514AC" w:rsidRDefault="00C96664" w:rsidP="00C96664">
      <w:r w:rsidRPr="009B324D">
        <w:rPr>
          <w:b/>
          <w:bCs/>
        </w:rPr>
        <w:t>Timing:</w:t>
      </w:r>
      <w:r w:rsidRPr="003514AC">
        <w:t xml:space="preserve">  </w:t>
      </w:r>
      <w:r>
        <w:t>Mid-October to early November.</w:t>
      </w:r>
    </w:p>
    <w:p w14:paraId="5E8FFF59" w14:textId="77777777" w:rsidR="00C96664" w:rsidRDefault="00C96664" w:rsidP="00C96664">
      <w:r w:rsidRPr="009B324D">
        <w:rPr>
          <w:b/>
          <w:bCs/>
        </w:rPr>
        <w:t>Frequency:</w:t>
      </w:r>
      <w:r w:rsidRPr="003514AC">
        <w:t xml:space="preserve">  </w:t>
      </w:r>
      <w:r>
        <w:t>Trigger based (see Table 4).</w:t>
      </w:r>
    </w:p>
    <w:p w14:paraId="379586E7" w14:textId="6F8F9E6E" w:rsidR="000C2B28" w:rsidRDefault="00C96664" w:rsidP="000C2B28">
      <w:r>
        <w:t xml:space="preserve">Assessing </w:t>
      </w:r>
      <w:r w:rsidRPr="00A84D5D">
        <w:rPr>
          <w:b/>
          <w:bCs/>
        </w:rPr>
        <w:t>spawning success</w:t>
      </w:r>
      <w:r w:rsidRPr="0072343D">
        <w:t xml:space="preserve"> </w:t>
      </w:r>
      <w:r>
        <w:t xml:space="preserve">must </w:t>
      </w:r>
      <w:r w:rsidRPr="0072343D">
        <w:t>commence close to the spawning period (mid-October to early November</w:t>
      </w:r>
      <w:r>
        <w:t>; Allan et al. 2021</w:t>
      </w:r>
      <w:r w:rsidRPr="0072343D">
        <w:t>)</w:t>
      </w:r>
      <w:r>
        <w:t xml:space="preserve">. Once a week, until spent (mainly female) fish are detected, 60 mature fish are to be randomly collected by backpack electrofishing over a selected reach at each monitoring site (sites 1 and 2), and visually, externally sexed and assessed for spawning condition based on gonad developmental stage (mature, ripe, running ripe, spent) following Stoessel et al. (2012, 2015), adapted from Pollard (1972). </w:t>
      </w:r>
    </w:p>
    <w:p w14:paraId="7E651724" w14:textId="77777777" w:rsidR="000C2B28" w:rsidRDefault="000C2B28" w:rsidP="000C2B28">
      <w:pPr>
        <w:sectPr w:rsidR="000C2B28" w:rsidSect="002000A4">
          <w:footerReference w:type="even" r:id="rId52"/>
          <w:footerReference w:type="default" r:id="rId53"/>
          <w:pgSz w:w="11907" w:h="16840" w:code="9"/>
          <w:pgMar w:top="1134" w:right="1134" w:bottom="1134" w:left="1134" w:header="709" w:footer="567" w:gutter="0"/>
          <w:cols w:space="708"/>
          <w:formProt w:val="0"/>
          <w:docGrid w:linePitch="360"/>
        </w:sectPr>
      </w:pPr>
    </w:p>
    <w:p w14:paraId="0735CE5F" w14:textId="33B6554C" w:rsidR="000C2B28" w:rsidRDefault="000C2B28" w:rsidP="000C2B28">
      <w:pPr>
        <w:pStyle w:val="Caption-Table"/>
      </w:pPr>
      <w:bookmarkStart w:id="50" w:name="_Toc129863264"/>
      <w:r w:rsidRPr="00243764">
        <w:lastRenderedPageBreak/>
        <w:t xml:space="preserve">Table </w:t>
      </w:r>
      <w:r w:rsidR="00CF6759">
        <w:fldChar w:fldCharType="begin"/>
      </w:r>
      <w:r w:rsidR="00CF6759">
        <w:instrText xml:space="preserve"> SEQ Table \* ARABIC </w:instrText>
      </w:r>
      <w:r w:rsidR="00CF6759">
        <w:fldChar w:fldCharType="separate"/>
      </w:r>
      <w:r w:rsidR="004529DC">
        <w:rPr>
          <w:noProof/>
        </w:rPr>
        <w:t>4</w:t>
      </w:r>
      <w:r w:rsidR="00CF6759">
        <w:rPr>
          <w:noProof/>
        </w:rPr>
        <w:fldChar w:fldCharType="end"/>
      </w:r>
      <w:r w:rsidRPr="00243764">
        <w:t xml:space="preserve">. </w:t>
      </w:r>
      <w:r>
        <w:t>Criteria, trigger levels, and suggested response activities, for each alert level for Stocky Galaxias</w:t>
      </w:r>
      <w:bookmarkEnd w:id="50"/>
    </w:p>
    <w:p w14:paraId="363AC397" w14:textId="2C19CAA4" w:rsidR="000C2B28" w:rsidRPr="00B714D7" w:rsidRDefault="000C2B28" w:rsidP="000C2B28">
      <w:r w:rsidRPr="00B714D7">
        <w:t xml:space="preserve">All percentage changes are relative to mean baseline data </w:t>
      </w:r>
      <w:r>
        <w:t>following the first year of monitoring</w:t>
      </w:r>
      <w:r w:rsidRPr="00B714D7">
        <w:t>.</w:t>
      </w:r>
    </w:p>
    <w:tbl>
      <w:tblPr>
        <w:tblStyle w:val="DELWPTable"/>
        <w:tblW w:w="14884" w:type="dxa"/>
        <w:tblInd w:w="0" w:type="dxa"/>
        <w:tblLook w:val="01E0" w:firstRow="1" w:lastRow="1" w:firstColumn="1" w:lastColumn="1" w:noHBand="0" w:noVBand="0"/>
      </w:tblPr>
      <w:tblGrid>
        <w:gridCol w:w="1154"/>
        <w:gridCol w:w="1681"/>
        <w:gridCol w:w="1701"/>
        <w:gridCol w:w="1985"/>
        <w:gridCol w:w="1984"/>
        <w:gridCol w:w="1985"/>
        <w:gridCol w:w="2268"/>
        <w:gridCol w:w="2126"/>
      </w:tblGrid>
      <w:tr w:rsidR="006626F5" w:rsidRPr="00243764" w14:paraId="47668070" w14:textId="77777777" w:rsidTr="00C36FDB">
        <w:trPr>
          <w:cnfStyle w:val="100000000000" w:firstRow="1" w:lastRow="0" w:firstColumn="0" w:lastColumn="0" w:oddVBand="0" w:evenVBand="0" w:oddHBand="0" w:evenHBand="0" w:firstRowFirstColumn="0" w:firstRowLastColumn="0" w:lastRowFirstColumn="0" w:lastRowLastColumn="0"/>
        </w:trPr>
        <w:tc>
          <w:tcPr>
            <w:tcW w:w="1154" w:type="dxa"/>
          </w:tcPr>
          <w:p w14:paraId="076E50B9" w14:textId="77777777" w:rsidR="000C2B28" w:rsidRPr="0018035E" w:rsidRDefault="000C2B28" w:rsidP="002B1F14">
            <w:pPr>
              <w:pStyle w:val="Tableheadingtext"/>
              <w:jc w:val="right"/>
              <w:rPr>
                <w:sz w:val="18"/>
                <w:szCs w:val="18"/>
              </w:rPr>
            </w:pPr>
            <w:r w:rsidRPr="0018035E">
              <w:rPr>
                <w:sz w:val="18"/>
                <w:szCs w:val="18"/>
              </w:rPr>
              <w:t>Criteria</w:t>
            </w:r>
          </w:p>
          <w:p w14:paraId="2E1B8D05" w14:textId="77777777" w:rsidR="000C2B28" w:rsidRPr="0018035E" w:rsidRDefault="000C2B28" w:rsidP="002B1F14">
            <w:pPr>
              <w:pStyle w:val="Tableheadingtext"/>
              <w:jc w:val="right"/>
              <w:rPr>
                <w:sz w:val="18"/>
                <w:szCs w:val="18"/>
              </w:rPr>
            </w:pPr>
          </w:p>
          <w:p w14:paraId="71FDBB0D" w14:textId="77777777" w:rsidR="000C2B28" w:rsidRPr="0018035E" w:rsidRDefault="000C2B28" w:rsidP="002B1F14">
            <w:pPr>
              <w:pStyle w:val="Tableheadingtext"/>
              <w:jc w:val="both"/>
              <w:rPr>
                <w:sz w:val="18"/>
                <w:szCs w:val="18"/>
              </w:rPr>
            </w:pPr>
            <w:r w:rsidRPr="0018035E">
              <w:rPr>
                <w:sz w:val="18"/>
                <w:szCs w:val="18"/>
              </w:rPr>
              <w:t>Alert level</w:t>
            </w:r>
          </w:p>
        </w:tc>
        <w:tc>
          <w:tcPr>
            <w:tcW w:w="1681" w:type="dxa"/>
          </w:tcPr>
          <w:p w14:paraId="2DFDD171" w14:textId="77777777" w:rsidR="000C2B28" w:rsidRPr="0018035E" w:rsidRDefault="000C2B28" w:rsidP="002B1F14">
            <w:pPr>
              <w:pStyle w:val="Tableheadingtext"/>
              <w:rPr>
                <w:sz w:val="18"/>
                <w:szCs w:val="18"/>
              </w:rPr>
            </w:pPr>
            <w:r w:rsidRPr="0018035E">
              <w:rPr>
                <w:sz w:val="18"/>
                <w:szCs w:val="18"/>
              </w:rPr>
              <w:t>Predatory fish invasion</w:t>
            </w:r>
          </w:p>
        </w:tc>
        <w:tc>
          <w:tcPr>
            <w:tcW w:w="1701" w:type="dxa"/>
          </w:tcPr>
          <w:p w14:paraId="7D58AF4B" w14:textId="77777777" w:rsidR="000C2B28" w:rsidRPr="0018035E" w:rsidRDefault="000C2B28" w:rsidP="002B1F14">
            <w:pPr>
              <w:pStyle w:val="Tableheadingtext"/>
              <w:rPr>
                <w:sz w:val="18"/>
                <w:szCs w:val="18"/>
              </w:rPr>
            </w:pPr>
            <w:r w:rsidRPr="0018035E">
              <w:rPr>
                <w:sz w:val="18"/>
                <w:szCs w:val="18"/>
              </w:rPr>
              <w:t xml:space="preserve">Decline or loss of recruitment </w:t>
            </w:r>
          </w:p>
        </w:tc>
        <w:tc>
          <w:tcPr>
            <w:tcW w:w="1985" w:type="dxa"/>
          </w:tcPr>
          <w:p w14:paraId="4E49C8E1" w14:textId="77777777" w:rsidR="000C2B28" w:rsidRPr="0018035E" w:rsidRDefault="000C2B28" w:rsidP="002B1F14">
            <w:pPr>
              <w:pStyle w:val="Tableheadingtext"/>
              <w:rPr>
                <w:sz w:val="18"/>
                <w:szCs w:val="18"/>
              </w:rPr>
            </w:pPr>
            <w:r w:rsidRPr="0018035E">
              <w:rPr>
                <w:sz w:val="18"/>
                <w:szCs w:val="18"/>
              </w:rPr>
              <w:t>Decline in relative population abundance</w:t>
            </w:r>
          </w:p>
        </w:tc>
        <w:tc>
          <w:tcPr>
            <w:tcW w:w="1984" w:type="dxa"/>
          </w:tcPr>
          <w:p w14:paraId="7FAC4AA8" w14:textId="77777777" w:rsidR="000C2B28" w:rsidRPr="0018035E" w:rsidRDefault="000C2B28" w:rsidP="002B1F14">
            <w:pPr>
              <w:pStyle w:val="Tableheadingtext"/>
              <w:rPr>
                <w:sz w:val="18"/>
                <w:szCs w:val="18"/>
              </w:rPr>
            </w:pPr>
            <w:r w:rsidRPr="0018035E">
              <w:rPr>
                <w:sz w:val="18"/>
                <w:szCs w:val="18"/>
              </w:rPr>
              <w:t xml:space="preserve">Decline in fish condition </w:t>
            </w:r>
          </w:p>
        </w:tc>
        <w:tc>
          <w:tcPr>
            <w:tcW w:w="1985" w:type="dxa"/>
          </w:tcPr>
          <w:p w14:paraId="0FB916F4" w14:textId="77777777" w:rsidR="000C2B28" w:rsidRPr="0018035E" w:rsidRDefault="000C2B28" w:rsidP="002B1F14">
            <w:pPr>
              <w:pStyle w:val="Tableheadingtext"/>
              <w:rPr>
                <w:sz w:val="18"/>
                <w:szCs w:val="18"/>
              </w:rPr>
            </w:pPr>
            <w:r w:rsidRPr="0018035E">
              <w:rPr>
                <w:sz w:val="18"/>
                <w:szCs w:val="18"/>
              </w:rPr>
              <w:t xml:space="preserve">Genetic decline </w:t>
            </w:r>
          </w:p>
        </w:tc>
        <w:tc>
          <w:tcPr>
            <w:tcW w:w="2268" w:type="dxa"/>
          </w:tcPr>
          <w:p w14:paraId="4AB2554C" w14:textId="77777777" w:rsidR="000C2B28" w:rsidRPr="0018035E" w:rsidRDefault="000C2B28" w:rsidP="002B1F14">
            <w:pPr>
              <w:pStyle w:val="Tableheadingtext"/>
              <w:rPr>
                <w:sz w:val="18"/>
                <w:szCs w:val="18"/>
              </w:rPr>
            </w:pPr>
            <w:r w:rsidRPr="0018035E">
              <w:rPr>
                <w:sz w:val="18"/>
                <w:szCs w:val="18"/>
              </w:rPr>
              <w:t>Fire or drought (risk of sedimentation, water loss)</w:t>
            </w:r>
          </w:p>
        </w:tc>
        <w:tc>
          <w:tcPr>
            <w:tcW w:w="2126" w:type="dxa"/>
          </w:tcPr>
          <w:p w14:paraId="367F2977" w14:textId="77777777" w:rsidR="000C2B28" w:rsidRPr="0018035E" w:rsidRDefault="000C2B28" w:rsidP="002B1F14">
            <w:pPr>
              <w:pStyle w:val="Tableheadingtext"/>
              <w:rPr>
                <w:sz w:val="18"/>
                <w:szCs w:val="18"/>
              </w:rPr>
            </w:pPr>
            <w:r w:rsidRPr="0018035E">
              <w:rPr>
                <w:sz w:val="18"/>
                <w:szCs w:val="18"/>
              </w:rPr>
              <w:t>Water quality decline (pH, oxygen, temperature)</w:t>
            </w:r>
          </w:p>
        </w:tc>
      </w:tr>
      <w:tr w:rsidR="006626F5" w:rsidRPr="00243764" w14:paraId="2E68E47B" w14:textId="77777777" w:rsidTr="00C36FDB">
        <w:tc>
          <w:tcPr>
            <w:tcW w:w="1154" w:type="dxa"/>
          </w:tcPr>
          <w:p w14:paraId="425A2A18" w14:textId="77777777" w:rsidR="000C2B28" w:rsidRPr="0018035E" w:rsidRDefault="000C2B28" w:rsidP="002B1F14">
            <w:pPr>
              <w:pStyle w:val="Tablebodytext"/>
              <w:jc w:val="center"/>
              <w:rPr>
                <w:sz w:val="18"/>
                <w:szCs w:val="18"/>
              </w:rPr>
            </w:pPr>
            <w:r w:rsidRPr="0018035E">
              <w:rPr>
                <w:sz w:val="18"/>
                <w:szCs w:val="18"/>
              </w:rPr>
              <w:t xml:space="preserve">1 </w:t>
            </w:r>
          </w:p>
          <w:p w14:paraId="180DB9A8" w14:textId="77777777" w:rsidR="000C2B28" w:rsidRPr="0018035E" w:rsidRDefault="000C2B28" w:rsidP="002B1F14">
            <w:pPr>
              <w:pStyle w:val="Tablebodytext"/>
              <w:jc w:val="center"/>
              <w:rPr>
                <w:sz w:val="18"/>
                <w:szCs w:val="18"/>
              </w:rPr>
            </w:pPr>
            <w:r w:rsidRPr="0018035E">
              <w:rPr>
                <w:sz w:val="18"/>
                <w:szCs w:val="18"/>
              </w:rPr>
              <w:t>(Normal)</w:t>
            </w:r>
          </w:p>
        </w:tc>
        <w:tc>
          <w:tcPr>
            <w:tcW w:w="1681" w:type="dxa"/>
          </w:tcPr>
          <w:p w14:paraId="61981AD3" w14:textId="77777777" w:rsidR="000C2B28" w:rsidRPr="0018035E" w:rsidRDefault="000C2B28" w:rsidP="002B1F14">
            <w:pPr>
              <w:pStyle w:val="Tablebodytext"/>
              <w:rPr>
                <w:sz w:val="18"/>
                <w:szCs w:val="18"/>
              </w:rPr>
            </w:pPr>
            <w:r w:rsidRPr="0018035E">
              <w:rPr>
                <w:sz w:val="18"/>
                <w:szCs w:val="18"/>
              </w:rPr>
              <w:t xml:space="preserve">Continue </w:t>
            </w:r>
            <w:r>
              <w:rPr>
                <w:sz w:val="18"/>
                <w:szCs w:val="18"/>
              </w:rPr>
              <w:t>predator surveillance</w:t>
            </w:r>
            <w:r w:rsidRPr="0018035E">
              <w:rPr>
                <w:sz w:val="18"/>
                <w:szCs w:val="18"/>
              </w:rPr>
              <w:t>.</w:t>
            </w:r>
          </w:p>
        </w:tc>
        <w:tc>
          <w:tcPr>
            <w:tcW w:w="1701" w:type="dxa"/>
          </w:tcPr>
          <w:p w14:paraId="234A04B8" w14:textId="77777777" w:rsidR="000C2B28" w:rsidRPr="0018035E" w:rsidRDefault="000C2B28" w:rsidP="002B1F14">
            <w:pPr>
              <w:pStyle w:val="Tablebodytext"/>
              <w:rPr>
                <w:sz w:val="18"/>
                <w:szCs w:val="18"/>
              </w:rPr>
            </w:pPr>
            <w:r w:rsidRPr="0018035E">
              <w:rPr>
                <w:sz w:val="18"/>
                <w:szCs w:val="18"/>
              </w:rPr>
              <w:t xml:space="preserve">Continue </w:t>
            </w:r>
            <w:r>
              <w:rPr>
                <w:sz w:val="18"/>
                <w:szCs w:val="18"/>
              </w:rPr>
              <w:t xml:space="preserve">population </w:t>
            </w:r>
            <w:r w:rsidRPr="0018035E">
              <w:rPr>
                <w:sz w:val="18"/>
                <w:szCs w:val="18"/>
              </w:rPr>
              <w:t>monitoring.</w:t>
            </w:r>
          </w:p>
        </w:tc>
        <w:tc>
          <w:tcPr>
            <w:tcW w:w="1985" w:type="dxa"/>
          </w:tcPr>
          <w:p w14:paraId="69A3C82E" w14:textId="77777777" w:rsidR="000C2B28" w:rsidRPr="0018035E" w:rsidRDefault="000C2B28" w:rsidP="002B1F14">
            <w:pPr>
              <w:pStyle w:val="Tablebodytext"/>
              <w:rPr>
                <w:sz w:val="18"/>
                <w:szCs w:val="18"/>
              </w:rPr>
            </w:pPr>
            <w:r w:rsidRPr="0018035E">
              <w:rPr>
                <w:sz w:val="18"/>
                <w:szCs w:val="18"/>
              </w:rPr>
              <w:t xml:space="preserve">Continue </w:t>
            </w:r>
            <w:r>
              <w:rPr>
                <w:sz w:val="18"/>
                <w:szCs w:val="18"/>
              </w:rPr>
              <w:t xml:space="preserve">population </w:t>
            </w:r>
            <w:r w:rsidRPr="0018035E">
              <w:rPr>
                <w:sz w:val="18"/>
                <w:szCs w:val="18"/>
              </w:rPr>
              <w:t>monitoring.</w:t>
            </w:r>
          </w:p>
        </w:tc>
        <w:tc>
          <w:tcPr>
            <w:tcW w:w="1984" w:type="dxa"/>
          </w:tcPr>
          <w:p w14:paraId="4B437589" w14:textId="77777777" w:rsidR="000C2B28" w:rsidRPr="0018035E" w:rsidRDefault="000C2B28" w:rsidP="002B1F14">
            <w:pPr>
              <w:pStyle w:val="Tablebodytext"/>
              <w:rPr>
                <w:sz w:val="18"/>
                <w:szCs w:val="18"/>
              </w:rPr>
            </w:pPr>
            <w:r w:rsidRPr="0018035E">
              <w:rPr>
                <w:sz w:val="18"/>
                <w:szCs w:val="18"/>
              </w:rPr>
              <w:t xml:space="preserve">Continue </w:t>
            </w:r>
            <w:r>
              <w:rPr>
                <w:sz w:val="18"/>
                <w:szCs w:val="18"/>
              </w:rPr>
              <w:t xml:space="preserve">population </w:t>
            </w:r>
            <w:r w:rsidRPr="0018035E">
              <w:rPr>
                <w:sz w:val="18"/>
                <w:szCs w:val="18"/>
              </w:rPr>
              <w:t>monitoring.</w:t>
            </w:r>
          </w:p>
        </w:tc>
        <w:tc>
          <w:tcPr>
            <w:tcW w:w="1985" w:type="dxa"/>
          </w:tcPr>
          <w:p w14:paraId="7600E707" w14:textId="77777777" w:rsidR="000C2B28" w:rsidRPr="0018035E" w:rsidRDefault="000C2B28" w:rsidP="002B1F14">
            <w:pPr>
              <w:pStyle w:val="Tablebodytext"/>
              <w:rPr>
                <w:sz w:val="18"/>
                <w:szCs w:val="18"/>
              </w:rPr>
            </w:pPr>
            <w:r w:rsidRPr="0018035E">
              <w:rPr>
                <w:sz w:val="18"/>
                <w:szCs w:val="18"/>
              </w:rPr>
              <w:t>Continue monitoring.</w:t>
            </w:r>
          </w:p>
        </w:tc>
        <w:tc>
          <w:tcPr>
            <w:tcW w:w="2268" w:type="dxa"/>
          </w:tcPr>
          <w:p w14:paraId="1BABE4B7" w14:textId="77777777" w:rsidR="000C2B28" w:rsidRPr="0018035E" w:rsidRDefault="000C2B28" w:rsidP="002B1F14">
            <w:pPr>
              <w:pStyle w:val="Tablebodytext"/>
              <w:rPr>
                <w:sz w:val="18"/>
                <w:szCs w:val="18"/>
              </w:rPr>
            </w:pPr>
            <w:r w:rsidRPr="0018035E">
              <w:rPr>
                <w:sz w:val="18"/>
                <w:szCs w:val="18"/>
              </w:rPr>
              <w:t>Continue monitoring</w:t>
            </w:r>
          </w:p>
        </w:tc>
        <w:tc>
          <w:tcPr>
            <w:tcW w:w="2126" w:type="dxa"/>
          </w:tcPr>
          <w:p w14:paraId="2C720CFC" w14:textId="77777777" w:rsidR="000C2B28" w:rsidRPr="0018035E" w:rsidRDefault="000C2B28" w:rsidP="002B1F14">
            <w:pPr>
              <w:pStyle w:val="Tablebodytext"/>
              <w:rPr>
                <w:sz w:val="18"/>
                <w:szCs w:val="18"/>
              </w:rPr>
            </w:pPr>
            <w:r w:rsidRPr="0018035E">
              <w:rPr>
                <w:sz w:val="18"/>
                <w:szCs w:val="18"/>
              </w:rPr>
              <w:t>Continue monitoring.</w:t>
            </w:r>
          </w:p>
        </w:tc>
      </w:tr>
      <w:tr w:rsidR="006626F5" w:rsidRPr="00243764" w14:paraId="743D8FD7" w14:textId="77777777" w:rsidTr="00C36FDB">
        <w:tc>
          <w:tcPr>
            <w:tcW w:w="1154" w:type="dxa"/>
          </w:tcPr>
          <w:p w14:paraId="091220B9" w14:textId="77777777" w:rsidR="000C2B28" w:rsidRPr="0018035E" w:rsidRDefault="000C2B28" w:rsidP="002B1F14">
            <w:pPr>
              <w:pStyle w:val="Tablebodytext"/>
              <w:jc w:val="center"/>
              <w:rPr>
                <w:sz w:val="18"/>
                <w:szCs w:val="18"/>
              </w:rPr>
            </w:pPr>
            <w:r w:rsidRPr="0018035E">
              <w:rPr>
                <w:sz w:val="18"/>
                <w:szCs w:val="18"/>
              </w:rPr>
              <w:t xml:space="preserve">2 </w:t>
            </w:r>
          </w:p>
          <w:p w14:paraId="177E0B1D" w14:textId="77777777" w:rsidR="000C2B28" w:rsidRPr="0018035E" w:rsidRDefault="000C2B28" w:rsidP="002B1F14">
            <w:pPr>
              <w:pStyle w:val="Tablebodytext"/>
              <w:jc w:val="center"/>
              <w:rPr>
                <w:sz w:val="18"/>
                <w:szCs w:val="18"/>
              </w:rPr>
            </w:pPr>
            <w:r w:rsidRPr="0018035E">
              <w:rPr>
                <w:sz w:val="18"/>
                <w:szCs w:val="18"/>
              </w:rPr>
              <w:t>(Alert / investigate)</w:t>
            </w:r>
          </w:p>
        </w:tc>
        <w:tc>
          <w:tcPr>
            <w:tcW w:w="1681" w:type="dxa"/>
          </w:tcPr>
          <w:p w14:paraId="597D09F6" w14:textId="77777777" w:rsidR="000C2B28" w:rsidRDefault="000C2B28" w:rsidP="002B1F14">
            <w:pPr>
              <w:pStyle w:val="Tablebodytext"/>
              <w:rPr>
                <w:sz w:val="18"/>
                <w:szCs w:val="18"/>
              </w:rPr>
            </w:pPr>
            <w:r w:rsidRPr="00EF09BA">
              <w:rPr>
                <w:i/>
                <w:iCs/>
                <w:sz w:val="18"/>
                <w:szCs w:val="18"/>
              </w:rPr>
              <w:t>Trigger</w:t>
            </w:r>
            <w:r>
              <w:rPr>
                <w:sz w:val="18"/>
                <w:szCs w:val="18"/>
              </w:rPr>
              <w:t xml:space="preserve">: </w:t>
            </w:r>
            <w:r w:rsidRPr="0018035E">
              <w:rPr>
                <w:sz w:val="18"/>
                <w:szCs w:val="18"/>
              </w:rPr>
              <w:t xml:space="preserve">rainfall event &gt; </w:t>
            </w:r>
            <w:r>
              <w:rPr>
                <w:sz w:val="18"/>
                <w:szCs w:val="18"/>
              </w:rPr>
              <w:t>90</w:t>
            </w:r>
            <w:r w:rsidRPr="0018035E">
              <w:rPr>
                <w:sz w:val="18"/>
                <w:szCs w:val="18"/>
              </w:rPr>
              <w:t xml:space="preserve"> mm/24 hrs or predatory fish detection by eDNA.</w:t>
            </w:r>
          </w:p>
          <w:p w14:paraId="2CF40593" w14:textId="1CC943AF" w:rsidR="000C2B28" w:rsidRDefault="000C2B28" w:rsidP="002B1F14">
            <w:pPr>
              <w:pStyle w:val="Tablebodytext"/>
              <w:rPr>
                <w:sz w:val="18"/>
                <w:szCs w:val="18"/>
              </w:rPr>
            </w:pPr>
            <w:r w:rsidRPr="00EF09BA">
              <w:rPr>
                <w:i/>
                <w:iCs/>
                <w:sz w:val="18"/>
                <w:szCs w:val="18"/>
              </w:rPr>
              <w:t>Response:</w:t>
            </w:r>
            <w:r w:rsidR="005F1E22">
              <w:rPr>
                <w:i/>
                <w:iCs/>
                <w:sz w:val="18"/>
                <w:szCs w:val="18"/>
              </w:rPr>
              <w:br/>
            </w:r>
            <w:r w:rsidR="005F1E22">
              <w:rPr>
                <w:sz w:val="18"/>
                <w:szCs w:val="18"/>
              </w:rPr>
              <w:t>- u</w:t>
            </w:r>
            <w:r w:rsidRPr="0018035E">
              <w:rPr>
                <w:sz w:val="18"/>
                <w:szCs w:val="18"/>
              </w:rPr>
              <w:t>ndertake predator confirmation sampling</w:t>
            </w:r>
            <w:r>
              <w:rPr>
                <w:sz w:val="18"/>
                <w:szCs w:val="18"/>
              </w:rPr>
              <w:t xml:space="preserve"> </w:t>
            </w:r>
            <w:r w:rsidR="00EB4BCA">
              <w:rPr>
                <w:sz w:val="18"/>
                <w:szCs w:val="18"/>
              </w:rPr>
              <w:t>(See 4.1.3)</w:t>
            </w:r>
          </w:p>
          <w:p w14:paraId="28869EC3" w14:textId="6838A32A" w:rsidR="000C2B28" w:rsidRPr="0018035E" w:rsidRDefault="000C2B28" w:rsidP="002B1F14">
            <w:pPr>
              <w:pStyle w:val="Tablebodytext"/>
              <w:rPr>
                <w:sz w:val="18"/>
                <w:szCs w:val="18"/>
              </w:rPr>
            </w:pPr>
            <w:r>
              <w:rPr>
                <w:sz w:val="18"/>
                <w:szCs w:val="18"/>
              </w:rPr>
              <w:t>Note: rainfall trigger level to be reviewed following construction of Climbing Galaxias barrier.</w:t>
            </w:r>
          </w:p>
        </w:tc>
        <w:tc>
          <w:tcPr>
            <w:tcW w:w="1701" w:type="dxa"/>
          </w:tcPr>
          <w:p w14:paraId="4F8567D2" w14:textId="77777777" w:rsidR="000C2B28" w:rsidRDefault="000C2B28" w:rsidP="002B1F14">
            <w:pPr>
              <w:pStyle w:val="Tablebodytext"/>
              <w:rPr>
                <w:sz w:val="18"/>
                <w:szCs w:val="18"/>
              </w:rPr>
            </w:pPr>
            <w:r w:rsidRPr="000F289D">
              <w:rPr>
                <w:i/>
                <w:iCs/>
                <w:sz w:val="18"/>
                <w:szCs w:val="18"/>
              </w:rPr>
              <w:t>Trigger:</w:t>
            </w:r>
            <w:r>
              <w:rPr>
                <w:sz w:val="18"/>
                <w:szCs w:val="18"/>
              </w:rPr>
              <w:t xml:space="preserve"> Complete loss,</w:t>
            </w:r>
            <w:r w:rsidRPr="0018035E">
              <w:rPr>
                <w:sz w:val="18"/>
                <w:szCs w:val="18"/>
              </w:rPr>
              <w:t xml:space="preserve"> or &gt; 30% decline </w:t>
            </w:r>
            <w:r>
              <w:rPr>
                <w:sz w:val="18"/>
                <w:szCs w:val="18"/>
              </w:rPr>
              <w:t xml:space="preserve">of 0+ fish </w:t>
            </w:r>
            <w:r w:rsidRPr="0018035E">
              <w:rPr>
                <w:sz w:val="18"/>
                <w:szCs w:val="18"/>
              </w:rPr>
              <w:t>in 1 year.</w:t>
            </w:r>
          </w:p>
          <w:p w14:paraId="4BECB9FB" w14:textId="712D46BB" w:rsidR="000C2B28" w:rsidRPr="0018035E" w:rsidRDefault="000C2B28" w:rsidP="002B1F14">
            <w:pPr>
              <w:pStyle w:val="Tablebodytext"/>
              <w:rPr>
                <w:sz w:val="18"/>
                <w:szCs w:val="18"/>
              </w:rPr>
            </w:pPr>
            <w:r w:rsidRPr="000F289D">
              <w:rPr>
                <w:i/>
                <w:iCs/>
                <w:sz w:val="18"/>
                <w:szCs w:val="18"/>
              </w:rPr>
              <w:t>Response:</w:t>
            </w:r>
            <w:r w:rsidR="005F1E22">
              <w:rPr>
                <w:i/>
                <w:iCs/>
                <w:sz w:val="18"/>
                <w:szCs w:val="18"/>
              </w:rPr>
              <w:br/>
              <w:t>-</w:t>
            </w:r>
            <w:r w:rsidRPr="000F289D">
              <w:rPr>
                <w:i/>
                <w:iCs/>
                <w:sz w:val="18"/>
                <w:szCs w:val="18"/>
              </w:rPr>
              <w:t xml:space="preserve"> </w:t>
            </w:r>
            <w:r w:rsidRPr="0018035E">
              <w:rPr>
                <w:sz w:val="18"/>
                <w:szCs w:val="18"/>
              </w:rPr>
              <w:t>undertake spawning and egg hatching monitoring in subsequent season</w:t>
            </w:r>
            <w:r w:rsidR="00FC703A">
              <w:rPr>
                <w:sz w:val="18"/>
                <w:szCs w:val="18"/>
              </w:rPr>
              <w:t xml:space="preserve"> to establish the life stage where the failure may be occurring and seek to identify the cause</w:t>
            </w:r>
            <w:r w:rsidR="00EB4BCA">
              <w:rPr>
                <w:sz w:val="18"/>
                <w:szCs w:val="18"/>
              </w:rPr>
              <w:t xml:space="preserve"> (See 4.1.1 and 4.1.2)</w:t>
            </w:r>
            <w:r w:rsidRPr="0018035E">
              <w:rPr>
                <w:sz w:val="18"/>
                <w:szCs w:val="18"/>
              </w:rPr>
              <w:t>.</w:t>
            </w:r>
          </w:p>
        </w:tc>
        <w:tc>
          <w:tcPr>
            <w:tcW w:w="1985" w:type="dxa"/>
          </w:tcPr>
          <w:p w14:paraId="53A7B217" w14:textId="77777777" w:rsidR="000C2B28" w:rsidRPr="0018035E" w:rsidRDefault="000C2B28" w:rsidP="002B1F14">
            <w:pPr>
              <w:pStyle w:val="Tablebodytext"/>
              <w:rPr>
                <w:sz w:val="18"/>
                <w:szCs w:val="18"/>
              </w:rPr>
            </w:pPr>
            <w:r w:rsidRPr="000F289D">
              <w:rPr>
                <w:i/>
                <w:iCs/>
                <w:sz w:val="18"/>
                <w:szCs w:val="18"/>
              </w:rPr>
              <w:t xml:space="preserve">Trigger: </w:t>
            </w:r>
            <w:r w:rsidRPr="0018035E">
              <w:rPr>
                <w:sz w:val="18"/>
                <w:szCs w:val="18"/>
              </w:rPr>
              <w:t xml:space="preserve">&gt; 15% decline in non-larval/early juvenile phases in 1 year. </w:t>
            </w:r>
          </w:p>
          <w:p w14:paraId="293C8CBB" w14:textId="10795D96" w:rsidR="000C2B28" w:rsidRPr="0018035E" w:rsidRDefault="000C2B28" w:rsidP="002B1F14">
            <w:pPr>
              <w:pStyle w:val="Tablebodytext"/>
              <w:rPr>
                <w:sz w:val="18"/>
                <w:szCs w:val="18"/>
              </w:rPr>
            </w:pPr>
            <w:r w:rsidRPr="000F289D">
              <w:rPr>
                <w:i/>
                <w:iCs/>
                <w:sz w:val="18"/>
                <w:szCs w:val="18"/>
              </w:rPr>
              <w:t xml:space="preserve">Response: </w:t>
            </w:r>
            <w:r w:rsidR="005F1E22">
              <w:rPr>
                <w:i/>
                <w:iCs/>
                <w:sz w:val="18"/>
                <w:szCs w:val="18"/>
              </w:rPr>
              <w:br/>
            </w:r>
            <w:r w:rsidR="005F1E22" w:rsidRPr="005F1E22">
              <w:rPr>
                <w:sz w:val="18"/>
                <w:szCs w:val="18"/>
              </w:rPr>
              <w:t>-</w:t>
            </w:r>
            <w:r w:rsidRPr="005F1E22">
              <w:rPr>
                <w:sz w:val="18"/>
                <w:szCs w:val="18"/>
              </w:rPr>
              <w:t xml:space="preserve"> </w:t>
            </w:r>
            <w:r w:rsidR="00DA641B">
              <w:rPr>
                <w:sz w:val="18"/>
                <w:szCs w:val="18"/>
              </w:rPr>
              <w:t xml:space="preserve">undertake egg hatching monitoring in subsequent season to determine </w:t>
            </w:r>
            <w:r w:rsidR="006626F5">
              <w:rPr>
                <w:sz w:val="18"/>
                <w:szCs w:val="18"/>
              </w:rPr>
              <w:t xml:space="preserve">level of </w:t>
            </w:r>
            <w:r w:rsidRPr="0018035E">
              <w:rPr>
                <w:sz w:val="18"/>
                <w:szCs w:val="18"/>
              </w:rPr>
              <w:t>recruitment</w:t>
            </w:r>
            <w:r w:rsidR="006626F5">
              <w:rPr>
                <w:sz w:val="18"/>
                <w:szCs w:val="18"/>
              </w:rPr>
              <w:t xml:space="preserve"> (4.1.2).</w:t>
            </w:r>
            <w:r w:rsidR="006626F5">
              <w:rPr>
                <w:sz w:val="18"/>
                <w:szCs w:val="18"/>
              </w:rPr>
              <w:br/>
            </w:r>
            <w:r w:rsidR="006626F5" w:rsidRPr="00FC703A">
              <w:rPr>
                <w:sz w:val="18"/>
                <w:szCs w:val="18"/>
              </w:rPr>
              <w:t>- increased disease/parasite monitoring (samples to Veterinary clinic)</w:t>
            </w:r>
            <w:r w:rsidR="006626F5">
              <w:rPr>
                <w:sz w:val="18"/>
                <w:szCs w:val="18"/>
              </w:rPr>
              <w:t xml:space="preserve"> (See part of 4.1.4)</w:t>
            </w:r>
            <w:r w:rsidR="006626F5" w:rsidRPr="00FC703A">
              <w:rPr>
                <w:sz w:val="18"/>
                <w:szCs w:val="18"/>
              </w:rPr>
              <w:t>.</w:t>
            </w:r>
          </w:p>
        </w:tc>
        <w:tc>
          <w:tcPr>
            <w:tcW w:w="1984" w:type="dxa"/>
          </w:tcPr>
          <w:p w14:paraId="12EFA825" w14:textId="77777777" w:rsidR="000C2B28" w:rsidRPr="0018035E" w:rsidRDefault="000C2B28" w:rsidP="002B1F14">
            <w:pPr>
              <w:pStyle w:val="Tablebodytext"/>
              <w:rPr>
                <w:sz w:val="18"/>
                <w:szCs w:val="18"/>
              </w:rPr>
            </w:pPr>
            <w:r w:rsidRPr="000F289D">
              <w:rPr>
                <w:i/>
                <w:iCs/>
                <w:sz w:val="18"/>
                <w:szCs w:val="18"/>
              </w:rPr>
              <w:t>Trigger:</w:t>
            </w:r>
            <w:r>
              <w:rPr>
                <w:sz w:val="18"/>
                <w:szCs w:val="18"/>
              </w:rPr>
              <w:t xml:space="preserve"> </w:t>
            </w:r>
            <w:r w:rsidRPr="0018035E">
              <w:rPr>
                <w:sz w:val="18"/>
                <w:szCs w:val="18"/>
              </w:rPr>
              <w:t>&gt; 30% of individuals declined in condition by &gt; 25%; &gt; 10% of individuals with externally visible parasites/disease.</w:t>
            </w:r>
          </w:p>
          <w:p w14:paraId="0F124E7D" w14:textId="4B467DE3" w:rsidR="000C2B28" w:rsidRPr="00FC703A" w:rsidRDefault="000C2B28" w:rsidP="002B1F14">
            <w:pPr>
              <w:pStyle w:val="Tablebodytext"/>
              <w:rPr>
                <w:sz w:val="18"/>
                <w:szCs w:val="18"/>
              </w:rPr>
            </w:pPr>
            <w:r w:rsidRPr="00FC703A">
              <w:rPr>
                <w:i/>
                <w:iCs/>
                <w:sz w:val="18"/>
                <w:szCs w:val="18"/>
              </w:rPr>
              <w:t xml:space="preserve">Response: </w:t>
            </w:r>
            <w:r w:rsidRPr="00FC703A">
              <w:rPr>
                <w:sz w:val="18"/>
                <w:szCs w:val="18"/>
              </w:rPr>
              <w:br/>
              <w:t>- investigate diet and catchment conditions</w:t>
            </w:r>
            <w:r w:rsidR="00DA641B">
              <w:rPr>
                <w:sz w:val="18"/>
                <w:szCs w:val="18"/>
              </w:rPr>
              <w:t xml:space="preserve"> (</w:t>
            </w:r>
            <w:r w:rsidR="006626F5">
              <w:rPr>
                <w:sz w:val="18"/>
                <w:szCs w:val="18"/>
              </w:rPr>
              <w:t>See 4.1.4)</w:t>
            </w:r>
            <w:r w:rsidRPr="00FC703A">
              <w:rPr>
                <w:sz w:val="18"/>
                <w:szCs w:val="18"/>
              </w:rPr>
              <w:t>.</w:t>
            </w:r>
          </w:p>
          <w:p w14:paraId="4C59C9FB" w14:textId="36FB23C9" w:rsidR="000C2B28" w:rsidRPr="0018035E" w:rsidRDefault="000C2B28" w:rsidP="002B1F14">
            <w:pPr>
              <w:pStyle w:val="Tablebodytext"/>
              <w:rPr>
                <w:sz w:val="18"/>
                <w:szCs w:val="18"/>
              </w:rPr>
            </w:pPr>
            <w:r w:rsidRPr="00FC703A">
              <w:rPr>
                <w:sz w:val="18"/>
                <w:szCs w:val="18"/>
              </w:rPr>
              <w:t>- increased disease/parasite monitoring (samples to Veterinary clinic)</w:t>
            </w:r>
            <w:r w:rsidR="006626F5">
              <w:rPr>
                <w:sz w:val="18"/>
                <w:szCs w:val="18"/>
              </w:rPr>
              <w:t xml:space="preserve"> (See 4.1.4)</w:t>
            </w:r>
            <w:r w:rsidRPr="00FC703A">
              <w:rPr>
                <w:sz w:val="18"/>
                <w:szCs w:val="18"/>
              </w:rPr>
              <w:t>.</w:t>
            </w:r>
          </w:p>
        </w:tc>
        <w:tc>
          <w:tcPr>
            <w:tcW w:w="1985" w:type="dxa"/>
          </w:tcPr>
          <w:p w14:paraId="2BA68158" w14:textId="77777777" w:rsidR="000C2B28" w:rsidRPr="0018035E" w:rsidRDefault="000C2B28" w:rsidP="002B1F14">
            <w:pPr>
              <w:pStyle w:val="Tablebodytext"/>
              <w:rPr>
                <w:sz w:val="18"/>
                <w:szCs w:val="18"/>
              </w:rPr>
            </w:pPr>
            <w:r w:rsidRPr="000F289D">
              <w:rPr>
                <w:i/>
                <w:iCs/>
                <w:sz w:val="18"/>
                <w:szCs w:val="18"/>
              </w:rPr>
              <w:t>Trigger:</w:t>
            </w:r>
            <w:r>
              <w:rPr>
                <w:sz w:val="18"/>
                <w:szCs w:val="18"/>
              </w:rPr>
              <w:t xml:space="preserve"> </w:t>
            </w:r>
            <w:r w:rsidRPr="0018035E">
              <w:rPr>
                <w:sz w:val="18"/>
                <w:szCs w:val="18"/>
              </w:rPr>
              <w:t>Loss of genetic diversity, increasing level of inbreeding.</w:t>
            </w:r>
          </w:p>
          <w:p w14:paraId="2DBCDAAC" w14:textId="70797C66" w:rsidR="000C2B28" w:rsidRDefault="000C2B28" w:rsidP="002B1F14">
            <w:pPr>
              <w:pStyle w:val="Tablebodytext"/>
              <w:rPr>
                <w:sz w:val="18"/>
                <w:szCs w:val="18"/>
              </w:rPr>
            </w:pPr>
            <w:r>
              <w:rPr>
                <w:i/>
                <w:iCs/>
                <w:sz w:val="18"/>
                <w:szCs w:val="18"/>
              </w:rPr>
              <w:t>Note</w:t>
            </w:r>
            <w:r>
              <w:rPr>
                <w:sz w:val="18"/>
                <w:szCs w:val="18"/>
              </w:rPr>
              <w:t xml:space="preserve"> </w:t>
            </w:r>
            <w:r w:rsidR="00FC703A">
              <w:rPr>
                <w:sz w:val="18"/>
                <w:szCs w:val="18"/>
              </w:rPr>
              <w:t>–</w:t>
            </w:r>
            <w:r w:rsidRPr="0018035E">
              <w:rPr>
                <w:sz w:val="18"/>
                <w:szCs w:val="18"/>
              </w:rPr>
              <w:t xml:space="preserve"> </w:t>
            </w:r>
            <w:r w:rsidR="00FC703A">
              <w:rPr>
                <w:sz w:val="18"/>
                <w:szCs w:val="18"/>
              </w:rPr>
              <w:t xml:space="preserve">specific </w:t>
            </w:r>
            <w:r w:rsidRPr="0018035E">
              <w:rPr>
                <w:sz w:val="18"/>
                <w:szCs w:val="18"/>
              </w:rPr>
              <w:t>trigger levels to be defined following first population genetic analysis.</w:t>
            </w:r>
          </w:p>
          <w:p w14:paraId="2C6E961E" w14:textId="1B20D555" w:rsidR="000C2B28" w:rsidRPr="0018035E" w:rsidRDefault="000C2B28" w:rsidP="005F1E22">
            <w:pPr>
              <w:pStyle w:val="Tablebodytext"/>
              <w:rPr>
                <w:sz w:val="18"/>
                <w:szCs w:val="18"/>
              </w:rPr>
            </w:pPr>
            <w:r w:rsidRPr="00D27466">
              <w:rPr>
                <w:i/>
                <w:iCs/>
                <w:sz w:val="18"/>
                <w:szCs w:val="18"/>
              </w:rPr>
              <w:t>Response:</w:t>
            </w:r>
            <w:r w:rsidR="005F1E22">
              <w:rPr>
                <w:i/>
                <w:iCs/>
                <w:sz w:val="18"/>
                <w:szCs w:val="18"/>
              </w:rPr>
              <w:br/>
            </w:r>
            <w:r w:rsidR="005F1E22">
              <w:rPr>
                <w:sz w:val="18"/>
                <w:szCs w:val="18"/>
              </w:rPr>
              <w:t>- u</w:t>
            </w:r>
            <w:r w:rsidR="00FC703A">
              <w:rPr>
                <w:sz w:val="18"/>
                <w:szCs w:val="18"/>
              </w:rPr>
              <w:t xml:space="preserve">ndertake additional round of genetic sampling in subsequent year </w:t>
            </w:r>
            <w:r w:rsidR="00EB4BCA">
              <w:rPr>
                <w:sz w:val="18"/>
                <w:szCs w:val="18"/>
              </w:rPr>
              <w:t xml:space="preserve"> (See 3.1.2)</w:t>
            </w:r>
            <w:r w:rsidR="005457F8">
              <w:rPr>
                <w:sz w:val="18"/>
                <w:szCs w:val="18"/>
              </w:rPr>
              <w:t>.</w:t>
            </w:r>
          </w:p>
        </w:tc>
        <w:tc>
          <w:tcPr>
            <w:tcW w:w="2268" w:type="dxa"/>
          </w:tcPr>
          <w:p w14:paraId="2981B4CC" w14:textId="77777777" w:rsidR="000C2B28" w:rsidRPr="0018035E" w:rsidRDefault="000C2B28" w:rsidP="002B1F14">
            <w:pPr>
              <w:pStyle w:val="Tablebodytext"/>
              <w:rPr>
                <w:sz w:val="18"/>
                <w:szCs w:val="18"/>
              </w:rPr>
            </w:pPr>
            <w:r w:rsidRPr="000F289D">
              <w:rPr>
                <w:i/>
                <w:iCs/>
                <w:sz w:val="18"/>
                <w:szCs w:val="18"/>
              </w:rPr>
              <w:t>Trigger:</w:t>
            </w:r>
            <w:r>
              <w:rPr>
                <w:sz w:val="18"/>
                <w:szCs w:val="18"/>
              </w:rPr>
              <w:t xml:space="preserve"> </w:t>
            </w:r>
            <w:r w:rsidRPr="0018035E">
              <w:rPr>
                <w:sz w:val="18"/>
                <w:szCs w:val="18"/>
              </w:rPr>
              <w:t>&gt; 10% of catchment area burnt or streamflow ceases</w:t>
            </w:r>
            <w:r>
              <w:rPr>
                <w:sz w:val="18"/>
                <w:szCs w:val="18"/>
              </w:rPr>
              <w:t xml:space="preserve"> at one or both monitoring sites (visual inspection)</w:t>
            </w:r>
            <w:r w:rsidRPr="0018035E">
              <w:rPr>
                <w:sz w:val="18"/>
                <w:szCs w:val="18"/>
              </w:rPr>
              <w:t>.</w:t>
            </w:r>
          </w:p>
          <w:p w14:paraId="7001BCEA" w14:textId="0F536F08" w:rsidR="000C2B28" w:rsidRPr="0018035E" w:rsidRDefault="000C2B28" w:rsidP="002B1F14">
            <w:pPr>
              <w:pStyle w:val="Tablebodytext"/>
              <w:rPr>
                <w:sz w:val="18"/>
                <w:szCs w:val="18"/>
              </w:rPr>
            </w:pPr>
            <w:r w:rsidRPr="000F289D">
              <w:rPr>
                <w:i/>
                <w:iCs/>
                <w:sz w:val="18"/>
                <w:szCs w:val="18"/>
              </w:rPr>
              <w:t xml:space="preserve">Response: </w:t>
            </w:r>
            <w:r>
              <w:rPr>
                <w:sz w:val="18"/>
                <w:szCs w:val="18"/>
              </w:rPr>
              <w:br/>
            </w:r>
            <w:r w:rsidR="00467C1B">
              <w:rPr>
                <w:sz w:val="18"/>
                <w:szCs w:val="18"/>
              </w:rPr>
              <w:t>Following fire, a visual assessment is required as soon as practical regarding the potential for a Level 3 trigger to occur. If a cease to flow is observed</w:t>
            </w:r>
            <w:r w:rsidR="00D27466">
              <w:rPr>
                <w:sz w:val="18"/>
                <w:szCs w:val="18"/>
              </w:rPr>
              <w:t xml:space="preserve"> during population monitoring</w:t>
            </w:r>
            <w:r w:rsidR="00467C1B">
              <w:rPr>
                <w:sz w:val="18"/>
                <w:szCs w:val="18"/>
              </w:rPr>
              <w:t xml:space="preserve">, </w:t>
            </w:r>
            <w:r w:rsidR="008E3F33">
              <w:rPr>
                <w:sz w:val="18"/>
                <w:szCs w:val="18"/>
              </w:rPr>
              <w:t xml:space="preserve">weekly </w:t>
            </w:r>
            <w:r w:rsidR="00467C1B">
              <w:rPr>
                <w:sz w:val="18"/>
                <w:szCs w:val="18"/>
              </w:rPr>
              <w:t xml:space="preserve">visual assessments should </w:t>
            </w:r>
            <w:r w:rsidR="00D27466">
              <w:rPr>
                <w:sz w:val="18"/>
                <w:szCs w:val="18"/>
              </w:rPr>
              <w:t xml:space="preserve">commence </w:t>
            </w:r>
            <w:r w:rsidR="00467C1B">
              <w:rPr>
                <w:sz w:val="18"/>
                <w:szCs w:val="18"/>
              </w:rPr>
              <w:t>to determine the need for additional population monitoring</w:t>
            </w:r>
            <w:r w:rsidR="00EB4BCA">
              <w:rPr>
                <w:sz w:val="18"/>
                <w:szCs w:val="18"/>
              </w:rPr>
              <w:t xml:space="preserve"> (See 3.1.1)</w:t>
            </w:r>
            <w:r w:rsidR="00C24AEA">
              <w:rPr>
                <w:sz w:val="18"/>
                <w:szCs w:val="18"/>
              </w:rPr>
              <w:t>.</w:t>
            </w:r>
          </w:p>
        </w:tc>
        <w:tc>
          <w:tcPr>
            <w:tcW w:w="2126" w:type="dxa"/>
          </w:tcPr>
          <w:p w14:paraId="0DB94FCD" w14:textId="2CD8AC36" w:rsidR="000C2B28" w:rsidRPr="0018035E" w:rsidRDefault="000C2B28" w:rsidP="002B1F14">
            <w:pPr>
              <w:pStyle w:val="Tablebodytext"/>
              <w:rPr>
                <w:sz w:val="18"/>
                <w:szCs w:val="18"/>
              </w:rPr>
            </w:pPr>
            <w:r>
              <w:rPr>
                <w:sz w:val="18"/>
                <w:szCs w:val="18"/>
              </w:rPr>
              <w:t xml:space="preserve">Trigger: </w:t>
            </w:r>
            <w:r w:rsidR="004E36A6">
              <w:rPr>
                <w:sz w:val="18"/>
                <w:szCs w:val="18"/>
              </w:rPr>
              <w:t xml:space="preserve"> </w:t>
            </w:r>
            <w:r w:rsidR="008E3F33">
              <w:rPr>
                <w:sz w:val="18"/>
                <w:szCs w:val="18"/>
              </w:rPr>
              <w:t>5</w:t>
            </w:r>
            <w:r w:rsidR="004E36A6">
              <w:rPr>
                <w:sz w:val="18"/>
                <w:szCs w:val="18"/>
              </w:rPr>
              <w:t>-</w:t>
            </w:r>
            <w:r w:rsidR="00891273">
              <w:rPr>
                <w:sz w:val="18"/>
                <w:szCs w:val="18"/>
              </w:rPr>
              <w:t xml:space="preserve">day </w:t>
            </w:r>
            <w:r w:rsidR="00EB4BCA">
              <w:rPr>
                <w:sz w:val="18"/>
                <w:szCs w:val="18"/>
              </w:rPr>
              <w:t>average</w:t>
            </w:r>
            <w:r w:rsidR="00891273">
              <w:rPr>
                <w:sz w:val="18"/>
                <w:szCs w:val="18"/>
              </w:rPr>
              <w:t xml:space="preserve"> air temperature at the nearest </w:t>
            </w:r>
            <w:r w:rsidR="00EB4BCA">
              <w:rPr>
                <w:sz w:val="18"/>
                <w:szCs w:val="18"/>
              </w:rPr>
              <w:t xml:space="preserve">meteorological station exceeds </w:t>
            </w:r>
            <w:r w:rsidR="008E3F33">
              <w:rPr>
                <w:sz w:val="18"/>
                <w:szCs w:val="18"/>
              </w:rPr>
              <w:t>1</w:t>
            </w:r>
            <w:r w:rsidR="00122AA9">
              <w:rPr>
                <w:sz w:val="18"/>
                <w:szCs w:val="18"/>
              </w:rPr>
              <w:t>5</w:t>
            </w:r>
            <w:r w:rsidR="008E3F33">
              <w:rPr>
                <w:sz w:val="18"/>
                <w:szCs w:val="18"/>
              </w:rPr>
              <w:t>.0</w:t>
            </w:r>
            <w:r w:rsidRPr="0018035E">
              <w:rPr>
                <w:sz w:val="18"/>
                <w:szCs w:val="18"/>
              </w:rPr>
              <w:t xml:space="preserve">°C (winter) </w:t>
            </w:r>
            <w:r w:rsidR="00EB4BCA">
              <w:rPr>
                <w:sz w:val="18"/>
                <w:szCs w:val="18"/>
              </w:rPr>
              <w:t xml:space="preserve">or </w:t>
            </w:r>
            <w:r w:rsidR="008E3F33">
              <w:rPr>
                <w:sz w:val="18"/>
                <w:szCs w:val="18"/>
              </w:rPr>
              <w:t>2</w:t>
            </w:r>
            <w:r w:rsidR="00122AA9">
              <w:rPr>
                <w:sz w:val="18"/>
                <w:szCs w:val="18"/>
              </w:rPr>
              <w:t>9</w:t>
            </w:r>
            <w:r w:rsidR="008E3F33">
              <w:rPr>
                <w:sz w:val="18"/>
                <w:szCs w:val="18"/>
              </w:rPr>
              <w:t>.0</w:t>
            </w:r>
            <w:r w:rsidRPr="0018035E">
              <w:rPr>
                <w:sz w:val="18"/>
                <w:szCs w:val="18"/>
              </w:rPr>
              <w:t>°C (summer), dissolved oxygen levels &lt; 5 mg/l, pH change by 1.0.</w:t>
            </w:r>
            <w:r>
              <w:rPr>
                <w:sz w:val="18"/>
                <w:szCs w:val="18"/>
              </w:rPr>
              <w:t xml:space="preserve"> </w:t>
            </w:r>
          </w:p>
          <w:p w14:paraId="19372971" w14:textId="7F123E42" w:rsidR="000C2B28" w:rsidRPr="0018035E" w:rsidRDefault="000C2B28" w:rsidP="002B1F14">
            <w:pPr>
              <w:pStyle w:val="Tablebodytext"/>
              <w:rPr>
                <w:sz w:val="18"/>
                <w:szCs w:val="18"/>
              </w:rPr>
            </w:pPr>
            <w:r w:rsidRPr="005F1E22">
              <w:rPr>
                <w:i/>
                <w:iCs/>
                <w:sz w:val="18"/>
                <w:szCs w:val="18"/>
              </w:rPr>
              <w:t>Response</w:t>
            </w:r>
            <w:r>
              <w:rPr>
                <w:sz w:val="18"/>
                <w:szCs w:val="18"/>
              </w:rPr>
              <w:t xml:space="preserve">: </w:t>
            </w:r>
            <w:r>
              <w:rPr>
                <w:sz w:val="18"/>
                <w:szCs w:val="18"/>
              </w:rPr>
              <w:br/>
            </w:r>
            <w:r w:rsidR="005F1E22">
              <w:rPr>
                <w:sz w:val="18"/>
                <w:szCs w:val="18"/>
              </w:rPr>
              <w:t>- u</w:t>
            </w:r>
            <w:r w:rsidR="00EB4BCA">
              <w:rPr>
                <w:sz w:val="18"/>
                <w:szCs w:val="18"/>
              </w:rPr>
              <w:t xml:space="preserve">ndertake </w:t>
            </w:r>
            <w:r w:rsidRPr="00443FD6">
              <w:rPr>
                <w:sz w:val="18"/>
                <w:szCs w:val="18"/>
              </w:rPr>
              <w:t xml:space="preserve">additional </w:t>
            </w:r>
            <w:r w:rsidR="00EB4BCA">
              <w:rPr>
                <w:sz w:val="18"/>
                <w:szCs w:val="18"/>
              </w:rPr>
              <w:t xml:space="preserve">WQ </w:t>
            </w:r>
            <w:r w:rsidRPr="00443FD6">
              <w:rPr>
                <w:sz w:val="18"/>
                <w:szCs w:val="18"/>
              </w:rPr>
              <w:t xml:space="preserve">monitoring </w:t>
            </w:r>
            <w:r w:rsidR="00EB4BCA" w:rsidRPr="00EB4BCA">
              <w:rPr>
                <w:sz w:val="18"/>
                <w:szCs w:val="18"/>
              </w:rPr>
              <w:t>to determine the need for additional population monitoring</w:t>
            </w:r>
            <w:r w:rsidR="00EB4BCA">
              <w:rPr>
                <w:sz w:val="18"/>
                <w:szCs w:val="18"/>
              </w:rPr>
              <w:t xml:space="preserve"> </w:t>
            </w:r>
            <w:r w:rsidR="009E7DE2">
              <w:rPr>
                <w:sz w:val="18"/>
                <w:szCs w:val="18"/>
              </w:rPr>
              <w:t xml:space="preserve">(See 3.1.1) </w:t>
            </w:r>
            <w:r w:rsidR="00EB4BCA">
              <w:rPr>
                <w:sz w:val="18"/>
                <w:szCs w:val="18"/>
              </w:rPr>
              <w:t>and/or identify if a Level 3 trigger is met</w:t>
            </w:r>
            <w:r w:rsidR="00C24AEA">
              <w:rPr>
                <w:sz w:val="18"/>
                <w:szCs w:val="18"/>
              </w:rPr>
              <w:t>.</w:t>
            </w:r>
          </w:p>
        </w:tc>
      </w:tr>
      <w:tr w:rsidR="006626F5" w:rsidRPr="00243764" w14:paraId="62397AF7" w14:textId="77777777" w:rsidTr="00C36FDB">
        <w:tc>
          <w:tcPr>
            <w:tcW w:w="1154" w:type="dxa"/>
          </w:tcPr>
          <w:p w14:paraId="78C4295B" w14:textId="77777777" w:rsidR="000C2B28" w:rsidRPr="0018035E" w:rsidRDefault="000C2B28" w:rsidP="002B1F14">
            <w:pPr>
              <w:pStyle w:val="Tablebodytext"/>
              <w:jc w:val="center"/>
              <w:rPr>
                <w:sz w:val="18"/>
                <w:szCs w:val="18"/>
              </w:rPr>
            </w:pPr>
            <w:r w:rsidRPr="0018035E">
              <w:rPr>
                <w:sz w:val="18"/>
                <w:szCs w:val="18"/>
              </w:rPr>
              <w:t xml:space="preserve">3 </w:t>
            </w:r>
          </w:p>
          <w:p w14:paraId="18738AD0" w14:textId="77777777" w:rsidR="000C2B28" w:rsidRPr="0018035E" w:rsidRDefault="000C2B28" w:rsidP="002B1F14">
            <w:pPr>
              <w:pStyle w:val="Tablebodytext"/>
              <w:jc w:val="center"/>
              <w:rPr>
                <w:sz w:val="18"/>
                <w:szCs w:val="18"/>
              </w:rPr>
            </w:pPr>
            <w:r w:rsidRPr="0018035E">
              <w:rPr>
                <w:sz w:val="18"/>
                <w:szCs w:val="18"/>
              </w:rPr>
              <w:t>(High alert / rectify)</w:t>
            </w:r>
          </w:p>
        </w:tc>
        <w:tc>
          <w:tcPr>
            <w:tcW w:w="1681" w:type="dxa"/>
          </w:tcPr>
          <w:p w14:paraId="727DF0A1" w14:textId="46EB7DC0" w:rsidR="000C2B28" w:rsidRPr="0018035E" w:rsidRDefault="000C2B28" w:rsidP="002B1F14">
            <w:pPr>
              <w:pStyle w:val="Tablebodytext"/>
              <w:rPr>
                <w:sz w:val="18"/>
                <w:szCs w:val="18"/>
              </w:rPr>
            </w:pPr>
            <w:r w:rsidRPr="00EF09BA">
              <w:rPr>
                <w:i/>
                <w:iCs/>
                <w:sz w:val="18"/>
                <w:szCs w:val="18"/>
              </w:rPr>
              <w:t xml:space="preserve">Trigger: </w:t>
            </w:r>
            <w:r w:rsidRPr="0018035E">
              <w:rPr>
                <w:sz w:val="18"/>
                <w:szCs w:val="18"/>
              </w:rPr>
              <w:t xml:space="preserve">Predatory fish detection </w:t>
            </w:r>
            <w:r>
              <w:rPr>
                <w:sz w:val="18"/>
                <w:szCs w:val="18"/>
              </w:rPr>
              <w:t xml:space="preserve">confirmed </w:t>
            </w:r>
            <w:r w:rsidRPr="0018035E">
              <w:rPr>
                <w:sz w:val="18"/>
                <w:szCs w:val="18"/>
              </w:rPr>
              <w:t>by electrofishing.</w:t>
            </w:r>
          </w:p>
          <w:p w14:paraId="69026D38" w14:textId="391B55A6" w:rsidR="000C2B28" w:rsidRPr="0018035E" w:rsidRDefault="000C2B28" w:rsidP="008811F3">
            <w:pPr>
              <w:pStyle w:val="Tablebodytext"/>
              <w:rPr>
                <w:sz w:val="18"/>
                <w:szCs w:val="18"/>
              </w:rPr>
            </w:pPr>
            <w:r w:rsidRPr="00EF09BA">
              <w:rPr>
                <w:i/>
                <w:iCs/>
                <w:sz w:val="18"/>
                <w:szCs w:val="18"/>
              </w:rPr>
              <w:t>Response:</w:t>
            </w:r>
            <w:r w:rsidR="008811F3">
              <w:rPr>
                <w:i/>
                <w:iCs/>
                <w:sz w:val="18"/>
                <w:szCs w:val="18"/>
              </w:rPr>
              <w:br/>
            </w:r>
            <w:r>
              <w:rPr>
                <w:sz w:val="18"/>
                <w:szCs w:val="18"/>
              </w:rPr>
              <w:t>I</w:t>
            </w:r>
            <w:r w:rsidRPr="008E3F33">
              <w:rPr>
                <w:sz w:val="18"/>
                <w:szCs w:val="18"/>
              </w:rPr>
              <w:t xml:space="preserve">mmediately notify NSW DPI and </w:t>
            </w:r>
            <w:r w:rsidR="004805FD" w:rsidRPr="008E3F33">
              <w:rPr>
                <w:sz w:val="18"/>
                <w:szCs w:val="18"/>
              </w:rPr>
              <w:t>enact emergency intervention procedure</w:t>
            </w:r>
            <w:r w:rsidR="008E3F33">
              <w:rPr>
                <w:sz w:val="18"/>
                <w:szCs w:val="18"/>
              </w:rPr>
              <w:t>.</w:t>
            </w:r>
          </w:p>
        </w:tc>
        <w:tc>
          <w:tcPr>
            <w:tcW w:w="1701" w:type="dxa"/>
          </w:tcPr>
          <w:p w14:paraId="1D24E918" w14:textId="77777777" w:rsidR="000C2B28" w:rsidRDefault="000C2B28" w:rsidP="002B1F14">
            <w:pPr>
              <w:pStyle w:val="Tablebodytext"/>
              <w:rPr>
                <w:sz w:val="18"/>
                <w:szCs w:val="18"/>
              </w:rPr>
            </w:pPr>
            <w:r w:rsidRPr="000F289D">
              <w:rPr>
                <w:i/>
                <w:iCs/>
                <w:sz w:val="18"/>
                <w:szCs w:val="18"/>
              </w:rPr>
              <w:t>Trigger:</w:t>
            </w:r>
            <w:r>
              <w:rPr>
                <w:sz w:val="18"/>
                <w:szCs w:val="18"/>
              </w:rPr>
              <w:t xml:space="preserve"> </w:t>
            </w:r>
            <w:r w:rsidRPr="0018035E">
              <w:rPr>
                <w:sz w:val="18"/>
                <w:szCs w:val="18"/>
              </w:rPr>
              <w:t xml:space="preserve">Loss or &gt; 30% decline </w:t>
            </w:r>
            <w:r>
              <w:rPr>
                <w:sz w:val="18"/>
                <w:szCs w:val="18"/>
              </w:rPr>
              <w:t xml:space="preserve">of 0+ fish </w:t>
            </w:r>
            <w:r w:rsidRPr="0018035E">
              <w:rPr>
                <w:sz w:val="18"/>
                <w:szCs w:val="18"/>
              </w:rPr>
              <w:t>in 2 consecutive years.</w:t>
            </w:r>
          </w:p>
          <w:p w14:paraId="2C0EF8D7" w14:textId="0BCCBCC6" w:rsidR="000C2B28" w:rsidRPr="0018035E" w:rsidRDefault="000C2B28" w:rsidP="002B1F14">
            <w:pPr>
              <w:pStyle w:val="Tablebodytext"/>
              <w:rPr>
                <w:sz w:val="18"/>
                <w:szCs w:val="18"/>
              </w:rPr>
            </w:pPr>
            <w:r w:rsidRPr="000F289D">
              <w:rPr>
                <w:i/>
                <w:iCs/>
                <w:sz w:val="18"/>
                <w:szCs w:val="18"/>
              </w:rPr>
              <w:t>Response:</w:t>
            </w:r>
            <w:r>
              <w:rPr>
                <w:sz w:val="18"/>
                <w:szCs w:val="18"/>
              </w:rPr>
              <w:br/>
            </w:r>
            <w:r w:rsidRPr="008E3F33">
              <w:rPr>
                <w:sz w:val="18"/>
                <w:szCs w:val="18"/>
              </w:rPr>
              <w:t xml:space="preserve">Notify NSW DPI and </w:t>
            </w:r>
            <w:r w:rsidR="004805FD" w:rsidRPr="008E3F33">
              <w:rPr>
                <w:sz w:val="18"/>
                <w:szCs w:val="18"/>
              </w:rPr>
              <w:t>enact emergency intervention procedure</w:t>
            </w:r>
            <w:r w:rsidR="008E3F33">
              <w:rPr>
                <w:sz w:val="18"/>
                <w:szCs w:val="18"/>
              </w:rPr>
              <w:t>.</w:t>
            </w:r>
          </w:p>
        </w:tc>
        <w:tc>
          <w:tcPr>
            <w:tcW w:w="1985" w:type="dxa"/>
          </w:tcPr>
          <w:p w14:paraId="556D0FA5" w14:textId="77777777" w:rsidR="000C2B28" w:rsidRPr="0018035E" w:rsidRDefault="000C2B28" w:rsidP="002B1F14">
            <w:pPr>
              <w:pStyle w:val="Tablebodytext"/>
              <w:rPr>
                <w:sz w:val="18"/>
                <w:szCs w:val="18"/>
              </w:rPr>
            </w:pPr>
            <w:r w:rsidRPr="008E3F33">
              <w:rPr>
                <w:i/>
                <w:iCs/>
                <w:sz w:val="18"/>
                <w:szCs w:val="18"/>
              </w:rPr>
              <w:t>Trigger</w:t>
            </w:r>
            <w:r>
              <w:rPr>
                <w:sz w:val="18"/>
                <w:szCs w:val="18"/>
              </w:rPr>
              <w:t xml:space="preserve">: </w:t>
            </w:r>
            <w:r w:rsidRPr="0018035E">
              <w:rPr>
                <w:sz w:val="18"/>
                <w:szCs w:val="18"/>
              </w:rPr>
              <w:t>&gt; 50% decline in non-larval/early juvenile phases in 1 year or &gt; 15% decline in consecutive years.</w:t>
            </w:r>
          </w:p>
          <w:p w14:paraId="53FE07FA" w14:textId="4872BFC9" w:rsidR="000C2B28" w:rsidRPr="0018035E" w:rsidRDefault="000C2B28" w:rsidP="002B1F14">
            <w:pPr>
              <w:pStyle w:val="Tablebodytext"/>
              <w:rPr>
                <w:sz w:val="18"/>
                <w:szCs w:val="18"/>
              </w:rPr>
            </w:pPr>
            <w:r w:rsidRPr="008E3F33">
              <w:rPr>
                <w:i/>
                <w:iCs/>
                <w:sz w:val="18"/>
                <w:szCs w:val="18"/>
              </w:rPr>
              <w:t>Response</w:t>
            </w:r>
            <w:r>
              <w:rPr>
                <w:sz w:val="18"/>
                <w:szCs w:val="18"/>
              </w:rPr>
              <w:t>:</w:t>
            </w:r>
            <w:r>
              <w:rPr>
                <w:sz w:val="18"/>
                <w:szCs w:val="18"/>
              </w:rPr>
              <w:br/>
            </w:r>
            <w:r w:rsidR="00EB4BCA" w:rsidRPr="00EB4BCA">
              <w:rPr>
                <w:sz w:val="18"/>
                <w:szCs w:val="18"/>
              </w:rPr>
              <w:t>Notify NSW DPI and enact emergency intervention procedure</w:t>
            </w:r>
            <w:r w:rsidR="008E3F33">
              <w:rPr>
                <w:sz w:val="18"/>
                <w:szCs w:val="18"/>
              </w:rPr>
              <w:t>.</w:t>
            </w:r>
          </w:p>
        </w:tc>
        <w:tc>
          <w:tcPr>
            <w:tcW w:w="1984" w:type="dxa"/>
          </w:tcPr>
          <w:p w14:paraId="5384F642" w14:textId="77777777" w:rsidR="000C2B28" w:rsidRPr="0018035E" w:rsidRDefault="000C2B28" w:rsidP="002B1F14">
            <w:pPr>
              <w:pStyle w:val="Tablebodytext"/>
              <w:rPr>
                <w:sz w:val="18"/>
                <w:szCs w:val="18"/>
              </w:rPr>
            </w:pPr>
            <w:r w:rsidRPr="008E3F33">
              <w:rPr>
                <w:i/>
                <w:iCs/>
                <w:sz w:val="18"/>
                <w:szCs w:val="18"/>
              </w:rPr>
              <w:t>Trigger</w:t>
            </w:r>
            <w:r>
              <w:rPr>
                <w:sz w:val="18"/>
                <w:szCs w:val="18"/>
              </w:rPr>
              <w:t xml:space="preserve">: </w:t>
            </w:r>
            <w:r w:rsidRPr="0018035E">
              <w:rPr>
                <w:sz w:val="18"/>
                <w:szCs w:val="18"/>
              </w:rPr>
              <w:t>&gt; 50% of individuals  declined in condition by &gt; 25%; &gt; 25% of individuals with externally visible parasites/disease.</w:t>
            </w:r>
          </w:p>
          <w:p w14:paraId="2EE82628" w14:textId="75346EC6" w:rsidR="000C2B28" w:rsidRPr="0018035E" w:rsidRDefault="000C2B28" w:rsidP="002B1F14">
            <w:pPr>
              <w:pStyle w:val="Tablebodytext"/>
              <w:rPr>
                <w:sz w:val="18"/>
                <w:szCs w:val="18"/>
              </w:rPr>
            </w:pPr>
            <w:r w:rsidRPr="008E3F33">
              <w:rPr>
                <w:i/>
                <w:iCs/>
                <w:sz w:val="18"/>
                <w:szCs w:val="18"/>
              </w:rPr>
              <w:t>Response</w:t>
            </w:r>
            <w:r>
              <w:rPr>
                <w:sz w:val="18"/>
                <w:szCs w:val="18"/>
              </w:rPr>
              <w:t>:</w:t>
            </w:r>
            <w:r>
              <w:rPr>
                <w:sz w:val="18"/>
                <w:szCs w:val="18"/>
              </w:rPr>
              <w:br/>
            </w:r>
            <w:r w:rsidR="00EB4BCA" w:rsidRPr="008811F3">
              <w:rPr>
                <w:sz w:val="18"/>
                <w:szCs w:val="18"/>
              </w:rPr>
              <w:t>Notify NSW DPI and enact emergency intervention procedure</w:t>
            </w:r>
            <w:r w:rsidR="008E3F33" w:rsidRPr="008811F3">
              <w:rPr>
                <w:sz w:val="18"/>
                <w:szCs w:val="18"/>
              </w:rPr>
              <w:t>.</w:t>
            </w:r>
          </w:p>
        </w:tc>
        <w:tc>
          <w:tcPr>
            <w:tcW w:w="1985" w:type="dxa"/>
          </w:tcPr>
          <w:p w14:paraId="4F3A6DF7" w14:textId="16420A4F" w:rsidR="000C2B28" w:rsidRDefault="000C2B28" w:rsidP="002B1F14">
            <w:pPr>
              <w:pStyle w:val="Tablebodytext"/>
              <w:rPr>
                <w:sz w:val="18"/>
                <w:szCs w:val="18"/>
              </w:rPr>
            </w:pPr>
            <w:r w:rsidRPr="008E3F33">
              <w:rPr>
                <w:i/>
                <w:iCs/>
                <w:sz w:val="18"/>
                <w:szCs w:val="18"/>
              </w:rPr>
              <w:t>Trigger</w:t>
            </w:r>
            <w:r w:rsidR="00C24AEA">
              <w:rPr>
                <w:i/>
                <w:iCs/>
                <w:sz w:val="18"/>
                <w:szCs w:val="18"/>
              </w:rPr>
              <w:t>:</w:t>
            </w:r>
            <w:r w:rsidR="00C24AEA">
              <w:rPr>
                <w:sz w:val="18"/>
                <w:szCs w:val="18"/>
              </w:rPr>
              <w:br/>
            </w:r>
            <w:r w:rsidR="00EB4BCA" w:rsidRPr="00EB4BCA">
              <w:rPr>
                <w:sz w:val="18"/>
                <w:szCs w:val="18"/>
              </w:rPr>
              <w:t>Note – specific</w:t>
            </w:r>
            <w:r w:rsidRPr="0018035E">
              <w:rPr>
                <w:sz w:val="18"/>
                <w:szCs w:val="18"/>
              </w:rPr>
              <w:t xml:space="preserve"> trigger levels to be defined following first population genetic analysis.</w:t>
            </w:r>
          </w:p>
          <w:p w14:paraId="4E7FC5E2" w14:textId="21180397" w:rsidR="00EB4BCA" w:rsidRPr="0018035E" w:rsidRDefault="00EB4BCA" w:rsidP="002B1F14">
            <w:pPr>
              <w:pStyle w:val="Tablebodytext"/>
              <w:rPr>
                <w:sz w:val="18"/>
                <w:szCs w:val="18"/>
              </w:rPr>
            </w:pPr>
            <w:r w:rsidRPr="008E3F33">
              <w:rPr>
                <w:i/>
                <w:iCs/>
                <w:sz w:val="18"/>
                <w:szCs w:val="18"/>
              </w:rPr>
              <w:t>Response</w:t>
            </w:r>
            <w:r>
              <w:rPr>
                <w:sz w:val="18"/>
                <w:szCs w:val="18"/>
              </w:rPr>
              <w:t>:</w:t>
            </w:r>
            <w:r>
              <w:rPr>
                <w:sz w:val="18"/>
                <w:szCs w:val="18"/>
              </w:rPr>
              <w:br/>
              <w:t xml:space="preserve">Notify NSW DPI and </w:t>
            </w:r>
            <w:r w:rsidRPr="005457F8">
              <w:rPr>
                <w:sz w:val="18"/>
                <w:szCs w:val="18"/>
              </w:rPr>
              <w:t xml:space="preserve">enact </w:t>
            </w:r>
            <w:r w:rsidRPr="00C24AEA">
              <w:rPr>
                <w:sz w:val="18"/>
                <w:szCs w:val="18"/>
              </w:rPr>
              <w:t>emergency intervention procedure</w:t>
            </w:r>
            <w:r w:rsidR="005457F8">
              <w:rPr>
                <w:sz w:val="18"/>
                <w:szCs w:val="18"/>
              </w:rPr>
              <w:t>.</w:t>
            </w:r>
          </w:p>
        </w:tc>
        <w:tc>
          <w:tcPr>
            <w:tcW w:w="2268" w:type="dxa"/>
          </w:tcPr>
          <w:p w14:paraId="16D74AAB" w14:textId="77777777" w:rsidR="000C2B28" w:rsidRPr="0018035E" w:rsidRDefault="000C2B28" w:rsidP="002B1F14">
            <w:pPr>
              <w:pStyle w:val="Tablebodytext"/>
              <w:rPr>
                <w:sz w:val="18"/>
                <w:szCs w:val="18"/>
              </w:rPr>
            </w:pPr>
            <w:r w:rsidRPr="008E3F33">
              <w:rPr>
                <w:i/>
                <w:iCs/>
                <w:sz w:val="18"/>
                <w:szCs w:val="18"/>
              </w:rPr>
              <w:t>Trigger</w:t>
            </w:r>
            <w:r>
              <w:rPr>
                <w:sz w:val="18"/>
                <w:szCs w:val="18"/>
              </w:rPr>
              <w:t xml:space="preserve">: </w:t>
            </w:r>
            <w:r w:rsidRPr="0018035E">
              <w:rPr>
                <w:sz w:val="18"/>
                <w:szCs w:val="18"/>
              </w:rPr>
              <w:t>High risk of post-fire debris flow/instream sedimentation event, or pools drying.</w:t>
            </w:r>
          </w:p>
          <w:p w14:paraId="5C58343F" w14:textId="4A1DDFEF" w:rsidR="000C2B28" w:rsidRPr="0018035E" w:rsidRDefault="000C2B28" w:rsidP="00EB4BCA">
            <w:pPr>
              <w:pStyle w:val="Tablebodytext"/>
              <w:rPr>
                <w:sz w:val="18"/>
                <w:szCs w:val="18"/>
              </w:rPr>
            </w:pPr>
            <w:r w:rsidRPr="00C24AEA">
              <w:rPr>
                <w:i/>
                <w:iCs/>
                <w:sz w:val="18"/>
                <w:szCs w:val="18"/>
              </w:rPr>
              <w:t>Response</w:t>
            </w:r>
            <w:r>
              <w:rPr>
                <w:sz w:val="18"/>
                <w:szCs w:val="18"/>
              </w:rPr>
              <w:t>:</w:t>
            </w:r>
            <w:r>
              <w:rPr>
                <w:sz w:val="18"/>
                <w:szCs w:val="18"/>
              </w:rPr>
              <w:br/>
            </w:r>
            <w:r w:rsidR="00EB4BCA" w:rsidRPr="00EB4BCA">
              <w:rPr>
                <w:sz w:val="18"/>
                <w:szCs w:val="18"/>
              </w:rPr>
              <w:t>Notify NSW DPI and enact emergency intervention procedure</w:t>
            </w:r>
          </w:p>
        </w:tc>
        <w:tc>
          <w:tcPr>
            <w:tcW w:w="2126" w:type="dxa"/>
          </w:tcPr>
          <w:p w14:paraId="3ED94295" w14:textId="26E5D8E7" w:rsidR="000C2B28" w:rsidRPr="0018035E" w:rsidRDefault="000C2B28" w:rsidP="002B1F14">
            <w:pPr>
              <w:pStyle w:val="Tablebodytext"/>
              <w:rPr>
                <w:sz w:val="18"/>
                <w:szCs w:val="18"/>
              </w:rPr>
            </w:pPr>
            <w:r w:rsidRPr="008E3F33">
              <w:rPr>
                <w:i/>
                <w:iCs/>
                <w:sz w:val="18"/>
                <w:szCs w:val="18"/>
              </w:rPr>
              <w:t>Trigger</w:t>
            </w:r>
            <w:r>
              <w:rPr>
                <w:sz w:val="18"/>
                <w:szCs w:val="18"/>
              </w:rPr>
              <w:t xml:space="preserve">: </w:t>
            </w:r>
            <w:r w:rsidRPr="0018035E">
              <w:rPr>
                <w:sz w:val="18"/>
                <w:szCs w:val="18"/>
              </w:rPr>
              <w:t xml:space="preserve">Water temperature &gt; </w:t>
            </w:r>
            <w:r w:rsidR="008E3F33">
              <w:rPr>
                <w:sz w:val="18"/>
                <w:szCs w:val="18"/>
              </w:rPr>
              <w:t>10</w:t>
            </w:r>
            <w:r w:rsidRPr="0018035E">
              <w:rPr>
                <w:sz w:val="18"/>
                <w:szCs w:val="18"/>
              </w:rPr>
              <w:t xml:space="preserve">°C (winter) &gt; </w:t>
            </w:r>
            <w:r w:rsidR="008E3F33">
              <w:rPr>
                <w:sz w:val="18"/>
                <w:szCs w:val="18"/>
              </w:rPr>
              <w:t>25</w:t>
            </w:r>
            <w:r w:rsidRPr="0018035E">
              <w:rPr>
                <w:sz w:val="18"/>
                <w:szCs w:val="18"/>
              </w:rPr>
              <w:t>°C (summer), dissolved oxygen levels &lt; 3 mg/l, pH change by 1.5.</w:t>
            </w:r>
          </w:p>
          <w:p w14:paraId="2B832BF1" w14:textId="613D60FB" w:rsidR="000C2B28" w:rsidRPr="0018035E" w:rsidRDefault="008E3F33" w:rsidP="002B1F14">
            <w:pPr>
              <w:pStyle w:val="Tablebodytext"/>
              <w:rPr>
                <w:sz w:val="18"/>
                <w:szCs w:val="18"/>
              </w:rPr>
            </w:pPr>
            <w:r w:rsidRPr="008E3F33">
              <w:rPr>
                <w:i/>
                <w:iCs/>
                <w:sz w:val="18"/>
                <w:szCs w:val="18"/>
              </w:rPr>
              <w:t>Response</w:t>
            </w:r>
            <w:r>
              <w:rPr>
                <w:sz w:val="18"/>
                <w:szCs w:val="18"/>
              </w:rPr>
              <w:t>:</w:t>
            </w:r>
            <w:r w:rsidRPr="00EB4BCA">
              <w:rPr>
                <w:sz w:val="18"/>
                <w:szCs w:val="18"/>
              </w:rPr>
              <w:t xml:space="preserve"> </w:t>
            </w:r>
            <w:r>
              <w:rPr>
                <w:sz w:val="18"/>
                <w:szCs w:val="18"/>
              </w:rPr>
              <w:br/>
            </w:r>
            <w:r w:rsidRPr="00EB4BCA">
              <w:rPr>
                <w:sz w:val="18"/>
                <w:szCs w:val="18"/>
              </w:rPr>
              <w:t>Notify</w:t>
            </w:r>
            <w:r w:rsidR="00EB4BCA" w:rsidRPr="00EB4BCA">
              <w:rPr>
                <w:sz w:val="18"/>
                <w:szCs w:val="18"/>
              </w:rPr>
              <w:t xml:space="preserve"> NSW DPI and enact emergency intervention procedure</w:t>
            </w:r>
            <w:r w:rsidR="00C24AEA">
              <w:rPr>
                <w:sz w:val="18"/>
                <w:szCs w:val="18"/>
              </w:rPr>
              <w:t>.</w:t>
            </w:r>
          </w:p>
        </w:tc>
      </w:tr>
    </w:tbl>
    <w:p w14:paraId="11C85C4E" w14:textId="77777777" w:rsidR="004805FD" w:rsidRDefault="004805FD" w:rsidP="00D87EEC">
      <w:pPr>
        <w:pStyle w:val="Heading2-Numbered"/>
        <w:sectPr w:rsidR="004805FD" w:rsidSect="004805FD">
          <w:footerReference w:type="even" r:id="rId54"/>
          <w:footerReference w:type="default" r:id="rId55"/>
          <w:pgSz w:w="16840" w:h="11907" w:orient="landscape" w:code="9"/>
          <w:pgMar w:top="1134" w:right="1134" w:bottom="1134" w:left="1134" w:header="709" w:footer="567" w:gutter="0"/>
          <w:cols w:space="708"/>
          <w:formProt w:val="0"/>
          <w:docGrid w:linePitch="360"/>
        </w:sectPr>
      </w:pPr>
    </w:p>
    <w:p w14:paraId="15F45186" w14:textId="58E847E3" w:rsidR="00C96664" w:rsidRDefault="00C96664" w:rsidP="00C96664">
      <w:r>
        <w:lastRenderedPageBreak/>
        <w:t xml:space="preserve">The length (LCF to nearest mm) and weight (to nearest 0.1 g) of each fish, including sex and gonad stage are to be recorded, including the previously specified WQ parameters. Assessment ceases when more than two spent females are found during one assessment event. Fish should also be visually </w:t>
      </w:r>
      <w:r w:rsidRPr="000C15DA">
        <w:t>assessed for parasites or disease</w:t>
      </w:r>
      <w:r>
        <w:t xml:space="preserve"> and </w:t>
      </w:r>
      <w:r w:rsidRPr="000C15DA">
        <w:t>returned alive to site of capture</w:t>
      </w:r>
      <w:r>
        <w:t xml:space="preserve">, and a </w:t>
      </w:r>
      <w:r w:rsidRPr="000C15DA">
        <w:t xml:space="preserve">general threat assessment (instream and riparian zone) undertaken at </w:t>
      </w:r>
      <w:r>
        <w:t>the site</w:t>
      </w:r>
      <w:r w:rsidRPr="000C15DA">
        <w:t xml:space="preserve"> scale.</w:t>
      </w:r>
      <w:r>
        <w:t xml:space="preserve"> The reach at each monitoring site is to be selected and established on the first trigger event.</w:t>
      </w:r>
    </w:p>
    <w:p w14:paraId="2D5B8928" w14:textId="6EE9D1EB" w:rsidR="00A0156D" w:rsidRDefault="00A0156D" w:rsidP="00DC69B0">
      <w:pPr>
        <w:pStyle w:val="Heading3-Numbered"/>
      </w:pPr>
      <w:bookmarkStart w:id="51" w:name="_Toc129863257"/>
      <w:r>
        <w:t>Egg hatching</w:t>
      </w:r>
      <w:r w:rsidR="00443616">
        <w:t xml:space="preserve"> success</w:t>
      </w:r>
      <w:bookmarkEnd w:id="51"/>
      <w:r w:rsidR="00443616">
        <w:t xml:space="preserve"> </w:t>
      </w:r>
    </w:p>
    <w:p w14:paraId="2BA98312" w14:textId="77777777" w:rsidR="00A0156D" w:rsidRDefault="00A0156D" w:rsidP="00A0156D">
      <w:r w:rsidRPr="00E17F6E">
        <w:rPr>
          <w:b/>
          <w:bCs/>
        </w:rPr>
        <w:t>Purpose:</w:t>
      </w:r>
      <w:r>
        <w:t xml:space="preserve">  Monitoring success of spawning and hatching.</w:t>
      </w:r>
    </w:p>
    <w:p w14:paraId="21162494" w14:textId="671F5CDB" w:rsidR="00A0156D" w:rsidRDefault="00A0156D" w:rsidP="00A0156D">
      <w:r w:rsidRPr="00646A8E">
        <w:rPr>
          <w:b/>
          <w:bCs/>
        </w:rPr>
        <w:t xml:space="preserve">Value: </w:t>
      </w:r>
      <w:r>
        <w:t xml:space="preserve"> Evidence of success (larvae present) or failure (no larvae detected) of egg development and hatching. Contributes to identifying unsuccessful life-history stage(s) if recruitment failure is detected (e.g. gonad maturation, spawning, larval hatching). </w:t>
      </w:r>
    </w:p>
    <w:p w14:paraId="69860FD7" w14:textId="77777777" w:rsidR="00A0156D" w:rsidRPr="003255BB" w:rsidRDefault="00A0156D" w:rsidP="00A0156D">
      <w:r w:rsidRPr="003255BB">
        <w:rPr>
          <w:b/>
          <w:bCs/>
        </w:rPr>
        <w:t xml:space="preserve">Issue: </w:t>
      </w:r>
      <w:r w:rsidRPr="003255BB">
        <w:t>Recruitment success o</w:t>
      </w:r>
      <w:r>
        <w:t>r</w:t>
      </w:r>
      <w:r w:rsidRPr="003255BB">
        <w:t xml:space="preserve"> failure </w:t>
      </w:r>
      <w:r>
        <w:t>is also determined from the intense population monitoring activity.</w:t>
      </w:r>
    </w:p>
    <w:p w14:paraId="571A8F49" w14:textId="04CD129D" w:rsidR="00A0156D" w:rsidRDefault="00A0156D" w:rsidP="00A0156D">
      <w:r w:rsidRPr="00646A8E">
        <w:rPr>
          <w:b/>
          <w:bCs/>
        </w:rPr>
        <w:t xml:space="preserve">Timing:  </w:t>
      </w:r>
      <w:r>
        <w:t>Mid-January to mid-February.</w:t>
      </w:r>
    </w:p>
    <w:p w14:paraId="30F7B7BD" w14:textId="7CC9A9EC" w:rsidR="00A0156D" w:rsidRDefault="00A0156D" w:rsidP="00A0156D">
      <w:r w:rsidRPr="00646A8E">
        <w:rPr>
          <w:b/>
          <w:bCs/>
        </w:rPr>
        <w:t>Frequency:</w:t>
      </w:r>
      <w:r>
        <w:t xml:space="preserve">  Trigger based (see </w:t>
      </w:r>
      <w:r w:rsidR="001A00BF">
        <w:t>T</w:t>
      </w:r>
      <w:r>
        <w:t xml:space="preserve">able </w:t>
      </w:r>
      <w:r w:rsidR="001A00BF">
        <w:t>4</w:t>
      </w:r>
      <w:r>
        <w:t>).</w:t>
      </w:r>
    </w:p>
    <w:p w14:paraId="722910EC" w14:textId="0A6DB810" w:rsidR="00A0156D" w:rsidRDefault="002C74B7" w:rsidP="00A0156D">
      <w:r>
        <w:t xml:space="preserve">Assessment of </w:t>
      </w:r>
      <w:r w:rsidRPr="004625E0">
        <w:rPr>
          <w:b/>
          <w:bCs/>
        </w:rPr>
        <w:t>larval presence</w:t>
      </w:r>
      <w:r>
        <w:t xml:space="preserve"> is to be undertaken within a 60 m long georeferenced reach in each of monitoring sites 1 and 2 on Tantangara Creek using dipnets and visual observation. It is to occur after egg hatch by visual observation using polaroid glasses, into pools and slower flowing areas, and presence and relative abundance of fish by 10 x 2 m-long sweeps of a fine-mesh dip net (see Section </w:t>
      </w:r>
      <w:r w:rsidR="009E7DE2">
        <w:t xml:space="preserve">3.1.4 </w:t>
      </w:r>
      <w:r>
        <w:t>above), randomly chosen across the reach, and estimating water volume sampled. Total number of larvae to be estimated, and total length of a subsample of 20 larvae to be measured for length (to nearest mm).</w:t>
      </w:r>
    </w:p>
    <w:p w14:paraId="2C7B1CB4" w14:textId="74261DB2" w:rsidR="00A0156D" w:rsidRPr="00616664" w:rsidRDefault="00187616" w:rsidP="00A0156D">
      <w:pPr>
        <w:pStyle w:val="Heading3-Numbered"/>
        <w:keepNext/>
      </w:pPr>
      <w:bookmarkStart w:id="52" w:name="_Toc77690958"/>
      <w:bookmarkStart w:id="53" w:name="_Toc129863258"/>
      <w:r w:rsidRPr="00616664">
        <w:t>Predator surveillance</w:t>
      </w:r>
      <w:r w:rsidR="00A0156D" w:rsidRPr="00616664">
        <w:t xml:space="preserve"> (TARP Triggered)</w:t>
      </w:r>
      <w:bookmarkEnd w:id="52"/>
      <w:bookmarkEnd w:id="53"/>
    </w:p>
    <w:p w14:paraId="3BE5EFE1" w14:textId="6CE34787" w:rsidR="002C4D08" w:rsidRDefault="002C4D08" w:rsidP="002C4D08">
      <w:r w:rsidRPr="00DC52D6">
        <w:rPr>
          <w:b/>
          <w:bCs/>
        </w:rPr>
        <w:t xml:space="preserve">Purpose: </w:t>
      </w:r>
      <w:r>
        <w:t xml:space="preserve"> Detection of </w:t>
      </w:r>
      <w:r w:rsidR="00DC69B0">
        <w:t>incursion</w:t>
      </w:r>
      <w:r>
        <w:t xml:space="preserve"> of </w:t>
      </w:r>
      <w:r w:rsidR="00DC69B0">
        <w:t xml:space="preserve">non-native </w:t>
      </w:r>
      <w:r>
        <w:t xml:space="preserve">fish </w:t>
      </w:r>
      <w:r w:rsidR="00DC69B0">
        <w:t>(Climbing Galaxias, Brown Trout, Rainbow Trout)</w:t>
      </w:r>
      <w:r>
        <w:t xml:space="preserve"> into Stocky Galaxias population.</w:t>
      </w:r>
    </w:p>
    <w:p w14:paraId="7F304F38" w14:textId="07CE5872" w:rsidR="002C4D08" w:rsidRDefault="002C4D08" w:rsidP="002C4D08">
      <w:r w:rsidRPr="00DC52D6">
        <w:rPr>
          <w:b/>
          <w:bCs/>
        </w:rPr>
        <w:t>Value:</w:t>
      </w:r>
      <w:r>
        <w:t xml:space="preserve">  Early detection </w:t>
      </w:r>
      <w:r w:rsidR="00187616">
        <w:t>of predatory</w:t>
      </w:r>
      <w:r>
        <w:t xml:space="preserve"> fish to avoid</w:t>
      </w:r>
      <w:r w:rsidR="00187616">
        <w:t>,</w:t>
      </w:r>
      <w:r>
        <w:t xml:space="preserve"> or minimise</w:t>
      </w:r>
      <w:r w:rsidR="00187616">
        <w:t>,</w:t>
      </w:r>
      <w:r>
        <w:t xml:space="preserve"> Stocky Galaxias decline.</w:t>
      </w:r>
    </w:p>
    <w:p w14:paraId="7B5C184B" w14:textId="2C350175" w:rsidR="002C4D08" w:rsidRDefault="002C4D08" w:rsidP="002C4D08">
      <w:r w:rsidRPr="00DC52D6">
        <w:rPr>
          <w:b/>
          <w:bCs/>
        </w:rPr>
        <w:t xml:space="preserve">Timing: </w:t>
      </w:r>
      <w:r>
        <w:t xml:space="preserve"> </w:t>
      </w:r>
      <w:r w:rsidR="003E3BCE">
        <w:t>Trigger based (see Table 4).</w:t>
      </w:r>
    </w:p>
    <w:p w14:paraId="171CE651" w14:textId="5F88CEC6" w:rsidR="002C4D08" w:rsidRDefault="002C4D08" w:rsidP="002C4D08">
      <w:r w:rsidRPr="00DC52D6">
        <w:rPr>
          <w:b/>
          <w:bCs/>
        </w:rPr>
        <w:t>Frequency:</w:t>
      </w:r>
      <w:r>
        <w:t xml:space="preserve"> </w:t>
      </w:r>
      <w:r w:rsidR="003E3BCE">
        <w:t>Trigger based (see Table 4).</w:t>
      </w:r>
    </w:p>
    <w:p w14:paraId="4ABC68A6" w14:textId="3C499B3D" w:rsidR="002C4D08" w:rsidRDefault="00FC703A" w:rsidP="002C4D08">
      <w:r w:rsidRPr="00955699">
        <w:rPr>
          <w:b/>
          <w:bCs/>
        </w:rPr>
        <w:t>Method:</w:t>
      </w:r>
      <w:r>
        <w:t xml:space="preserve"> </w:t>
      </w:r>
      <w:r w:rsidR="002C4D08">
        <w:t>Undertaken at the two population monitoring reaches</w:t>
      </w:r>
      <w:r w:rsidR="003E3BCE">
        <w:t xml:space="preserve"> (sites 1 and 2)</w:t>
      </w:r>
      <w:r w:rsidR="002C4D08">
        <w:t xml:space="preserve"> and just upstream of the waterfall on Tantangara Creek</w:t>
      </w:r>
      <w:r w:rsidR="003E3BCE">
        <w:t xml:space="preserve"> (site 3)</w:t>
      </w:r>
      <w:r w:rsidR="00573C97">
        <w:t xml:space="preserve"> when </w:t>
      </w:r>
      <w:r w:rsidR="00616664">
        <w:t xml:space="preserve">1) </w:t>
      </w:r>
      <w:r w:rsidR="00573C97">
        <w:t>triggered by intense rainfall events</w:t>
      </w:r>
      <w:r w:rsidR="00616664">
        <w:t xml:space="preserve"> (undertake eDNA)</w:t>
      </w:r>
      <w:r w:rsidR="00573C97">
        <w:t>, or a positive eDNA detection</w:t>
      </w:r>
      <w:r w:rsidR="00616664">
        <w:t xml:space="preserve"> from routine, or trigger-based, predator surveillance</w:t>
      </w:r>
      <w:r w:rsidR="002C74B7">
        <w:t xml:space="preserve">. Positive </w:t>
      </w:r>
      <w:r w:rsidR="00616664">
        <w:t>eDNA detection</w:t>
      </w:r>
      <w:r w:rsidR="002C74B7">
        <w:t>s are to be verified</w:t>
      </w:r>
      <w:r w:rsidR="00616664">
        <w:t xml:space="preserve"> by </w:t>
      </w:r>
      <w:r w:rsidR="002C4D08">
        <w:t xml:space="preserve">intensive backpack electrofishing </w:t>
      </w:r>
      <w:r w:rsidR="00573C97">
        <w:t>for predatory species</w:t>
      </w:r>
      <w:r w:rsidR="00B07484">
        <w:t xml:space="preserve">, and </w:t>
      </w:r>
      <w:r w:rsidR="00616664">
        <w:t xml:space="preserve">standard </w:t>
      </w:r>
      <w:r w:rsidR="00573C97">
        <w:t>water quality parameters</w:t>
      </w:r>
      <w:r w:rsidR="00B07484">
        <w:t>, including effort, recorded.</w:t>
      </w:r>
      <w:r w:rsidR="00573C97">
        <w:t xml:space="preserve"> </w:t>
      </w:r>
    </w:p>
    <w:p w14:paraId="763765EE" w14:textId="25C81D46" w:rsidR="00A0156D" w:rsidRPr="00573C97" w:rsidRDefault="00A0156D" w:rsidP="00A0156D">
      <w:pPr>
        <w:rPr>
          <w:b/>
          <w:bCs/>
          <w:i/>
          <w:iCs/>
          <w:sz w:val="22"/>
          <w:szCs w:val="22"/>
        </w:rPr>
      </w:pPr>
      <w:r w:rsidRPr="00573C97">
        <w:rPr>
          <w:b/>
          <w:bCs/>
          <w:i/>
          <w:iCs/>
          <w:sz w:val="22"/>
          <w:szCs w:val="22"/>
        </w:rPr>
        <w:t xml:space="preserve">Detection of </w:t>
      </w:r>
      <w:r w:rsidR="00573C97" w:rsidRPr="00573C97">
        <w:rPr>
          <w:b/>
          <w:bCs/>
          <w:i/>
          <w:iCs/>
          <w:sz w:val="22"/>
          <w:szCs w:val="22"/>
        </w:rPr>
        <w:t>predatory fish</w:t>
      </w:r>
    </w:p>
    <w:p w14:paraId="78F787BA" w14:textId="653A53E1" w:rsidR="00B71C2F" w:rsidRDefault="00573C97" w:rsidP="00A0156D">
      <w:r w:rsidRPr="00573C97">
        <w:t>Non-native fish (Brown Trout, Rainbow Trout and Climbing Galaxias)</w:t>
      </w:r>
      <w:r w:rsidR="00A0156D" w:rsidRPr="00573C97">
        <w:t xml:space="preserve"> are a significant threat to </w:t>
      </w:r>
      <w:r w:rsidRPr="00573C97">
        <w:t xml:space="preserve">Stocky Galaxias, mainly through </w:t>
      </w:r>
      <w:r w:rsidR="00A0156D" w:rsidRPr="00573C97">
        <w:t xml:space="preserve">predation of </w:t>
      </w:r>
      <w:r w:rsidRPr="00573C97">
        <w:t xml:space="preserve">small to large size classes. </w:t>
      </w:r>
      <w:r w:rsidR="004D201E">
        <w:t>E</w:t>
      </w:r>
      <w:r w:rsidR="00A0156D" w:rsidRPr="00B71C2F">
        <w:t xml:space="preserve">arly detection of </w:t>
      </w:r>
      <w:r w:rsidRPr="00B71C2F">
        <w:t xml:space="preserve">an incursion of </w:t>
      </w:r>
      <w:r w:rsidR="00A0156D" w:rsidRPr="00B71C2F">
        <w:t>th</w:t>
      </w:r>
      <w:r w:rsidRPr="00B71C2F">
        <w:t>ese species into the Stocky Galaxias population</w:t>
      </w:r>
      <w:r w:rsidR="00A0156D" w:rsidRPr="00B71C2F">
        <w:t xml:space="preserve"> is critically important</w:t>
      </w:r>
      <w:r w:rsidR="00CE6419">
        <w:t xml:space="preserve"> for the ongoing survival of the species</w:t>
      </w:r>
      <w:r w:rsidR="00A0156D" w:rsidRPr="00B71C2F">
        <w:t>. The routine population</w:t>
      </w:r>
      <w:r w:rsidR="00B71C2F" w:rsidRPr="00B71C2F">
        <w:t>, and predator surveillance monitoring</w:t>
      </w:r>
      <w:r w:rsidR="00A0156D" w:rsidRPr="00B71C2F">
        <w:t xml:space="preserve"> has the capacity to detect the presence of </w:t>
      </w:r>
      <w:r w:rsidRPr="00B71C2F">
        <w:t>these species</w:t>
      </w:r>
      <w:r w:rsidR="00B71C2F" w:rsidRPr="00B71C2F">
        <w:t>.</w:t>
      </w:r>
      <w:r w:rsidR="00A0156D" w:rsidRPr="00B71C2F">
        <w:t xml:space="preserve"> However</w:t>
      </w:r>
      <w:r w:rsidR="00B71C2F" w:rsidRPr="00B71C2F">
        <w:t>, positive detections via eDNA analysis require rapid confirmation with physical sampling</w:t>
      </w:r>
      <w:r w:rsidR="004D201E">
        <w:t>. R</w:t>
      </w:r>
      <w:r w:rsidR="00B71C2F" w:rsidRPr="00B71C2F">
        <w:t>andomly occurring, intense rainfall events, outside of routine monitoring periods, may also provide opportunities for predatory fish incursion</w:t>
      </w:r>
      <w:r w:rsidR="004864B8">
        <w:t xml:space="preserve"> and therefore require </w:t>
      </w:r>
      <w:r w:rsidR="004D201E">
        <w:t xml:space="preserve">additional </w:t>
      </w:r>
      <w:r w:rsidR="004864B8">
        <w:t xml:space="preserve">eDNA </w:t>
      </w:r>
      <w:r w:rsidR="004D201E">
        <w:t xml:space="preserve">sampling and </w:t>
      </w:r>
      <w:r w:rsidR="004864B8">
        <w:t>analysis</w:t>
      </w:r>
      <w:r w:rsidR="00616A00">
        <w:t>, with follow-up of positive detections with physical sampling</w:t>
      </w:r>
      <w:r w:rsidR="004864B8">
        <w:t>.</w:t>
      </w:r>
    </w:p>
    <w:p w14:paraId="5A7F25A1" w14:textId="123194CD" w:rsidR="004864B8" w:rsidRDefault="004864B8" w:rsidP="00A0156D">
      <w:r>
        <w:t xml:space="preserve">If a report of </w:t>
      </w:r>
      <w:r w:rsidR="00BA4B5B">
        <w:t>a pest fish sighting or</w:t>
      </w:r>
      <w:r>
        <w:t xml:space="preserve"> positive eDNA detection is received conventional sampling using backpack electrofishing is to be undertaken at the three monitoring sites to validate the detection result</w:t>
      </w:r>
      <w:r w:rsidR="00BA4B5B">
        <w:t>.</w:t>
      </w:r>
      <w:r>
        <w:t xml:space="preserve"> Intensive, continuous electrofishing, targeting all habitats over a 500 m reach at each monitoring site (upstream from most downstream point), using 1–2 </w:t>
      </w:r>
      <w:r w:rsidR="0085483D">
        <w:t xml:space="preserve">teams and repeated sampling runs (max. of three) at each site if required. Water quality parameters, and standard electrofishing effort data to be recorded, and if detected, </w:t>
      </w:r>
      <w:r w:rsidR="00616A00">
        <w:t xml:space="preserve">live images to be taken and preserved </w:t>
      </w:r>
      <w:r w:rsidR="0085483D">
        <w:t xml:space="preserve">vouchers (1–2 individuals) of each species of target non-native fish to be retained, including georeference of detection points. </w:t>
      </w:r>
      <w:r w:rsidR="00616A00">
        <w:t xml:space="preserve"> Additional non-native fish to be euthanased and appropriately disposed of.</w:t>
      </w:r>
    </w:p>
    <w:p w14:paraId="0BA030F2" w14:textId="3F26A493" w:rsidR="00C209B4" w:rsidRDefault="00C209B4" w:rsidP="00C209B4">
      <w:r w:rsidRPr="00FF7175">
        <w:t>Additional surveillance outside of routine surveillance periods, is to be undertaken immediately following one, or successive, high intensity rainfall events which may affect the waterfall effectiveness in preventing fish movement by cause flooding, erosion, or temporary barrier bypass options. A rainfall intensity trigger</w:t>
      </w:r>
      <w:r w:rsidR="00FF7175" w:rsidRPr="00FF7175">
        <w:t xml:space="preserve"> (e.g. 24-hour rainfall total)</w:t>
      </w:r>
      <w:r w:rsidRPr="00FF7175">
        <w:t>, based on the Tantangara catchment characteristics</w:t>
      </w:r>
      <w:r w:rsidR="00FF7175" w:rsidRPr="00FF7175">
        <w:t xml:space="preserve"> and</w:t>
      </w:r>
      <w:r w:rsidRPr="00FF7175">
        <w:t xml:space="preserve"> current waterfall/future predator barrier condition, </w:t>
      </w:r>
      <w:r w:rsidR="00FF7175" w:rsidRPr="00FF7175">
        <w:t xml:space="preserve">should </w:t>
      </w:r>
      <w:r w:rsidRPr="00FF7175">
        <w:t>initiate surveillance</w:t>
      </w:r>
      <w:r w:rsidR="00FF7175">
        <w:t>,</w:t>
      </w:r>
      <w:r w:rsidR="00FF7175" w:rsidRPr="00FF7175">
        <w:t xml:space="preserve"> if exceeded (see Section 5).</w:t>
      </w:r>
      <w:r w:rsidR="00FF7175">
        <w:t xml:space="preserve"> If triggered, eDNA </w:t>
      </w:r>
      <w:r w:rsidR="00FF7175">
        <w:lastRenderedPageBreak/>
        <w:t>sampling, as per routine predator surveillance (section 3.1.3) to be undertaken, and positive eDNA detections to be verified as per preceding paragraph.</w:t>
      </w:r>
    </w:p>
    <w:p w14:paraId="14CC0519" w14:textId="6ED54D99" w:rsidR="00FC703A" w:rsidRDefault="00FC703A" w:rsidP="00FC703A">
      <w:pPr>
        <w:pStyle w:val="Heading3-Numbered"/>
      </w:pPr>
      <w:bookmarkStart w:id="54" w:name="_Toc129863259"/>
      <w:r>
        <w:t>Fish Condition Assessment</w:t>
      </w:r>
      <w:bookmarkEnd w:id="54"/>
      <w:r>
        <w:t xml:space="preserve"> </w:t>
      </w:r>
    </w:p>
    <w:p w14:paraId="71EC4115" w14:textId="4B4AADF6" w:rsidR="00FC703A" w:rsidRDefault="00FC703A" w:rsidP="00FC703A">
      <w:pPr>
        <w:pStyle w:val="Normalnumbered"/>
        <w:numPr>
          <w:ilvl w:val="0"/>
          <w:numId w:val="0"/>
        </w:numPr>
      </w:pPr>
      <w:r w:rsidRPr="00DC52D6">
        <w:rPr>
          <w:b/>
          <w:bCs/>
        </w:rPr>
        <w:t xml:space="preserve">Purpose: </w:t>
      </w:r>
      <w:r>
        <w:t xml:space="preserve"> </w:t>
      </w:r>
      <w:r w:rsidR="00B07484">
        <w:t>Identification of cause of decline in fish condition.</w:t>
      </w:r>
    </w:p>
    <w:p w14:paraId="0F89BAE4" w14:textId="0C76EF2B" w:rsidR="00FC703A" w:rsidRDefault="00FC703A" w:rsidP="00FC703A">
      <w:pPr>
        <w:pStyle w:val="Normalnumbered"/>
        <w:numPr>
          <w:ilvl w:val="0"/>
          <w:numId w:val="0"/>
        </w:numPr>
      </w:pPr>
      <w:r w:rsidRPr="00DC52D6">
        <w:rPr>
          <w:b/>
          <w:bCs/>
        </w:rPr>
        <w:t>Value:</w:t>
      </w:r>
      <w:r>
        <w:t xml:space="preserve">  </w:t>
      </w:r>
      <w:r w:rsidR="00773CA8">
        <w:t xml:space="preserve">To enable early intervention to </w:t>
      </w:r>
      <w:r w:rsidR="00E31DEF">
        <w:t>reduce or reverse decline in condition before impact to Stocky Galaxias population occurs.</w:t>
      </w:r>
    </w:p>
    <w:p w14:paraId="31D384D6" w14:textId="77777777" w:rsidR="00FC703A" w:rsidRDefault="00FC703A" w:rsidP="00FC703A">
      <w:pPr>
        <w:pStyle w:val="Normalnumbered"/>
        <w:numPr>
          <w:ilvl w:val="0"/>
          <w:numId w:val="0"/>
        </w:numPr>
      </w:pPr>
      <w:r w:rsidRPr="00DC52D6">
        <w:rPr>
          <w:b/>
          <w:bCs/>
        </w:rPr>
        <w:t xml:space="preserve">Timing: </w:t>
      </w:r>
      <w:r>
        <w:t xml:space="preserve"> Trigger based (see Table 4).</w:t>
      </w:r>
    </w:p>
    <w:p w14:paraId="1A9BCE93" w14:textId="493AB5C9" w:rsidR="00FC703A" w:rsidRDefault="00FC703A" w:rsidP="00FC703A">
      <w:pPr>
        <w:pStyle w:val="Normalnumbered"/>
        <w:numPr>
          <w:ilvl w:val="0"/>
          <w:numId w:val="0"/>
        </w:numPr>
      </w:pPr>
      <w:r w:rsidRPr="00DC52D6">
        <w:rPr>
          <w:b/>
          <w:bCs/>
        </w:rPr>
        <w:t>Frequency:</w:t>
      </w:r>
      <w:r>
        <w:t xml:space="preserve"> Trigger based (see Table 4).</w:t>
      </w:r>
    </w:p>
    <w:p w14:paraId="2737402C" w14:textId="4FAC4301" w:rsidR="00FF190C" w:rsidRDefault="00FC703A" w:rsidP="00FC703A">
      <w:pPr>
        <w:pStyle w:val="Normalnumbered"/>
        <w:numPr>
          <w:ilvl w:val="0"/>
          <w:numId w:val="0"/>
        </w:numPr>
      </w:pPr>
      <w:r w:rsidRPr="00E72006">
        <w:rPr>
          <w:b/>
          <w:bCs/>
        </w:rPr>
        <w:t>Method:</w:t>
      </w:r>
      <w:r>
        <w:t xml:space="preserve"> </w:t>
      </w:r>
      <w:r w:rsidR="00B07484">
        <w:t>Undertaken at the two population monitoring reaches (sites 1 and 2)</w:t>
      </w:r>
      <w:r w:rsidR="00E31DEF">
        <w:t xml:space="preserve">, triggered by observed decline in fish condition metric (fish length/weight relationship) generated from annual monitoring and/or increased parasite load. </w:t>
      </w:r>
      <w:r w:rsidR="00FF190C">
        <w:t>Depending on the observed decline and catchment conditions consider the following activities:</w:t>
      </w:r>
    </w:p>
    <w:p w14:paraId="22F98DFA" w14:textId="2ECC59CA" w:rsidR="00FF190C" w:rsidRDefault="00E31DEF" w:rsidP="00122AA9">
      <w:pPr>
        <w:pStyle w:val="dotpoints"/>
      </w:pPr>
      <w:r>
        <w:t xml:space="preserve">Collect individuals </w:t>
      </w:r>
      <w:r w:rsidR="00BE0385">
        <w:t xml:space="preserve">by electrofishing </w:t>
      </w:r>
      <w:r>
        <w:t xml:space="preserve">for intensive investigation of internal and external disease/parasite by </w:t>
      </w:r>
      <w:r w:rsidR="000A24D1">
        <w:t>appropriate Veterinary Clinic</w:t>
      </w:r>
      <w:r w:rsidR="00890972">
        <w:t>. Total of 5–10 adults, preserved appropriately.</w:t>
      </w:r>
    </w:p>
    <w:p w14:paraId="5622DA6F" w14:textId="68A44C65" w:rsidR="00FF190C" w:rsidRDefault="000A24D1" w:rsidP="00122AA9">
      <w:pPr>
        <w:pStyle w:val="dotpoints"/>
      </w:pPr>
      <w:r>
        <w:t xml:space="preserve">Undertake detailed investigation of </w:t>
      </w:r>
      <w:r w:rsidR="00E31DEF">
        <w:t>diet (stomach flushes of adults to determine incidence of feeding (e.g. gut ful</w:t>
      </w:r>
      <w:r w:rsidR="005442D5">
        <w:t>l</w:t>
      </w:r>
      <w:r w:rsidR="00E31DEF">
        <w:t>ness, etc.))</w:t>
      </w:r>
      <w:r w:rsidR="00122AA9">
        <w:t>.</w:t>
      </w:r>
      <w:r w:rsidR="00E31DEF">
        <w:t xml:space="preserve"> </w:t>
      </w:r>
      <w:r w:rsidR="00890972">
        <w:t>10 adults per site, undertake flushing at site and analysis of contents at laboratory, fish released alive to reach of capture.</w:t>
      </w:r>
    </w:p>
    <w:p w14:paraId="39E603CD" w14:textId="709D68FB" w:rsidR="00FF190C" w:rsidRDefault="00FF190C" w:rsidP="00122AA9">
      <w:pPr>
        <w:pStyle w:val="dotpoints"/>
      </w:pPr>
      <w:r>
        <w:t xml:space="preserve">Assess </w:t>
      </w:r>
      <w:r w:rsidR="000A24D1">
        <w:t xml:space="preserve">instream </w:t>
      </w:r>
      <w:r w:rsidR="00E31DEF">
        <w:t>aquatic macroinvertebrate abundance</w:t>
      </w:r>
      <w:r w:rsidR="000A24D1">
        <w:t xml:space="preserve"> and diversity</w:t>
      </w:r>
      <w:r w:rsidR="00BE0385">
        <w:t xml:space="preserve">. At both sites, kick sample and edge sweep, followed by live </w:t>
      </w:r>
      <w:r w:rsidR="00890972">
        <w:t>sort, and laboratory processing as per EPA (2003).</w:t>
      </w:r>
    </w:p>
    <w:p w14:paraId="7B026884" w14:textId="7E581109" w:rsidR="00FF190C" w:rsidRDefault="000A24D1" w:rsidP="00122AA9">
      <w:pPr>
        <w:pStyle w:val="dotpoints"/>
      </w:pPr>
      <w:r>
        <w:t>assess catchment conditions for threats likely impacting aquatic macroinvertebrates (</w:t>
      </w:r>
      <w:r w:rsidR="00F36BD5">
        <w:t>e.g.</w:t>
      </w:r>
      <w:r>
        <w:t xml:space="preserve"> sediment) or water quality. </w:t>
      </w:r>
    </w:p>
    <w:p w14:paraId="6C5CCD7D" w14:textId="2FFF29D5" w:rsidR="00FC703A" w:rsidRDefault="00FF190C" w:rsidP="00FF190C">
      <w:pPr>
        <w:pStyle w:val="Normalnumbered"/>
        <w:numPr>
          <w:ilvl w:val="0"/>
          <w:numId w:val="0"/>
        </w:numPr>
      </w:pPr>
      <w:r>
        <w:t>Consider the need to c</w:t>
      </w:r>
      <w:r w:rsidR="000A24D1">
        <w:t>ontinue monitoring fish condition and parasite/disease, including standard water quality parameters whilst undertaking investigations.</w:t>
      </w:r>
    </w:p>
    <w:p w14:paraId="366EAE0B" w14:textId="77777777" w:rsidR="00C96664" w:rsidRDefault="00C96664" w:rsidP="00EF09BA">
      <w:pPr>
        <w:sectPr w:rsidR="00C96664" w:rsidSect="002000A4">
          <w:footerReference w:type="even" r:id="rId56"/>
          <w:footerReference w:type="default" r:id="rId57"/>
          <w:pgSz w:w="11907" w:h="16840" w:code="9"/>
          <w:pgMar w:top="1134" w:right="1134" w:bottom="1134" w:left="1134" w:header="709" w:footer="567" w:gutter="0"/>
          <w:cols w:space="708"/>
          <w:formProt w:val="0"/>
          <w:docGrid w:linePitch="360"/>
        </w:sectPr>
      </w:pPr>
    </w:p>
    <w:p w14:paraId="75CB2172" w14:textId="77777777" w:rsidR="00626D64" w:rsidRPr="00190492" w:rsidRDefault="00626D64" w:rsidP="00B547D7">
      <w:pPr>
        <w:pStyle w:val="Heading1-Numbered"/>
      </w:pPr>
      <w:bookmarkStart w:id="55" w:name="_Toc409798452"/>
      <w:bookmarkStart w:id="56" w:name="_Toc286018780"/>
      <w:bookmarkStart w:id="57" w:name="_Toc129863260"/>
      <w:bookmarkStart w:id="58" w:name="_Ref327360873"/>
      <w:bookmarkStart w:id="59" w:name="_Toc409798453"/>
      <w:r w:rsidRPr="00190492">
        <w:lastRenderedPageBreak/>
        <w:t>References</w:t>
      </w:r>
      <w:bookmarkEnd w:id="55"/>
      <w:bookmarkEnd w:id="56"/>
      <w:bookmarkEnd w:id="57"/>
    </w:p>
    <w:p w14:paraId="4B480E0B" w14:textId="77777777" w:rsidR="00877E19" w:rsidRDefault="00877E19" w:rsidP="00877E19">
      <w:pPr>
        <w:pStyle w:val="ARIERRefs"/>
        <w:rPr>
          <w:szCs w:val="20"/>
        </w:rPr>
      </w:pPr>
      <w:bookmarkStart w:id="60" w:name="_Hlk73014773"/>
      <w:r w:rsidRPr="00685552">
        <w:rPr>
          <w:szCs w:val="20"/>
        </w:rPr>
        <w:t xml:space="preserve">Adams, M., Raadik, T.A., Burridge, C. and Georges, A. (2014). Global biodiversity assessment and hyper-cryptic species complexes: more than one species of elephant in the room? </w:t>
      </w:r>
      <w:r w:rsidRPr="00685552">
        <w:rPr>
          <w:i/>
          <w:iCs/>
          <w:szCs w:val="20"/>
        </w:rPr>
        <w:t>Systematic Biology</w:t>
      </w:r>
      <w:r w:rsidRPr="00685552">
        <w:rPr>
          <w:szCs w:val="20"/>
        </w:rPr>
        <w:t xml:space="preserve"> </w:t>
      </w:r>
      <w:r w:rsidRPr="00685552">
        <w:rPr>
          <w:b/>
          <w:bCs/>
          <w:szCs w:val="20"/>
        </w:rPr>
        <w:t>63</w:t>
      </w:r>
      <w:r w:rsidRPr="00685552">
        <w:rPr>
          <w:szCs w:val="20"/>
        </w:rPr>
        <w:t>(4), 518–533.</w:t>
      </w:r>
    </w:p>
    <w:p w14:paraId="746666E4" w14:textId="3B9AAF8F" w:rsidR="005504B6" w:rsidRDefault="005504B6" w:rsidP="00EB78CE">
      <w:pPr>
        <w:pStyle w:val="ARIERRefs"/>
      </w:pPr>
      <w:r w:rsidRPr="005504B6">
        <w:t xml:space="preserve">Allan, H., Duncan, R.P., Unmack, P., White, D., </w:t>
      </w:r>
      <w:r>
        <w:t>and</w:t>
      </w:r>
      <w:r w:rsidRPr="005504B6">
        <w:t xml:space="preserve"> Lintermans, M. (2021). Reproductive ecology of a critically endangered alpine galaxiid.</w:t>
      </w:r>
      <w:r>
        <w:t xml:space="preserve"> </w:t>
      </w:r>
      <w:r w:rsidRPr="005504B6">
        <w:rPr>
          <w:i/>
          <w:iCs/>
        </w:rPr>
        <w:t>Journal of Fish Biology</w:t>
      </w:r>
      <w:r>
        <w:rPr>
          <w:i/>
          <w:iCs/>
        </w:rPr>
        <w:t xml:space="preserve"> </w:t>
      </w:r>
      <w:r w:rsidRPr="005504B6">
        <w:rPr>
          <w:b/>
          <w:bCs/>
        </w:rPr>
        <w:t>98</w:t>
      </w:r>
      <w:r w:rsidRPr="00323B9C">
        <w:t>(3)</w:t>
      </w:r>
      <w:r w:rsidRPr="005504B6">
        <w:t>, 622</w:t>
      </w:r>
      <w:r>
        <w:t>–</w:t>
      </w:r>
      <w:r w:rsidRPr="005504B6">
        <w:t>633.</w:t>
      </w:r>
    </w:p>
    <w:p w14:paraId="5AB0E4D3" w14:textId="2877B145" w:rsidR="00575224" w:rsidRPr="007447A9" w:rsidRDefault="00575224" w:rsidP="00575224">
      <w:pPr>
        <w:pStyle w:val="ARIERRefs"/>
      </w:pPr>
      <w:r>
        <w:t xml:space="preserve">Allan, H. and Lintermans, B. (2019). </w:t>
      </w:r>
      <w:r w:rsidRPr="00B92FF1">
        <w:rPr>
          <w:i/>
          <w:iCs/>
        </w:rPr>
        <w:t xml:space="preserve">Current knowledge of the critically endangered Stocky Galaxias </w:t>
      </w:r>
      <w:r w:rsidRPr="00B92FF1">
        <w:t>Galaxias tantangara</w:t>
      </w:r>
      <w:r>
        <w:t>. Report to EMM Consulting Pty Ltd.</w:t>
      </w:r>
    </w:p>
    <w:p w14:paraId="5761700F" w14:textId="77777777" w:rsidR="001303FC" w:rsidRPr="005C6C6F" w:rsidRDefault="001303FC" w:rsidP="001303FC">
      <w:pPr>
        <w:pStyle w:val="ARIERRefs"/>
        <w:rPr>
          <w:szCs w:val="20"/>
        </w:rPr>
      </w:pPr>
      <w:r w:rsidRPr="005C6C6F">
        <w:rPr>
          <w:szCs w:val="20"/>
        </w:rPr>
        <w:t xml:space="preserve">Allan, H., Unmack, P., Duncan, R.P. and Lintermans, M. (2018). Potential impacts of PIT tagging on a critically endangered small-bodied fish: A trial on the surrogate mountain galaxias. </w:t>
      </w:r>
      <w:r w:rsidRPr="005C6C6F">
        <w:rPr>
          <w:i/>
          <w:iCs/>
          <w:szCs w:val="20"/>
        </w:rPr>
        <w:t>Transactions of the American Fisheries Society</w:t>
      </w:r>
      <w:r w:rsidRPr="005C6C6F">
        <w:rPr>
          <w:szCs w:val="20"/>
        </w:rPr>
        <w:t xml:space="preserve"> </w:t>
      </w:r>
      <w:r w:rsidRPr="005C6C6F">
        <w:rPr>
          <w:b/>
          <w:bCs/>
          <w:szCs w:val="20"/>
        </w:rPr>
        <w:t>147</w:t>
      </w:r>
      <w:r w:rsidRPr="005C6C6F">
        <w:rPr>
          <w:szCs w:val="20"/>
        </w:rPr>
        <w:t>, 1078–1084.</w:t>
      </w:r>
    </w:p>
    <w:p w14:paraId="55829A2C" w14:textId="6E6CFAAD" w:rsidR="001303FC" w:rsidRDefault="001303FC" w:rsidP="001303FC">
      <w:pPr>
        <w:pStyle w:val="ARIERRefs"/>
        <w:rPr>
          <w:szCs w:val="20"/>
        </w:rPr>
      </w:pPr>
      <w:r w:rsidRPr="005C6C6F">
        <w:rPr>
          <w:szCs w:val="20"/>
        </w:rPr>
        <w:t>Ayres, R.M., Nicol, M.D.</w:t>
      </w:r>
      <w:r w:rsidR="006430C9">
        <w:rPr>
          <w:szCs w:val="20"/>
        </w:rPr>
        <w:t xml:space="preserve"> and</w:t>
      </w:r>
      <w:r w:rsidRPr="005C6C6F">
        <w:rPr>
          <w:szCs w:val="20"/>
        </w:rPr>
        <w:t xml:space="preserve"> Raadik, T.A. (2012</w:t>
      </w:r>
      <w:r w:rsidR="00E00289">
        <w:rPr>
          <w:szCs w:val="20"/>
        </w:rPr>
        <w:t>a</w:t>
      </w:r>
      <w:r w:rsidRPr="005C6C6F">
        <w:rPr>
          <w:szCs w:val="20"/>
        </w:rPr>
        <w:t xml:space="preserve">). </w:t>
      </w:r>
      <w:r w:rsidRPr="006430C9">
        <w:rPr>
          <w:i/>
          <w:iCs/>
          <w:szCs w:val="20"/>
        </w:rPr>
        <w:t>Establishing new populations for fire-affected barred galaxias (</w:t>
      </w:r>
      <w:r w:rsidRPr="00B92FF1">
        <w:rPr>
          <w:szCs w:val="20"/>
        </w:rPr>
        <w:t>Galaxias fuscus</w:t>
      </w:r>
      <w:r w:rsidRPr="006430C9">
        <w:rPr>
          <w:i/>
          <w:iCs/>
          <w:szCs w:val="20"/>
        </w:rPr>
        <w:t>): Site selection, trial translocation and population genetics</w:t>
      </w:r>
      <w:r w:rsidRPr="005C6C6F">
        <w:rPr>
          <w:szCs w:val="20"/>
        </w:rPr>
        <w:t>. Black Saturday Victoria 2009 – Natural values fire recovery program. Heidelberg, Australia: Department of Sustainability and Environment.</w:t>
      </w:r>
    </w:p>
    <w:p w14:paraId="70084CDF" w14:textId="15AC1956" w:rsidR="00E00289" w:rsidRDefault="00E00289" w:rsidP="00E00289">
      <w:pPr>
        <w:pStyle w:val="ARIERRefs"/>
        <w:rPr>
          <w:szCs w:val="20"/>
        </w:rPr>
      </w:pPr>
      <w:r w:rsidRPr="005C6C6F">
        <w:rPr>
          <w:szCs w:val="20"/>
        </w:rPr>
        <w:t>Ayres, R.M., Nicol, M.D. and Raadik, T.A. (2012</w:t>
      </w:r>
      <w:r>
        <w:rPr>
          <w:szCs w:val="20"/>
        </w:rPr>
        <w:t>b</w:t>
      </w:r>
      <w:r w:rsidRPr="005C6C6F">
        <w:rPr>
          <w:szCs w:val="20"/>
        </w:rPr>
        <w:t xml:space="preserve">). </w:t>
      </w:r>
      <w:r w:rsidRPr="00B92FF1">
        <w:rPr>
          <w:i/>
          <w:iCs/>
          <w:szCs w:val="20"/>
        </w:rPr>
        <w:t>Guidelines for the translocation of Barred Galaxias (</w:t>
      </w:r>
      <w:r w:rsidRPr="00B92FF1">
        <w:rPr>
          <w:szCs w:val="20"/>
        </w:rPr>
        <w:t>Galaxias fuscus</w:t>
      </w:r>
      <w:r w:rsidRPr="00B92FF1">
        <w:rPr>
          <w:i/>
          <w:iCs/>
          <w:szCs w:val="20"/>
        </w:rPr>
        <w:t>) for conservation purposed</w:t>
      </w:r>
      <w:r w:rsidRPr="005C6C6F">
        <w:rPr>
          <w:szCs w:val="20"/>
        </w:rPr>
        <w:t>. Black Saturday Victoria 2009 – Natural values fire recovery program. Department of Sustainability and Environment, Heidelberg, Victoria.</w:t>
      </w:r>
    </w:p>
    <w:p w14:paraId="7764DE3F" w14:textId="2C2E0B23" w:rsidR="00025809" w:rsidRDefault="00025809" w:rsidP="00EB78CE">
      <w:pPr>
        <w:pStyle w:val="ARIERRefs"/>
      </w:pPr>
      <w:r w:rsidRPr="00025809">
        <w:t>B</w:t>
      </w:r>
      <w:r>
        <w:t>ylemans</w:t>
      </w:r>
      <w:r w:rsidRPr="00025809">
        <w:t>, J., F</w:t>
      </w:r>
      <w:r>
        <w:t>urlan</w:t>
      </w:r>
      <w:r w:rsidRPr="00025809">
        <w:t>, E. M., P</w:t>
      </w:r>
      <w:r>
        <w:t>earce</w:t>
      </w:r>
      <w:r w:rsidRPr="00025809">
        <w:t>, L., D</w:t>
      </w:r>
      <w:r>
        <w:t>aly</w:t>
      </w:r>
      <w:r w:rsidRPr="00025809">
        <w:t xml:space="preserve">, T. </w:t>
      </w:r>
      <w:r>
        <w:t xml:space="preserve">and </w:t>
      </w:r>
      <w:r w:rsidRPr="00025809">
        <w:t>G</w:t>
      </w:r>
      <w:r>
        <w:t>leeson</w:t>
      </w:r>
      <w:r w:rsidRPr="00025809">
        <w:t xml:space="preserve">, D.M. </w:t>
      </w:r>
      <w:r>
        <w:t>(</w:t>
      </w:r>
      <w:r w:rsidRPr="00025809">
        <w:t>2016</w:t>
      </w:r>
      <w:r>
        <w:t>)</w:t>
      </w:r>
      <w:r w:rsidRPr="00025809">
        <w:t xml:space="preserve">. Improving the containment of a freshwater invader using environmental DNA (eDNA) based monitoring. </w:t>
      </w:r>
      <w:r w:rsidRPr="00025809">
        <w:rPr>
          <w:i/>
          <w:iCs/>
        </w:rPr>
        <w:t>Biological Invasions</w:t>
      </w:r>
      <w:r w:rsidRPr="00025809">
        <w:t xml:space="preserve"> </w:t>
      </w:r>
      <w:r w:rsidRPr="00025809">
        <w:rPr>
          <w:b/>
          <w:bCs/>
        </w:rPr>
        <w:t>18</w:t>
      </w:r>
      <w:r w:rsidRPr="00025809">
        <w:t>, 3081</w:t>
      </w:r>
      <w:r>
        <w:t>–</w:t>
      </w:r>
      <w:r w:rsidRPr="00025809">
        <w:t>3089.</w:t>
      </w:r>
    </w:p>
    <w:p w14:paraId="7F96EB47" w14:textId="77777777" w:rsidR="00575224" w:rsidRPr="005C6C6F" w:rsidRDefault="00575224" w:rsidP="00575224">
      <w:pPr>
        <w:pStyle w:val="ARIERRefs"/>
        <w:rPr>
          <w:szCs w:val="20"/>
        </w:rPr>
      </w:pPr>
      <w:r>
        <w:rPr>
          <w:szCs w:val="20"/>
        </w:rPr>
        <w:t xml:space="preserve">Cardno </w:t>
      </w:r>
      <w:r w:rsidRPr="005C6C6F">
        <w:rPr>
          <w:szCs w:val="20"/>
        </w:rPr>
        <w:t xml:space="preserve">(2019). </w:t>
      </w:r>
      <w:r w:rsidRPr="005C6C6F">
        <w:rPr>
          <w:i/>
          <w:iCs/>
          <w:szCs w:val="20"/>
        </w:rPr>
        <w:t>Appendix M.2 Aquatic Ecology Assessment, Snowy 2.0 Main Works.</w:t>
      </w:r>
      <w:r w:rsidRPr="005C6C6F">
        <w:rPr>
          <w:szCs w:val="20"/>
        </w:rPr>
        <w:t xml:space="preserve"> Prepared for EMM Consulting Pty Ltd. Cardno, St Leonards, NSW.</w:t>
      </w:r>
    </w:p>
    <w:p w14:paraId="7E009FF4" w14:textId="37DEBF7D" w:rsidR="00626D64" w:rsidRDefault="00EB78CE" w:rsidP="00EB78CE">
      <w:pPr>
        <w:pStyle w:val="ARIERRefs"/>
      </w:pPr>
      <w:r>
        <w:t>Chilcott, S., Freeman, R. Davies, P.E., Crook</w:t>
      </w:r>
      <w:r w:rsidR="00DB695A">
        <w:t>, D.A.</w:t>
      </w:r>
      <w:r>
        <w:t>,</w:t>
      </w:r>
      <w:r w:rsidR="00DB695A">
        <w:t xml:space="preserve"> </w:t>
      </w:r>
      <w:r>
        <w:t>Fulton</w:t>
      </w:r>
      <w:r w:rsidR="00DB695A">
        <w:t xml:space="preserve">, W., </w:t>
      </w:r>
      <w:r>
        <w:t>Hamr</w:t>
      </w:r>
      <w:r w:rsidR="00DB695A">
        <w:t xml:space="preserve">, P., </w:t>
      </w:r>
      <w:r>
        <w:t>Jarvis</w:t>
      </w:r>
      <w:r w:rsidR="00DB695A">
        <w:t xml:space="preserve">, D. and </w:t>
      </w:r>
      <w:r>
        <w:t>Sanger</w:t>
      </w:r>
      <w:r w:rsidR="00DB695A">
        <w:t>, A.C.</w:t>
      </w:r>
      <w:r>
        <w:t xml:space="preserve"> (2013). Extinct habitat, extant species: lessons learned from conservation recovery actions for the Pedder galaxias (</w:t>
      </w:r>
      <w:r w:rsidRPr="00DB695A">
        <w:rPr>
          <w:i/>
          <w:iCs/>
        </w:rPr>
        <w:t>Galaxias pedderensis</w:t>
      </w:r>
      <w:r>
        <w:t xml:space="preserve">) in south-west Tasmania, Australia. </w:t>
      </w:r>
      <w:r w:rsidRPr="00DB695A">
        <w:rPr>
          <w:i/>
          <w:iCs/>
        </w:rPr>
        <w:t>Marine and Freshwater Research</w:t>
      </w:r>
      <w:r w:rsidRPr="00EB78CE">
        <w:t xml:space="preserve"> </w:t>
      </w:r>
      <w:r w:rsidRPr="00DB695A">
        <w:rPr>
          <w:b/>
          <w:bCs/>
        </w:rPr>
        <w:t>64</w:t>
      </w:r>
      <w:r w:rsidRPr="00EB78CE">
        <w:t>, 864–873</w:t>
      </w:r>
      <w:r w:rsidR="00DB695A">
        <w:t>.</w:t>
      </w:r>
    </w:p>
    <w:p w14:paraId="4E4CFC17" w14:textId="60E2EA82" w:rsidR="00231B75" w:rsidRDefault="00231B75" w:rsidP="00EB78CE">
      <w:pPr>
        <w:pStyle w:val="ARIERRefs"/>
      </w:pPr>
      <w:r w:rsidRPr="00231B75">
        <w:t>Dennis,</w:t>
      </w:r>
      <w:r>
        <w:t xml:space="preserve"> B., </w:t>
      </w:r>
      <w:r w:rsidRPr="00231B75">
        <w:t xml:space="preserve">Ponciano, </w:t>
      </w:r>
      <w:r>
        <w:t xml:space="preserve">J.M. and </w:t>
      </w:r>
      <w:r w:rsidRPr="00231B75">
        <w:t>Taper</w:t>
      </w:r>
      <w:r>
        <w:t xml:space="preserve">, M.L. (2010). </w:t>
      </w:r>
      <w:r w:rsidRPr="00231B75">
        <w:t>Replicated sampling increases efficiency in monitoring biological populations</w:t>
      </w:r>
      <w:r>
        <w:t xml:space="preserve">. </w:t>
      </w:r>
      <w:r>
        <w:rPr>
          <w:i/>
          <w:iCs/>
        </w:rPr>
        <w:t>Ecology</w:t>
      </w:r>
      <w:r>
        <w:t xml:space="preserve"> </w:t>
      </w:r>
      <w:r>
        <w:rPr>
          <w:b/>
          <w:bCs/>
        </w:rPr>
        <w:t>91</w:t>
      </w:r>
      <w:r w:rsidRPr="00323B9C">
        <w:t>(2)</w:t>
      </w:r>
      <w:r>
        <w:t>, 610–620.</w:t>
      </w:r>
    </w:p>
    <w:p w14:paraId="7C4B75C8" w14:textId="12D87C09" w:rsidR="00BC4AE1" w:rsidRDefault="00B92FF1" w:rsidP="00EB78CE">
      <w:pPr>
        <w:pStyle w:val="ARIERRefs"/>
        <w:rPr>
          <w:szCs w:val="20"/>
        </w:rPr>
      </w:pPr>
      <w:r>
        <w:t>DOC (</w:t>
      </w:r>
      <w:r w:rsidR="00BC4AE1">
        <w:t xml:space="preserve">Department of Conservation). (2004). </w:t>
      </w:r>
      <w:r w:rsidR="00BC4AE1" w:rsidRPr="00BC4AE1">
        <w:rPr>
          <w:i/>
          <w:iCs/>
          <w:szCs w:val="20"/>
        </w:rPr>
        <w:t>New Zealand non-migratory galaxiid fishes recovery plan 2003–13</w:t>
      </w:r>
      <w:r w:rsidR="00BC4AE1">
        <w:rPr>
          <w:szCs w:val="20"/>
        </w:rPr>
        <w:t>. Threatened Species Recovery Plan 53. Wellington.</w:t>
      </w:r>
    </w:p>
    <w:p w14:paraId="292E60BE" w14:textId="161B2230" w:rsidR="00890972" w:rsidRDefault="000612E9" w:rsidP="00EB78CE">
      <w:pPr>
        <w:pStyle w:val="ARIERRefs"/>
        <w:rPr>
          <w:szCs w:val="20"/>
        </w:rPr>
      </w:pPr>
      <w:r>
        <w:rPr>
          <w:szCs w:val="20"/>
        </w:rPr>
        <w:t>EPA</w:t>
      </w:r>
      <w:r w:rsidR="00890972">
        <w:rPr>
          <w:szCs w:val="20"/>
        </w:rPr>
        <w:t xml:space="preserve"> (2003). </w:t>
      </w:r>
      <w:r w:rsidR="00890972" w:rsidRPr="00F36BD5">
        <w:rPr>
          <w:i/>
          <w:iCs/>
          <w:szCs w:val="20"/>
        </w:rPr>
        <w:t>Rapid Bioassessment methodology for rivers and streams. Guideline for Environmental management</w:t>
      </w:r>
      <w:r w:rsidR="00890972">
        <w:rPr>
          <w:szCs w:val="20"/>
        </w:rPr>
        <w:t>. EPA Victoria, Southbank, Melbourne.</w:t>
      </w:r>
    </w:p>
    <w:p w14:paraId="5015097F" w14:textId="04EA1541" w:rsidR="007810D1" w:rsidRDefault="007810D1" w:rsidP="007810D1">
      <w:pPr>
        <w:pStyle w:val="ARIERRefs"/>
      </w:pPr>
      <w:r>
        <w:t xml:space="preserve">Furlan, E.M., Gleeson, D., Hardy, C.H. and Duncan, R.P. (2016). A framework for estimating the sensitivity of eDNA surveys. </w:t>
      </w:r>
      <w:r w:rsidRPr="007810D1">
        <w:rPr>
          <w:i/>
          <w:iCs/>
        </w:rPr>
        <w:t xml:space="preserve">Molecular Ecology Resources </w:t>
      </w:r>
      <w:r w:rsidRPr="007810D1">
        <w:rPr>
          <w:b/>
          <w:bCs/>
        </w:rPr>
        <w:t>16</w:t>
      </w:r>
      <w:r w:rsidRPr="007810D1">
        <w:t>, 641–654</w:t>
      </w:r>
      <w:r>
        <w:t>.</w:t>
      </w:r>
    </w:p>
    <w:p w14:paraId="79BE8BB3" w14:textId="5C95707E" w:rsidR="00BC4AE1" w:rsidRDefault="00BC4AE1" w:rsidP="00EB78CE">
      <w:pPr>
        <w:pStyle w:val="ARIERRefs"/>
      </w:pPr>
      <w:r>
        <w:t xml:space="preserve">Hardie, S., Jackson, J.E., Barmuta, L.A. and White, R.W.G. (2006). </w:t>
      </w:r>
      <w:r w:rsidRPr="00BC4AE1">
        <w:t>Status of galaxiid fishes in Tasmania, Australia: Conservation listings, threats and management issues</w:t>
      </w:r>
      <w:r>
        <w:t xml:space="preserve">.  </w:t>
      </w:r>
      <w:r w:rsidRPr="00BC4AE1">
        <w:rPr>
          <w:i/>
          <w:iCs/>
        </w:rPr>
        <w:t>Aquatic Conservation: Marine and Freshwater Systems</w:t>
      </w:r>
      <w:r>
        <w:t xml:space="preserve"> </w:t>
      </w:r>
      <w:r>
        <w:rPr>
          <w:b/>
          <w:bCs/>
        </w:rPr>
        <w:t>16</w:t>
      </w:r>
      <w:r w:rsidRPr="00323B9C">
        <w:t>(3)</w:t>
      </w:r>
      <w:r>
        <w:t>, 235–250.</w:t>
      </w:r>
    </w:p>
    <w:p w14:paraId="6C0978F3" w14:textId="77F41035" w:rsidR="005504B6" w:rsidRDefault="005504B6" w:rsidP="005504B6">
      <w:pPr>
        <w:pStyle w:val="ARIERRefs"/>
      </w:pPr>
      <w:r>
        <w:t xml:space="preserve">Hinlo, R., Gleeson, D., Lintermans, M. and Furlan, E. (2017). Methods to maximise recovery of environmental DNA from water samples. PLoS ONE </w:t>
      </w:r>
      <w:r w:rsidRPr="005504B6">
        <w:rPr>
          <w:b/>
          <w:bCs/>
        </w:rPr>
        <w:t>12</w:t>
      </w:r>
      <w:r w:rsidRPr="001A00BF">
        <w:t>(6)</w:t>
      </w:r>
      <w:r>
        <w:t xml:space="preserve">: e0179251. </w:t>
      </w:r>
    </w:p>
    <w:p w14:paraId="140A7070" w14:textId="0735036F" w:rsidR="00025809" w:rsidRDefault="00025809" w:rsidP="00025809">
      <w:pPr>
        <w:pStyle w:val="ARIERRefs"/>
      </w:pPr>
      <w:r>
        <w:t>Hinlo</w:t>
      </w:r>
      <w:r w:rsidR="007810D1">
        <w:t xml:space="preserve">, R., </w:t>
      </w:r>
      <w:r>
        <w:t>Lintermans</w:t>
      </w:r>
      <w:r w:rsidR="007810D1">
        <w:t xml:space="preserve">, M., </w:t>
      </w:r>
      <w:r>
        <w:t>Gleeson</w:t>
      </w:r>
      <w:r w:rsidR="007810D1">
        <w:t xml:space="preserve">, D., </w:t>
      </w:r>
      <w:r>
        <w:t>Broadhurst</w:t>
      </w:r>
      <w:r w:rsidR="007810D1">
        <w:t xml:space="preserve">, B. and </w:t>
      </w:r>
      <w:r>
        <w:t>Furlan</w:t>
      </w:r>
      <w:r w:rsidR="007810D1">
        <w:t>, E.</w:t>
      </w:r>
      <w:r>
        <w:t xml:space="preserve"> (2018). Performance of eDNA assays to detect and quantify an elusive benthic fish in upland streams.</w:t>
      </w:r>
      <w:r w:rsidRPr="00025809">
        <w:rPr>
          <w:i/>
          <w:iCs/>
        </w:rPr>
        <w:t xml:space="preserve"> Biological Invasions</w:t>
      </w:r>
      <w:r w:rsidRPr="00025809">
        <w:t xml:space="preserve"> </w:t>
      </w:r>
      <w:r w:rsidRPr="00025809">
        <w:rPr>
          <w:b/>
          <w:bCs/>
        </w:rPr>
        <w:t>20</w:t>
      </w:r>
      <w:r>
        <w:t>,</w:t>
      </w:r>
      <w:r w:rsidRPr="00025809">
        <w:t>3079–3093</w:t>
      </w:r>
      <w:r>
        <w:t>.</w:t>
      </w:r>
    </w:p>
    <w:p w14:paraId="3CEFFAA7" w14:textId="77777777" w:rsidR="00BD05DC" w:rsidRPr="00231B75" w:rsidRDefault="00BD05DC" w:rsidP="00BD05DC">
      <w:pPr>
        <w:pStyle w:val="ARIERRefs"/>
      </w:pPr>
      <w:r>
        <w:t xml:space="preserve">Legge, S., Lindenmayer, D., Robinson, N.M., Scheele, B.C., Southwell, D.M. and Wintle, B. (2018). Introduction: making it count. In: Legge, S., Lindenmayer, D., Robinson, N.M., Scheele, B.C., Southwell, D.M. and Wintle, B. (Eds.) </w:t>
      </w:r>
      <w:r>
        <w:rPr>
          <w:i/>
          <w:iCs/>
        </w:rPr>
        <w:t>Monitoring Threatened Species and Ecological Communities</w:t>
      </w:r>
      <w:r>
        <w:t>, pp. 1–10.</w:t>
      </w:r>
      <w:r>
        <w:rPr>
          <w:i/>
          <w:iCs/>
        </w:rPr>
        <w:t xml:space="preserve"> </w:t>
      </w:r>
      <w:r w:rsidRPr="00D12018">
        <w:t>CSIRO Publishing, Clayton South,</w:t>
      </w:r>
      <w:r>
        <w:t xml:space="preserve"> Victoria.</w:t>
      </w:r>
    </w:p>
    <w:p w14:paraId="6884A506" w14:textId="1D9EE483" w:rsidR="00575224" w:rsidRPr="002C29BE" w:rsidRDefault="00575224" w:rsidP="00025809">
      <w:pPr>
        <w:pStyle w:val="ARIERRefs"/>
      </w:pPr>
      <w:r w:rsidRPr="002C29BE">
        <w:t xml:space="preserve">Lintermans, M. (2000). </w:t>
      </w:r>
      <w:r w:rsidR="002C29BE" w:rsidRPr="002C29BE">
        <w:t xml:space="preserve">Recolonization by the mountain galaxias </w:t>
      </w:r>
      <w:r w:rsidR="002C29BE" w:rsidRPr="002C29BE">
        <w:rPr>
          <w:i/>
          <w:iCs/>
        </w:rPr>
        <w:t>Galaxias olidus</w:t>
      </w:r>
      <w:r w:rsidR="002C29BE">
        <w:t xml:space="preserve"> </w:t>
      </w:r>
      <w:r w:rsidR="002C29BE" w:rsidRPr="002C29BE">
        <w:t>of a montane stream after the eradication of rainbow trout</w:t>
      </w:r>
      <w:r w:rsidR="002C29BE">
        <w:t xml:space="preserve"> </w:t>
      </w:r>
      <w:r w:rsidR="002C29BE" w:rsidRPr="002C29BE">
        <w:rPr>
          <w:i/>
          <w:iCs/>
        </w:rPr>
        <w:t>Oncorhynchus mykiss</w:t>
      </w:r>
      <w:r w:rsidR="002C29BE">
        <w:t xml:space="preserve">. </w:t>
      </w:r>
      <w:r w:rsidR="002C29BE">
        <w:rPr>
          <w:i/>
          <w:iCs/>
        </w:rPr>
        <w:t>Marine and Freshwater Research</w:t>
      </w:r>
      <w:r w:rsidR="002C29BE">
        <w:t xml:space="preserve"> </w:t>
      </w:r>
      <w:r w:rsidR="002C29BE">
        <w:rPr>
          <w:b/>
          <w:bCs/>
        </w:rPr>
        <w:t>51</w:t>
      </w:r>
      <w:r w:rsidR="002C29BE">
        <w:t>, 799–804.</w:t>
      </w:r>
    </w:p>
    <w:p w14:paraId="17D1641C" w14:textId="00B6310E" w:rsidR="00066778" w:rsidRDefault="00066778" w:rsidP="00025809">
      <w:pPr>
        <w:pStyle w:val="ARIERRefs"/>
        <w:rPr>
          <w:lang w:val="en-GB"/>
        </w:rPr>
      </w:pPr>
      <w:r w:rsidRPr="00066778">
        <w:lastRenderedPageBreak/>
        <w:t>Lintermans, M. (2013</w:t>
      </w:r>
      <w:r w:rsidR="009C4E25">
        <w:t>a</w:t>
      </w:r>
      <w:r w:rsidRPr="00066778">
        <w:t xml:space="preserve">). </w:t>
      </w:r>
      <w:r w:rsidRPr="00066778">
        <w:rPr>
          <w:lang w:val="en-GB"/>
        </w:rPr>
        <w:t>Conservation and management. Pp 283–316 In, Humphries, P and Walker, K (eds)</w:t>
      </w:r>
      <w:r w:rsidRPr="00066778">
        <w:rPr>
          <w:i/>
          <w:iCs/>
          <w:lang w:val="en-GB"/>
        </w:rPr>
        <w:t xml:space="preserve"> The Ecology of Australian Freshwater Fishes. </w:t>
      </w:r>
      <w:r w:rsidRPr="00066778">
        <w:rPr>
          <w:lang w:val="en-GB"/>
        </w:rPr>
        <w:t>CSIRO Publishing, Collingwood, Victoria.</w:t>
      </w:r>
    </w:p>
    <w:p w14:paraId="012910D3" w14:textId="11F803B1" w:rsidR="00BD05DC" w:rsidRDefault="00BD05DC" w:rsidP="00BD05DC">
      <w:pPr>
        <w:pStyle w:val="ARIERRefs"/>
      </w:pPr>
      <w:r w:rsidRPr="009C4E25">
        <w:t>Lintermans, M. (2013</w:t>
      </w:r>
      <w:r w:rsidR="009C4E25" w:rsidRPr="009C4E25">
        <w:t>b</w:t>
      </w:r>
      <w:r w:rsidRPr="009C4E25">
        <w:t>).</w:t>
      </w:r>
      <w:r w:rsidRPr="009C4E25">
        <w:rPr>
          <w:i/>
          <w:iCs/>
        </w:rPr>
        <w:t xml:space="preserve"> </w:t>
      </w:r>
      <w:r w:rsidRPr="009C4E25">
        <w:t>The rise and fall of a translocated population of the endangered Macquarie perch</w:t>
      </w:r>
      <w:r w:rsidRPr="00674C8C">
        <w:t xml:space="preserve"> </w:t>
      </w:r>
      <w:r w:rsidRPr="00674C8C">
        <w:rPr>
          <w:i/>
          <w:iCs/>
        </w:rPr>
        <w:t>Macquaria australasica</w:t>
      </w:r>
      <w:r w:rsidRPr="00674C8C">
        <w:t xml:space="preserve"> in southeastern Australia.</w:t>
      </w:r>
      <w:r w:rsidRPr="00674C8C">
        <w:rPr>
          <w:i/>
          <w:iCs/>
        </w:rPr>
        <w:t xml:space="preserve"> Marine and Freshwater Research </w:t>
      </w:r>
      <w:r w:rsidRPr="00674C8C">
        <w:rPr>
          <w:b/>
        </w:rPr>
        <w:t>64</w:t>
      </w:r>
      <w:r w:rsidRPr="00674C8C">
        <w:rPr>
          <w:bCs/>
        </w:rPr>
        <w:t>,</w:t>
      </w:r>
      <w:r w:rsidRPr="00674C8C">
        <w:rPr>
          <w:i/>
          <w:iCs/>
        </w:rPr>
        <w:t xml:space="preserve"> </w:t>
      </w:r>
      <w:r w:rsidRPr="00674C8C">
        <w:t>838–850.</w:t>
      </w:r>
    </w:p>
    <w:p w14:paraId="4C15523E" w14:textId="77777777" w:rsidR="00DE7941" w:rsidRPr="00E900FF" w:rsidRDefault="00DE7941" w:rsidP="00DE7941">
      <w:pPr>
        <w:pStyle w:val="ARIERRefs"/>
      </w:pPr>
      <w:r w:rsidRPr="00665C59">
        <w:t xml:space="preserve">Lintermans, M. and Allan, H. (2019). </w:t>
      </w:r>
      <w:r w:rsidRPr="00665C59">
        <w:rPr>
          <w:i/>
          <w:iCs/>
        </w:rPr>
        <w:t>Galaxias tantangara</w:t>
      </w:r>
      <w:r w:rsidRPr="00665C59">
        <w:t>. The IUCN Red List of Threatened Species 2019: e.T122903246A123382161. http://dx.doi.org/10.2305/IUCN.UK.2019-3.RLTS.T122903246A123382161.en</w:t>
      </w:r>
    </w:p>
    <w:p w14:paraId="420D6209" w14:textId="77777777" w:rsidR="00DE7941" w:rsidRDefault="00DE7941" w:rsidP="00DE7941">
      <w:pPr>
        <w:pStyle w:val="ARIERRefs"/>
      </w:pPr>
      <w:r>
        <w:t xml:space="preserve">Lintermans, M., Geyle, H.M., Beatty, S., Brown, C., Ebner, B., Freeman, R., Hammer, M., Humphreys, B., Kennard, M.J., Kern, P., Martin, K., Morgan, D., Raadik, T.A., Unmack, P.J., Wager, R., Woinarski, J.C.Z., and Garnett, S.T. (2020). Big trouble for little fish: Australian freshwater fishes in imminent risk of extinction. </w:t>
      </w:r>
      <w:r w:rsidRPr="00805B0F">
        <w:rPr>
          <w:i/>
          <w:iCs/>
        </w:rPr>
        <w:t>Pacific Conservation Biology</w:t>
      </w:r>
      <w:r>
        <w:t xml:space="preserve"> </w:t>
      </w:r>
      <w:r w:rsidRPr="00805B0F">
        <w:rPr>
          <w:b/>
          <w:bCs/>
        </w:rPr>
        <w:t>26</w:t>
      </w:r>
      <w:r w:rsidRPr="00323B9C">
        <w:t>(4)</w:t>
      </w:r>
      <w:r>
        <w:t>, 365–377.</w:t>
      </w:r>
    </w:p>
    <w:p w14:paraId="59F82C49" w14:textId="002CE87D" w:rsidR="00261841" w:rsidRDefault="00261841" w:rsidP="00261841">
      <w:pPr>
        <w:pStyle w:val="ARIERRefs"/>
      </w:pPr>
      <w:r w:rsidRPr="00E51FD1">
        <w:t>Lintermans, M., Lyon, J.P., Hames, F., Hammer, M.P., Kearns, J., Raadik, T.A. and Hall, A. (2014). Managing fish species under threat: case studies from the Native Fish Strategy for the Murray</w:t>
      </w:r>
      <w:r w:rsidR="00CA0026">
        <w:t>–</w:t>
      </w:r>
      <w:r w:rsidRPr="00E51FD1">
        <w:t xml:space="preserve">Darling Basin, Australia. </w:t>
      </w:r>
      <w:r w:rsidRPr="00E51FD1">
        <w:rPr>
          <w:i/>
          <w:iCs/>
        </w:rPr>
        <w:t xml:space="preserve">Ecological Management and Restoration </w:t>
      </w:r>
      <w:r w:rsidRPr="00E51FD1">
        <w:rPr>
          <w:b/>
          <w:bCs/>
        </w:rPr>
        <w:t>15</w:t>
      </w:r>
      <w:r w:rsidRPr="00323B9C">
        <w:t>(S1)</w:t>
      </w:r>
      <w:r w:rsidRPr="00E51FD1">
        <w:t>, 57–61.</w:t>
      </w:r>
    </w:p>
    <w:p w14:paraId="5F07275C" w14:textId="4E90FF96" w:rsidR="00D12018" w:rsidDel="00EB7283" w:rsidRDefault="00D12018" w:rsidP="00D12018">
      <w:pPr>
        <w:pStyle w:val="ARIERRefs"/>
      </w:pPr>
      <w:r w:rsidDel="00EB7283">
        <w:t xml:space="preserve">Lintermans, M. and Robinson, W. (2018). The extent and adequacy of monitoring for Australian threatened freshwater fish species. In: Legge, S., Lindenmayer, D., Robinson, N.M., Scheele, B.C., Southwell, D.M. and Wintle, B. (Eds.) </w:t>
      </w:r>
      <w:r w:rsidDel="00EB7283">
        <w:rPr>
          <w:i/>
          <w:iCs/>
        </w:rPr>
        <w:t>Monitoring Threatened Species and Ecological Communities</w:t>
      </w:r>
      <w:r w:rsidDel="00EB7283">
        <w:t>, pp. 85–99.</w:t>
      </w:r>
      <w:r w:rsidDel="00EB7283">
        <w:rPr>
          <w:i/>
          <w:iCs/>
        </w:rPr>
        <w:t xml:space="preserve"> </w:t>
      </w:r>
      <w:r w:rsidRPr="00D12018" w:rsidDel="00EB7283">
        <w:t>CSIRO Publishing, Clayton South,</w:t>
      </w:r>
      <w:r w:rsidDel="00EB7283">
        <w:t xml:space="preserve"> Victoria.</w:t>
      </w:r>
    </w:p>
    <w:p w14:paraId="2F39193F" w14:textId="4A58BAF0" w:rsidR="00261841" w:rsidRDefault="00261841" w:rsidP="00D12018">
      <w:pPr>
        <w:pStyle w:val="ARIERRefs"/>
      </w:pPr>
      <w:r>
        <w:t>Lintermans, M., Tonkin, Z., Lyon, J. and Gilligan, D. (202</w:t>
      </w:r>
      <w:r w:rsidR="000D280C">
        <w:t>2</w:t>
      </w:r>
      <w:r>
        <w:t xml:space="preserve">). </w:t>
      </w:r>
      <w:r w:rsidRPr="000D280C">
        <w:rPr>
          <w:i/>
          <w:iCs/>
        </w:rPr>
        <w:t xml:space="preserve">Macquarie Perch </w:t>
      </w:r>
      <w:r w:rsidR="007A34E0" w:rsidRPr="000D280C">
        <w:rPr>
          <w:i/>
          <w:iCs/>
        </w:rPr>
        <w:t xml:space="preserve">- </w:t>
      </w:r>
      <w:r w:rsidRPr="000D280C">
        <w:rPr>
          <w:i/>
          <w:iCs/>
        </w:rPr>
        <w:t>monitoring plan</w:t>
      </w:r>
      <w:r w:rsidR="000D280C" w:rsidRPr="000D280C">
        <w:rPr>
          <w:i/>
          <w:iCs/>
        </w:rPr>
        <w:t>, Snowy 2.0</w:t>
      </w:r>
      <w:r w:rsidRPr="000D280C">
        <w:rPr>
          <w:i/>
          <w:iCs/>
        </w:rPr>
        <w:t>.</w:t>
      </w:r>
      <w:r w:rsidRPr="00261841">
        <w:t xml:space="preserve"> </w:t>
      </w:r>
      <w:r w:rsidR="000D280C">
        <w:t xml:space="preserve">Published </w:t>
      </w:r>
      <w:r w:rsidR="00024A3D">
        <w:t>c</w:t>
      </w:r>
      <w:r w:rsidRPr="00261841">
        <w:t xml:space="preserve">lient </w:t>
      </w:r>
      <w:r w:rsidR="00024A3D">
        <w:t>r</w:t>
      </w:r>
      <w:r w:rsidRPr="00261841">
        <w:t>eport for Snowy Hydro Ltd, Cooma. Arthur Rylah Institute for Environmental Research, Department of Environment, Land, Water and Planning, Heidelberg, Victoria.</w:t>
      </w:r>
    </w:p>
    <w:p w14:paraId="4D3CC08C" w14:textId="77777777" w:rsidR="00747F31" w:rsidRPr="00C107BC" w:rsidRDefault="00747F31" w:rsidP="00747F31">
      <w:pPr>
        <w:pStyle w:val="ARIERRefs"/>
        <w:rPr>
          <w:rFonts w:ascii="Segoe UI" w:hAnsi="Segoe UI" w:cs="Segoe UI"/>
          <w:sz w:val="18"/>
          <w:szCs w:val="18"/>
          <w:lang w:eastAsia="en-AU"/>
        </w:rPr>
      </w:pPr>
      <w:r w:rsidRPr="00C107BC">
        <w:t xml:space="preserve">Lindenmayer, D.B. and Likens, G.E. (2009). Adaptive monitoring: a new paradigm for long-term research and monitoring. </w:t>
      </w:r>
      <w:r w:rsidRPr="00C107BC">
        <w:rPr>
          <w:i/>
          <w:iCs/>
        </w:rPr>
        <w:t>Trends in Ecology &amp; Evolution</w:t>
      </w:r>
      <w:r w:rsidRPr="00C107BC">
        <w:t xml:space="preserve"> </w:t>
      </w:r>
      <w:r w:rsidRPr="00C107BC">
        <w:rPr>
          <w:b/>
          <w:bCs/>
        </w:rPr>
        <w:t>24</w:t>
      </w:r>
      <w:r w:rsidRPr="00C068CA">
        <w:t>(9)</w:t>
      </w:r>
      <w:r>
        <w:t>,</w:t>
      </w:r>
      <w:r w:rsidRPr="00C107BC">
        <w:t xml:space="preserve"> 482–486.</w:t>
      </w:r>
    </w:p>
    <w:p w14:paraId="2EB3A4F6" w14:textId="77777777" w:rsidR="00747F31" w:rsidRPr="00C107BC" w:rsidRDefault="00747F31" w:rsidP="00747F31">
      <w:pPr>
        <w:pStyle w:val="ARIERRefs"/>
      </w:pPr>
      <w:r w:rsidRPr="00C107BC">
        <w:t>Lindenmayer, D.B. and Likens</w:t>
      </w:r>
      <w:r>
        <w:t>, G.E.</w:t>
      </w:r>
      <w:r w:rsidRPr="00C107BC">
        <w:t xml:space="preserve"> (2010). The science and application of ecological monitoring. </w:t>
      </w:r>
      <w:r w:rsidRPr="00C107BC">
        <w:rPr>
          <w:i/>
          <w:iCs/>
        </w:rPr>
        <w:t>Biological</w:t>
      </w:r>
      <w:r w:rsidRPr="00C107BC">
        <w:rPr>
          <w:i/>
          <w:iCs/>
          <w:u w:val="single"/>
        </w:rPr>
        <w:t xml:space="preserve"> </w:t>
      </w:r>
      <w:r w:rsidRPr="00C107BC">
        <w:rPr>
          <w:i/>
          <w:iCs/>
        </w:rPr>
        <w:t>Conservation</w:t>
      </w:r>
      <w:r w:rsidRPr="00C107BC">
        <w:t xml:space="preserve"> </w:t>
      </w:r>
      <w:r w:rsidRPr="00C107BC">
        <w:rPr>
          <w:b/>
          <w:bCs/>
        </w:rPr>
        <w:t>143</w:t>
      </w:r>
      <w:r w:rsidRPr="00C068CA">
        <w:t>(6)</w:t>
      </w:r>
      <w:r w:rsidRPr="00C107BC">
        <w:t>, 1317–1328.</w:t>
      </w:r>
    </w:p>
    <w:p w14:paraId="2C299AD2" w14:textId="6DBBAB1D" w:rsidR="00AF55E8" w:rsidRPr="00177C37" w:rsidRDefault="00AF55E8" w:rsidP="00D12018">
      <w:pPr>
        <w:pStyle w:val="ARIERRefs"/>
      </w:pPr>
      <w:r>
        <w:t>Lindenmayer</w:t>
      </w:r>
      <w:r w:rsidR="00177C37">
        <w:t>, D.B., Likens, G.E., Andersen, A., Bowman, D., Bull, C.M., Burns, E., Dickman, C.R., Hoffman, A.A., Keith, D.A., Liddell, M.J., Lowe, A.J., Metcalfe, D.J., Phinn, S.R., Russell-Smith, J., Thurgate, N. and Wardle, G.M. (</w:t>
      </w:r>
      <w:r>
        <w:t>2012</w:t>
      </w:r>
      <w:r w:rsidR="00177C37">
        <w:t xml:space="preserve">). Value of long-term ecological studies. </w:t>
      </w:r>
      <w:r w:rsidR="00177C37">
        <w:rPr>
          <w:i/>
          <w:iCs/>
        </w:rPr>
        <w:t>Austral Ecology</w:t>
      </w:r>
      <w:r w:rsidR="00177C37">
        <w:t xml:space="preserve"> </w:t>
      </w:r>
      <w:r w:rsidR="00177C37">
        <w:rPr>
          <w:b/>
          <w:bCs/>
        </w:rPr>
        <w:t>37</w:t>
      </w:r>
      <w:r w:rsidR="00177C37">
        <w:t>(7), 745–757.</w:t>
      </w:r>
    </w:p>
    <w:bookmarkEnd w:id="60"/>
    <w:p w14:paraId="5190D08C" w14:textId="77777777" w:rsidR="00747F31" w:rsidRDefault="00747F31" w:rsidP="00747F31">
      <w:pPr>
        <w:pStyle w:val="ARIERRefs"/>
      </w:pPr>
      <w:r w:rsidRPr="00C107BC">
        <w:t>Lindenmayer, D.B., Piggott</w:t>
      </w:r>
      <w:r>
        <w:t>, M.P.</w:t>
      </w:r>
      <w:r w:rsidRPr="00C107BC">
        <w:t xml:space="preserve"> and Wintle</w:t>
      </w:r>
      <w:r>
        <w:t>, B.A.</w:t>
      </w:r>
      <w:r w:rsidRPr="00C107BC">
        <w:t xml:space="preserve"> (2013). Counting the books while the library burns: why conservation monitoring programs need a plan for action. </w:t>
      </w:r>
      <w:r w:rsidRPr="00C107BC">
        <w:rPr>
          <w:i/>
          <w:iCs/>
        </w:rPr>
        <w:t>Frontiers in Ecology and the Environment</w:t>
      </w:r>
      <w:r w:rsidRPr="00C107BC">
        <w:t xml:space="preserve"> </w:t>
      </w:r>
      <w:r w:rsidRPr="00C107BC">
        <w:rPr>
          <w:b/>
          <w:bCs/>
        </w:rPr>
        <w:t>11</w:t>
      </w:r>
      <w:r w:rsidRPr="00C068CA">
        <w:t>(10)</w:t>
      </w:r>
      <w:r w:rsidRPr="00C107BC">
        <w:t>, 549–555.</w:t>
      </w:r>
    </w:p>
    <w:p w14:paraId="73EFFB1E" w14:textId="77777777" w:rsidR="009C1768" w:rsidRDefault="009C1768" w:rsidP="009C1768">
      <w:pPr>
        <w:pStyle w:val="ARIERRefs"/>
        <w:spacing w:after="100"/>
      </w:pPr>
      <w:r>
        <w:t xml:space="preserve">NSW DPI. (2017). Priorities Action Statement – Draft Actions for Stocky Galaxias. NSW Department of Primary Industries, Crows Nest. Available at: </w:t>
      </w:r>
      <w:hyperlink r:id="rId58" w:history="1">
        <w:r w:rsidRPr="002A60A5">
          <w:rPr>
            <w:rStyle w:val="Hyperlink"/>
          </w:rPr>
          <w:t>https://www.dpi.nsw.gov.au/fishing/threatened-species/what-current/critically-endangered-species/stocky-galaxias/priorities-action-statement-draft-actions-for-stocky-galaxias</w:t>
        </w:r>
      </w:hyperlink>
      <w:r>
        <w:t xml:space="preserve"> (accessed 14 May 2021).</w:t>
      </w:r>
    </w:p>
    <w:p w14:paraId="58819CA4" w14:textId="77777777" w:rsidR="009C1768" w:rsidRPr="00C5763C" w:rsidRDefault="009C1768" w:rsidP="009C1768">
      <w:pPr>
        <w:pStyle w:val="ARIERRefs"/>
        <w:spacing w:after="100"/>
      </w:pPr>
      <w:r>
        <w:t xml:space="preserve">NSW FSC (Fisheries Scientific Committee). (2019). </w:t>
      </w:r>
      <w:r w:rsidRPr="00B92FF1">
        <w:rPr>
          <w:i/>
          <w:iCs/>
        </w:rPr>
        <w:t xml:space="preserve">CAM Assessment </w:t>
      </w:r>
      <w:r w:rsidRPr="00B92FF1">
        <w:t>Galaxias tantangara</w:t>
      </w:r>
      <w:r w:rsidRPr="00B92FF1">
        <w:rPr>
          <w:i/>
          <w:iCs/>
        </w:rPr>
        <w:t>.</w:t>
      </w:r>
      <w:r>
        <w:t xml:space="preserve"> NSW Department of Primary Industries, Crows Nest.</w:t>
      </w:r>
    </w:p>
    <w:p w14:paraId="3C7D217A" w14:textId="6A0BBDF3" w:rsidR="00A84D5D" w:rsidRDefault="00A84D5D" w:rsidP="00E51FD1">
      <w:pPr>
        <w:pStyle w:val="ARIERRefs"/>
      </w:pPr>
      <w:r w:rsidRPr="00A84D5D">
        <w:t xml:space="preserve">Pollard, D.A. </w:t>
      </w:r>
      <w:r w:rsidR="00114EE2">
        <w:t>(</w:t>
      </w:r>
      <w:r w:rsidRPr="00A84D5D">
        <w:t>1972</w:t>
      </w:r>
      <w:r w:rsidR="00114EE2">
        <w:t>)</w:t>
      </w:r>
      <w:r w:rsidRPr="00A84D5D">
        <w:t xml:space="preserve">. The biology of a landlocked form of the normally catadromous salmoniform fish Galaxias maculatus (Jenyns). III. Structure of the gonads. </w:t>
      </w:r>
      <w:r w:rsidRPr="00114EE2">
        <w:rPr>
          <w:i/>
          <w:iCs/>
        </w:rPr>
        <w:t>Australian Journal of Marine and Freshwater Research</w:t>
      </w:r>
      <w:r w:rsidRPr="00A84D5D">
        <w:t xml:space="preserve"> </w:t>
      </w:r>
      <w:r w:rsidRPr="00114EE2">
        <w:rPr>
          <w:b/>
          <w:bCs/>
        </w:rPr>
        <w:t>23</w:t>
      </w:r>
      <w:r w:rsidRPr="00A84D5D">
        <w:t>(1)</w:t>
      </w:r>
      <w:r w:rsidR="00114EE2">
        <w:t>,</w:t>
      </w:r>
      <w:r w:rsidRPr="00A84D5D">
        <w:t xml:space="preserve"> 17–38.</w:t>
      </w:r>
    </w:p>
    <w:p w14:paraId="5E51F96E" w14:textId="351A36F7" w:rsidR="00CA6F32" w:rsidRPr="00CA6F32" w:rsidRDefault="00CA6F32" w:rsidP="00E51FD1">
      <w:pPr>
        <w:pStyle w:val="ARIERRefs"/>
      </w:pPr>
      <w:r>
        <w:t>Pottier, G., Bea</w:t>
      </w:r>
      <w:r w:rsidR="00EB7283">
        <w:t>u</w:t>
      </w:r>
      <w:r>
        <w:t xml:space="preserve">mont, W.R., Marchand, F., Le Bail, P-Y., Azam, D., Rives, J., Vigouroux, R. and Roussel, J-M. (2019). </w:t>
      </w:r>
      <w:r w:rsidRPr="00CA6F32">
        <w:t>Electrofishing in streams of low water conductivity but high biodiversity value: Challenges, limits and perspectives</w:t>
      </w:r>
      <w:r>
        <w:t xml:space="preserve">. </w:t>
      </w:r>
      <w:r>
        <w:rPr>
          <w:i/>
          <w:iCs/>
        </w:rPr>
        <w:t>Fisheries Management and Ecology</w:t>
      </w:r>
      <w:r>
        <w:t xml:space="preserve"> </w:t>
      </w:r>
      <w:r>
        <w:rPr>
          <w:b/>
          <w:bCs/>
        </w:rPr>
        <w:t>27</w:t>
      </w:r>
      <w:r w:rsidRPr="00323B9C">
        <w:t>(1)</w:t>
      </w:r>
      <w:r>
        <w:t>, 52–63.</w:t>
      </w:r>
    </w:p>
    <w:p w14:paraId="465E4746" w14:textId="77777777" w:rsidR="00E51FD1" w:rsidRDefault="00E51FD1" w:rsidP="00E51FD1">
      <w:pPr>
        <w:pStyle w:val="ARIERRefs"/>
      </w:pPr>
      <w:r w:rsidRPr="00665C59">
        <w:t xml:space="preserve">Raadik, T.A. (1993). </w:t>
      </w:r>
      <w:r w:rsidRPr="00665C59">
        <w:rPr>
          <w:i/>
          <w:iCs/>
        </w:rPr>
        <w:t xml:space="preserve">A research recovery plan for the Barred Galaxias, </w:t>
      </w:r>
      <w:r w:rsidRPr="00665C59">
        <w:t>Galaxias fuscus</w:t>
      </w:r>
      <w:r w:rsidRPr="00665C59">
        <w:rPr>
          <w:i/>
          <w:iCs/>
        </w:rPr>
        <w:t xml:space="preserve"> Mack, 1936, in south-eastern Australia.</w:t>
      </w:r>
      <w:r w:rsidRPr="00665C59">
        <w:t xml:space="preserve"> Report to the Australian National Parks and Wildlife Service, Canberra. Department of Conservation and Natural Resources, Victoria.</w:t>
      </w:r>
      <w:r>
        <w:t xml:space="preserve"> </w:t>
      </w:r>
    </w:p>
    <w:p w14:paraId="5C899180" w14:textId="77777777" w:rsidR="00E00289" w:rsidRPr="005C6C6F" w:rsidRDefault="00E00289" w:rsidP="00E00289">
      <w:pPr>
        <w:pStyle w:val="ARIERRefs"/>
        <w:rPr>
          <w:szCs w:val="20"/>
        </w:rPr>
      </w:pPr>
      <w:r w:rsidRPr="005C6C6F">
        <w:rPr>
          <w:szCs w:val="20"/>
        </w:rPr>
        <w:t xml:space="preserve">Raadik, T.A. (1995). </w:t>
      </w:r>
      <w:r w:rsidRPr="005C6C6F">
        <w:rPr>
          <w:i/>
          <w:iCs/>
          <w:szCs w:val="20"/>
        </w:rPr>
        <w:t xml:space="preserve">A research recovery plan for the Barred Galaxias, </w:t>
      </w:r>
      <w:r w:rsidRPr="005C6C6F">
        <w:rPr>
          <w:szCs w:val="20"/>
        </w:rPr>
        <w:t>Galaxias fuscus</w:t>
      </w:r>
      <w:r w:rsidRPr="005C6C6F">
        <w:rPr>
          <w:i/>
          <w:iCs/>
          <w:szCs w:val="20"/>
        </w:rPr>
        <w:t xml:space="preserve"> Mack, 1936, in south-eastern Australia</w:t>
      </w:r>
      <w:r w:rsidRPr="005C6C6F">
        <w:rPr>
          <w:szCs w:val="20"/>
        </w:rPr>
        <w:t>. Flora and Fauna Technical Report No. 141, Department of Conservation and Natural Resources, Victoria.</w:t>
      </w:r>
    </w:p>
    <w:p w14:paraId="327FFB97" w14:textId="20D8488A" w:rsidR="00E51FD1" w:rsidRDefault="00E51FD1" w:rsidP="00E51FD1">
      <w:pPr>
        <w:pStyle w:val="ARIERRefs"/>
      </w:pPr>
      <w:r>
        <w:t xml:space="preserve">Raadik, T.A. (2002). </w:t>
      </w:r>
      <w:r w:rsidRPr="00764F13">
        <w:rPr>
          <w:i/>
          <w:iCs/>
        </w:rPr>
        <w:t xml:space="preserve">Barred Galaxias recovery project 13695 – final report, Endangered Species Program. </w:t>
      </w:r>
      <w:r>
        <w:t xml:space="preserve">Report to Environment Australia, Canberra. Freshwater Ecology, Arthur Rylah Institute, Victoria </w:t>
      </w:r>
    </w:p>
    <w:p w14:paraId="0E4E296D" w14:textId="399B960D" w:rsidR="003F0150" w:rsidRPr="003F0150" w:rsidRDefault="003F0150" w:rsidP="003F0150">
      <w:pPr>
        <w:pStyle w:val="ARIERRefs"/>
        <w:rPr>
          <w:szCs w:val="20"/>
        </w:rPr>
      </w:pPr>
      <w:bookmarkStart w:id="61" w:name="_Hlk73534940"/>
      <w:r w:rsidRPr="00CE6231">
        <w:rPr>
          <w:szCs w:val="20"/>
        </w:rPr>
        <w:t xml:space="preserve">Raadik, T.A. (2009a). </w:t>
      </w:r>
      <w:r w:rsidRPr="00CE6231">
        <w:rPr>
          <w:i/>
          <w:iCs/>
          <w:szCs w:val="20"/>
        </w:rPr>
        <w:t xml:space="preserve">Barred Galaxias, </w:t>
      </w:r>
      <w:r w:rsidRPr="00CE6231">
        <w:rPr>
          <w:szCs w:val="20"/>
        </w:rPr>
        <w:t>Galaxias fuscus</w:t>
      </w:r>
      <w:r w:rsidRPr="00CE6231">
        <w:rPr>
          <w:i/>
          <w:iCs/>
          <w:szCs w:val="20"/>
        </w:rPr>
        <w:t>, recovery actions: predator detection and control summary report 2008–2009.</w:t>
      </w:r>
      <w:r w:rsidRPr="00CE6231">
        <w:rPr>
          <w:szCs w:val="20"/>
        </w:rPr>
        <w:t xml:space="preserve"> Client report to Goulburn–Broken Catchment management Authority. Arthur Rylah Institute for Environmental Research, Heidelberg, Victoria.</w:t>
      </w:r>
      <w:r w:rsidRPr="003F0150">
        <w:rPr>
          <w:szCs w:val="20"/>
        </w:rPr>
        <w:t xml:space="preserve"> </w:t>
      </w:r>
    </w:p>
    <w:p w14:paraId="6797E5C1" w14:textId="77777777" w:rsidR="003F0150" w:rsidRPr="00CE6231" w:rsidRDefault="003F0150" w:rsidP="003F0150">
      <w:pPr>
        <w:pStyle w:val="ARIERRefs"/>
        <w:rPr>
          <w:szCs w:val="20"/>
        </w:rPr>
      </w:pPr>
      <w:r w:rsidRPr="00CE6231">
        <w:rPr>
          <w:szCs w:val="20"/>
        </w:rPr>
        <w:lastRenderedPageBreak/>
        <w:t xml:space="preserve">Raadik, T.A. (2009b). </w:t>
      </w:r>
      <w:r w:rsidRPr="00CE6231">
        <w:rPr>
          <w:i/>
          <w:iCs/>
          <w:szCs w:val="20"/>
        </w:rPr>
        <w:t xml:space="preserve">Barred Galaxias, </w:t>
      </w:r>
      <w:r w:rsidRPr="00CE6231">
        <w:rPr>
          <w:szCs w:val="20"/>
        </w:rPr>
        <w:t>Galaxias fuscus</w:t>
      </w:r>
      <w:r w:rsidRPr="00CE6231">
        <w:rPr>
          <w:i/>
          <w:iCs/>
          <w:szCs w:val="20"/>
        </w:rPr>
        <w:t>, recovery actions: fire and drought impacts summary report 2007–2008.</w:t>
      </w:r>
      <w:r w:rsidRPr="00CE6231">
        <w:rPr>
          <w:szCs w:val="20"/>
        </w:rPr>
        <w:t xml:space="preserve"> Client report to Goulburn–Broken Catchment management Authority. Arthur Rylah Institute for Environmental Research, Heidelberg, Victoria.</w:t>
      </w:r>
    </w:p>
    <w:p w14:paraId="4A567EDE" w14:textId="5B5EB96A" w:rsidR="001303FC" w:rsidRPr="005C6C6F" w:rsidRDefault="001303FC" w:rsidP="001303FC">
      <w:pPr>
        <w:pStyle w:val="ARIERRefs"/>
        <w:rPr>
          <w:szCs w:val="20"/>
        </w:rPr>
      </w:pPr>
      <w:r w:rsidRPr="00CE6231">
        <w:rPr>
          <w:szCs w:val="20"/>
        </w:rPr>
        <w:t xml:space="preserve">Raadik, T.A. (2011). Systematic revision of the Mountain </w:t>
      </w:r>
      <w:r w:rsidRPr="00CE6231">
        <w:rPr>
          <w:i/>
          <w:iCs/>
          <w:szCs w:val="20"/>
        </w:rPr>
        <w:t>Galaxias olidus</w:t>
      </w:r>
      <w:r w:rsidRPr="00CE6231">
        <w:rPr>
          <w:szCs w:val="20"/>
        </w:rPr>
        <w:t xml:space="preserve"> Günther, 1866 species complex (Teleostei: Galaxiidae) in eastern Australia. PhD Thesis, University of Canberra, Canberra.</w:t>
      </w:r>
    </w:p>
    <w:bookmarkEnd w:id="61"/>
    <w:p w14:paraId="54853BC4" w14:textId="77777777" w:rsidR="00EA3238" w:rsidRPr="005C6C6F" w:rsidRDefault="00EA3238" w:rsidP="00EA3238">
      <w:pPr>
        <w:pStyle w:val="ARIERRefs"/>
        <w:rPr>
          <w:szCs w:val="20"/>
        </w:rPr>
      </w:pPr>
      <w:r w:rsidRPr="005C6C6F">
        <w:rPr>
          <w:szCs w:val="20"/>
        </w:rPr>
        <w:t xml:space="preserve">Raadik, T.A. (2012). </w:t>
      </w:r>
      <w:r w:rsidRPr="00802B94">
        <w:rPr>
          <w:i/>
          <w:iCs/>
          <w:szCs w:val="20"/>
        </w:rPr>
        <w:t>Fact File: Conserving the threatened Shaw Galaxias. Critical Conservation Actions in the Alpine National Park</w:t>
      </w:r>
      <w:r w:rsidRPr="005C6C6F">
        <w:rPr>
          <w:szCs w:val="20"/>
        </w:rPr>
        <w:t>. Arthur Rylah Institute for Environmental Research, and Parks Victoria, Heidelberg, Victoria.</w:t>
      </w:r>
    </w:p>
    <w:p w14:paraId="6C526A66" w14:textId="77777777" w:rsidR="001303FC" w:rsidRPr="005C6C6F" w:rsidRDefault="001303FC" w:rsidP="001303FC">
      <w:pPr>
        <w:pStyle w:val="ARIERRefs"/>
        <w:rPr>
          <w:szCs w:val="20"/>
        </w:rPr>
      </w:pPr>
      <w:r w:rsidRPr="005C6C6F">
        <w:rPr>
          <w:szCs w:val="20"/>
        </w:rPr>
        <w:t xml:space="preserve">Raadik, T.A. (2014). Fifteen from one: a revision of the </w:t>
      </w:r>
      <w:r w:rsidRPr="005C6C6F">
        <w:rPr>
          <w:i/>
          <w:iCs/>
          <w:szCs w:val="20"/>
        </w:rPr>
        <w:t>Galaxias olidus</w:t>
      </w:r>
      <w:r w:rsidRPr="005C6C6F">
        <w:rPr>
          <w:szCs w:val="20"/>
        </w:rPr>
        <w:t xml:space="preserve"> Günther, 1866 complex (Teleostei, Galaxiidae) in south-eastern Australia recognises three previously described taxa and describes 12 new species.</w:t>
      </w:r>
      <w:r w:rsidRPr="005C6C6F">
        <w:rPr>
          <w:i/>
          <w:iCs/>
          <w:szCs w:val="20"/>
        </w:rPr>
        <w:t xml:space="preserve"> Zootaxa</w:t>
      </w:r>
      <w:r w:rsidRPr="005C6C6F">
        <w:rPr>
          <w:szCs w:val="20"/>
        </w:rPr>
        <w:t xml:space="preserve"> </w:t>
      </w:r>
      <w:r w:rsidRPr="005C6C6F">
        <w:rPr>
          <w:b/>
          <w:bCs/>
          <w:szCs w:val="20"/>
        </w:rPr>
        <w:t>3898</w:t>
      </w:r>
      <w:r w:rsidRPr="005C6C6F">
        <w:rPr>
          <w:szCs w:val="20"/>
        </w:rPr>
        <w:t>, 1–198.</w:t>
      </w:r>
    </w:p>
    <w:p w14:paraId="7EC406D3" w14:textId="5498F905" w:rsidR="00E51FD1" w:rsidRDefault="00E51FD1" w:rsidP="00E51FD1">
      <w:pPr>
        <w:pStyle w:val="ARIERRefs"/>
      </w:pPr>
      <w:r w:rsidRPr="00E900FF">
        <w:t>Raadik, T.A. (2018).</w:t>
      </w:r>
      <w:r w:rsidRPr="00B92FF1">
        <w:rPr>
          <w:i/>
          <w:iCs/>
        </w:rPr>
        <w:t xml:space="preserve"> Identification of galaxiid species (Telostei, Galaxiidae) from the area of the proposed Snowy 2.0 Projec</w:t>
      </w:r>
      <w:r w:rsidRPr="00E900FF">
        <w:t>t. Unpublished client report to EMM Consulting Pty Ltd. Arthur Rylah Institute for Environmental Research, Department of Environment, Land, Water and Planning, Heidelberg, Victoria.</w:t>
      </w:r>
    </w:p>
    <w:p w14:paraId="33CA7358" w14:textId="0B962849" w:rsidR="00453E39" w:rsidRPr="005C6C6F" w:rsidRDefault="00453E39" w:rsidP="00453E39">
      <w:pPr>
        <w:pStyle w:val="ARIERRefs"/>
        <w:rPr>
          <w:szCs w:val="20"/>
        </w:rPr>
      </w:pPr>
      <w:bookmarkStart w:id="62" w:name="_Hlk73534983"/>
      <w:r w:rsidRPr="005C6C6F">
        <w:rPr>
          <w:szCs w:val="20"/>
        </w:rPr>
        <w:t>Raadik, T.A. (2019</w:t>
      </w:r>
      <w:r>
        <w:rPr>
          <w:szCs w:val="20"/>
        </w:rPr>
        <w:t>a</w:t>
      </w:r>
      <w:r w:rsidRPr="005C6C6F">
        <w:rPr>
          <w:szCs w:val="20"/>
        </w:rPr>
        <w:t xml:space="preserve">). </w:t>
      </w:r>
      <w:r w:rsidRPr="00B92FF1">
        <w:rPr>
          <w:i/>
          <w:iCs/>
          <w:szCs w:val="20"/>
        </w:rPr>
        <w:t xml:space="preserve">Recovery actions for seven endemic and threatened Victorian galaxiid species. </w:t>
      </w:r>
      <w:r w:rsidRPr="005C6C6F">
        <w:rPr>
          <w:szCs w:val="20"/>
        </w:rPr>
        <w:t>Biodiversity On-ground Actions Regional Partnerships and Targeted Actions Project 2017–18. Published Fact Sheet. Arthur Rylah Institute for Environmental Research, Department of Environment, Land, Water and Planning, Heidelberg.</w:t>
      </w:r>
    </w:p>
    <w:p w14:paraId="562C9C40" w14:textId="1A94287A" w:rsidR="00575224" w:rsidRDefault="00453E39" w:rsidP="00575224">
      <w:pPr>
        <w:pStyle w:val="ARIERRefs"/>
        <w:rPr>
          <w:szCs w:val="20"/>
        </w:rPr>
      </w:pPr>
      <w:r w:rsidRPr="005C6C6F">
        <w:rPr>
          <w:szCs w:val="20"/>
        </w:rPr>
        <w:t>Raadik, T.A. (2019</w:t>
      </w:r>
      <w:r>
        <w:rPr>
          <w:szCs w:val="20"/>
        </w:rPr>
        <w:t>b</w:t>
      </w:r>
      <w:r w:rsidRPr="005C6C6F">
        <w:rPr>
          <w:szCs w:val="20"/>
        </w:rPr>
        <w:t xml:space="preserve">). </w:t>
      </w:r>
      <w:r w:rsidRPr="00B92FF1">
        <w:rPr>
          <w:i/>
          <w:iCs/>
          <w:szCs w:val="20"/>
        </w:rPr>
        <w:t>Conservation of endemic and threatened Victorian galaxiid species.</w:t>
      </w:r>
      <w:r w:rsidRPr="005C6C6F">
        <w:rPr>
          <w:szCs w:val="20"/>
        </w:rPr>
        <w:t xml:space="preserve"> Biodiversity Response Planning Projects 118, 119, 120 &amp; 121 2018–2020. Published Fact Sheet. Arthur Rylah Institute for Environmental Research, Department of Environment, Land, Water and Planning, Heidelberg.</w:t>
      </w:r>
      <w:bookmarkEnd w:id="62"/>
    </w:p>
    <w:p w14:paraId="74C07B5B" w14:textId="40E18D63" w:rsidR="00575224" w:rsidRDefault="00575224" w:rsidP="00575224">
      <w:pPr>
        <w:pStyle w:val="ARIERRefs"/>
        <w:rPr>
          <w:szCs w:val="20"/>
        </w:rPr>
      </w:pPr>
      <w:r w:rsidRPr="00C222F3">
        <w:rPr>
          <w:szCs w:val="20"/>
        </w:rPr>
        <w:t xml:space="preserve">Raadik, T. and Clunie, P. (2007). </w:t>
      </w:r>
      <w:r w:rsidRPr="00C222F3">
        <w:rPr>
          <w:i/>
          <w:iCs/>
          <w:szCs w:val="20"/>
        </w:rPr>
        <w:t>Emergency responses in Victoria. Case studies of fish emergency drought/fire responses in Victoria</w:t>
      </w:r>
      <w:r w:rsidRPr="00C222F3">
        <w:rPr>
          <w:szCs w:val="20"/>
        </w:rPr>
        <w:t>. p. 45. In, Guzman, I., Higham, J. and Hall, A. 2007. Native Fish Emergency Response Workshop. Summary, abstract and recommendations. Proceedings of a workshop held in Adelaide SA 21st–22nd November 2007. Department of Environment and Natural Resources, Adelaide.</w:t>
      </w:r>
    </w:p>
    <w:p w14:paraId="1E4965E2" w14:textId="77777777" w:rsidR="00575224" w:rsidRDefault="00575224" w:rsidP="00575224">
      <w:pPr>
        <w:pStyle w:val="ARIERRefs"/>
        <w:rPr>
          <w:rStyle w:val="Hyperlink"/>
          <w:bCs/>
        </w:rPr>
      </w:pPr>
      <w:r w:rsidRPr="00E900FF">
        <w:t xml:space="preserve">Raadik, T.A., Fairbrother, P.S. and Smith, S.J. (2010). </w:t>
      </w:r>
      <w:r w:rsidRPr="00B92FF1">
        <w:rPr>
          <w:i/>
          <w:iCs/>
        </w:rPr>
        <w:t>National recovery plan for the Barred Galaxias (</w:t>
      </w:r>
      <w:r w:rsidRPr="00B92FF1">
        <w:t>Galaxias fuscus</w:t>
      </w:r>
      <w:r w:rsidRPr="00B92FF1">
        <w:rPr>
          <w:i/>
          <w:iCs/>
        </w:rPr>
        <w:t>)</w:t>
      </w:r>
      <w:r w:rsidRPr="00E900FF">
        <w:t>. Department of Sustainability and Environment, Heidelberg, Victoria.</w:t>
      </w:r>
      <w:r>
        <w:t xml:space="preserve"> Available from: </w:t>
      </w:r>
      <w:hyperlink r:id="rId59" w:anchor="recovery_plan_loop" w:history="1">
        <w:r w:rsidRPr="00CE55D3">
          <w:rPr>
            <w:rStyle w:val="Hyperlink"/>
            <w:bCs/>
          </w:rPr>
          <w:t>http://www.environment.gov.au/cgi-bin/sprat/public/publicspecies.pl?taxon_id=26168#recovery_plan_loop</w:t>
        </w:r>
      </w:hyperlink>
    </w:p>
    <w:p w14:paraId="44B3B42F" w14:textId="7953DD21" w:rsidR="005B7BCD" w:rsidRPr="005C6C6F" w:rsidRDefault="005B7BCD" w:rsidP="005B7BCD">
      <w:pPr>
        <w:pStyle w:val="ARIERRefs"/>
        <w:rPr>
          <w:szCs w:val="20"/>
        </w:rPr>
      </w:pPr>
      <w:r w:rsidRPr="005C6C6F">
        <w:rPr>
          <w:szCs w:val="20"/>
        </w:rPr>
        <w:t>Raadik, T.A. and Lintermans, M. (202</w:t>
      </w:r>
      <w:r w:rsidR="00B92FF1">
        <w:rPr>
          <w:szCs w:val="20"/>
        </w:rPr>
        <w:t>2</w:t>
      </w:r>
      <w:r w:rsidRPr="005C6C6F">
        <w:rPr>
          <w:szCs w:val="20"/>
        </w:rPr>
        <w:t xml:space="preserve">). </w:t>
      </w:r>
      <w:r w:rsidRPr="00B92FF1">
        <w:rPr>
          <w:i/>
          <w:iCs/>
          <w:szCs w:val="20"/>
        </w:rPr>
        <w:t>Stocky Galaxias – review of existing information</w:t>
      </w:r>
      <w:r w:rsidR="00802B94">
        <w:rPr>
          <w:i/>
          <w:iCs/>
          <w:szCs w:val="20"/>
        </w:rPr>
        <w:t>, Snowy 2.0</w:t>
      </w:r>
      <w:r w:rsidRPr="005C6C6F">
        <w:rPr>
          <w:szCs w:val="20"/>
        </w:rPr>
        <w:t xml:space="preserve">. </w:t>
      </w:r>
      <w:r w:rsidR="00B92FF1">
        <w:rPr>
          <w:szCs w:val="20"/>
        </w:rPr>
        <w:t xml:space="preserve">Published </w:t>
      </w:r>
      <w:r w:rsidR="00024A3D">
        <w:rPr>
          <w:szCs w:val="20"/>
        </w:rPr>
        <w:t>c</w:t>
      </w:r>
      <w:r w:rsidR="007A34E0">
        <w:rPr>
          <w:szCs w:val="20"/>
        </w:rPr>
        <w:t xml:space="preserve">lient </w:t>
      </w:r>
      <w:r w:rsidR="00024A3D">
        <w:rPr>
          <w:szCs w:val="20"/>
        </w:rPr>
        <w:t>r</w:t>
      </w:r>
      <w:r w:rsidRPr="005C6C6F">
        <w:rPr>
          <w:szCs w:val="20"/>
        </w:rPr>
        <w:t>eport for Snowy Hydro Ltd, Cooma. Arthur Rylah Institute for Environmental Research, Department of Environment, Land, Water and Planning, Heidelberg, Victoria.</w:t>
      </w:r>
    </w:p>
    <w:p w14:paraId="5D900337" w14:textId="316E7A68" w:rsidR="00E51FD1" w:rsidRDefault="00E51FD1" w:rsidP="00E51FD1">
      <w:pPr>
        <w:pStyle w:val="ARIERRefs"/>
        <w:rPr>
          <w:bCs/>
        </w:rPr>
      </w:pPr>
      <w:r w:rsidRPr="00805B0F">
        <w:rPr>
          <w:bCs/>
        </w:rPr>
        <w:t xml:space="preserve">Raadik, T.A. and Nicol, M.D. </w:t>
      </w:r>
      <w:r>
        <w:rPr>
          <w:bCs/>
        </w:rPr>
        <w:t>(</w:t>
      </w:r>
      <w:r w:rsidRPr="00805B0F">
        <w:rPr>
          <w:bCs/>
        </w:rPr>
        <w:t>2013</w:t>
      </w:r>
      <w:r>
        <w:rPr>
          <w:bCs/>
        </w:rPr>
        <w:t>)</w:t>
      </w:r>
      <w:r w:rsidRPr="00805B0F">
        <w:rPr>
          <w:bCs/>
        </w:rPr>
        <w:t xml:space="preserve">. </w:t>
      </w:r>
      <w:r w:rsidRPr="00B92FF1">
        <w:rPr>
          <w:bCs/>
          <w:i/>
          <w:iCs/>
        </w:rPr>
        <w:t>Searching for threatened upland galaxiids (Teleostei, Galaxiidae) in the Thomson and La Trobe river catchments, West Gippsland, Victoria</w:t>
      </w:r>
      <w:r w:rsidRPr="00805B0F">
        <w:rPr>
          <w:bCs/>
        </w:rPr>
        <w:t xml:space="preserve">. Arthur Rylah Institute for Environmental Research Technical Report 248. Department of Environment and Natural Resources, Heidelberg, Victoria. </w:t>
      </w:r>
    </w:p>
    <w:p w14:paraId="765AC0A5" w14:textId="709869B9" w:rsidR="001E3BE1" w:rsidRDefault="001E3BE1" w:rsidP="00E51FD1">
      <w:pPr>
        <w:pStyle w:val="ARIERRefs"/>
        <w:rPr>
          <w:bCs/>
        </w:rPr>
      </w:pPr>
      <w:r>
        <w:rPr>
          <w:bCs/>
        </w:rPr>
        <w:t>Raadik, T.A. and Stoessel, D.J. (202</w:t>
      </w:r>
      <w:r w:rsidR="00B92FF1">
        <w:rPr>
          <w:bCs/>
        </w:rPr>
        <w:t>2</w:t>
      </w:r>
      <w:r>
        <w:rPr>
          <w:bCs/>
        </w:rPr>
        <w:t xml:space="preserve">). </w:t>
      </w:r>
      <w:r w:rsidRPr="00B92FF1">
        <w:rPr>
          <w:bCs/>
          <w:i/>
          <w:iCs/>
        </w:rPr>
        <w:t xml:space="preserve">Stocky Galaxias – translocation </w:t>
      </w:r>
      <w:r w:rsidR="007A34E0" w:rsidRPr="00B92FF1">
        <w:rPr>
          <w:bCs/>
          <w:i/>
          <w:iCs/>
        </w:rPr>
        <w:t>strategy</w:t>
      </w:r>
      <w:r w:rsidR="00802B94">
        <w:rPr>
          <w:bCs/>
          <w:i/>
          <w:iCs/>
        </w:rPr>
        <w:t>, Snowy 2.0</w:t>
      </w:r>
      <w:r>
        <w:rPr>
          <w:bCs/>
        </w:rPr>
        <w:t xml:space="preserve">. </w:t>
      </w:r>
      <w:r w:rsidR="00B92FF1">
        <w:rPr>
          <w:bCs/>
        </w:rPr>
        <w:t xml:space="preserve">Published </w:t>
      </w:r>
      <w:r w:rsidR="00024A3D">
        <w:rPr>
          <w:bCs/>
        </w:rPr>
        <w:t>c</w:t>
      </w:r>
      <w:r w:rsidR="007A34E0">
        <w:rPr>
          <w:bCs/>
        </w:rPr>
        <w:t xml:space="preserve">lient </w:t>
      </w:r>
      <w:r w:rsidR="00024A3D">
        <w:rPr>
          <w:bCs/>
        </w:rPr>
        <w:t>r</w:t>
      </w:r>
      <w:r>
        <w:rPr>
          <w:bCs/>
        </w:rPr>
        <w:t>eport to Snowy Hydro L</w:t>
      </w:r>
      <w:r w:rsidR="007A34E0">
        <w:rPr>
          <w:bCs/>
        </w:rPr>
        <w:t>td</w:t>
      </w:r>
      <w:r w:rsidR="005B7BCD">
        <w:rPr>
          <w:bCs/>
        </w:rPr>
        <w:t>, Cooma</w:t>
      </w:r>
      <w:r>
        <w:rPr>
          <w:bCs/>
        </w:rPr>
        <w:t xml:space="preserve">. Arthur Rylah </w:t>
      </w:r>
      <w:r w:rsidR="005B7BCD">
        <w:rPr>
          <w:bCs/>
        </w:rPr>
        <w:t>I</w:t>
      </w:r>
      <w:r>
        <w:rPr>
          <w:bCs/>
        </w:rPr>
        <w:t>nstitute for Environmental Research, Department of Environemt, Land, Water and Planning, Heidelberg, Victoria.</w:t>
      </w:r>
    </w:p>
    <w:p w14:paraId="64199B2E" w14:textId="75198B93" w:rsidR="00D12018" w:rsidRPr="00231B75" w:rsidRDefault="00D12018" w:rsidP="00D12018">
      <w:pPr>
        <w:pStyle w:val="ARIERRefs"/>
      </w:pPr>
      <w:r>
        <w:t xml:space="preserve">Radford, J., Wager, R. and Kerezsy, A. (2018).Recovery of the red-finned blue-eye: informing action in the absence of controls and replication. In: Legge, S., Lindenmayer, D., Robinson, N.M., Scheele, B.C., Southwell, D.M. and Wintle, B. (Eds.) </w:t>
      </w:r>
      <w:r>
        <w:rPr>
          <w:i/>
          <w:iCs/>
        </w:rPr>
        <w:t>Monitoring Threatened Species and Ecological Communities</w:t>
      </w:r>
      <w:r>
        <w:t xml:space="preserve">, pp. </w:t>
      </w:r>
      <w:r w:rsidR="00E917D2">
        <w:t>375–385</w:t>
      </w:r>
      <w:r>
        <w:t>.</w:t>
      </w:r>
      <w:r>
        <w:rPr>
          <w:i/>
          <w:iCs/>
        </w:rPr>
        <w:t xml:space="preserve"> </w:t>
      </w:r>
      <w:r w:rsidRPr="00D12018">
        <w:t>CSIRO Publishing, Clayton South,</w:t>
      </w:r>
      <w:r>
        <w:t xml:space="preserve"> Victoria.</w:t>
      </w:r>
    </w:p>
    <w:p w14:paraId="16331CE9" w14:textId="05481598" w:rsidR="00677A25" w:rsidRDefault="00677A25" w:rsidP="00677A25">
      <w:pPr>
        <w:pStyle w:val="ARIERRefs"/>
        <w:rPr>
          <w:bCs/>
        </w:rPr>
      </w:pPr>
      <w:r>
        <w:rPr>
          <w:bCs/>
        </w:rPr>
        <w:t xml:space="preserve">Reynolds, J.B. (2016). </w:t>
      </w:r>
      <w:r w:rsidRPr="00677A25">
        <w:rPr>
          <w:bCs/>
        </w:rPr>
        <w:t xml:space="preserve">Spheres, </w:t>
      </w:r>
      <w:r>
        <w:rPr>
          <w:bCs/>
        </w:rPr>
        <w:t>r</w:t>
      </w:r>
      <w:r w:rsidRPr="00677A25">
        <w:rPr>
          <w:bCs/>
        </w:rPr>
        <w:t xml:space="preserve">ings, and </w:t>
      </w:r>
      <w:r>
        <w:rPr>
          <w:bCs/>
        </w:rPr>
        <w:t>r</w:t>
      </w:r>
      <w:r w:rsidRPr="00677A25">
        <w:rPr>
          <w:bCs/>
        </w:rPr>
        <w:t xml:space="preserve">ods as </w:t>
      </w:r>
      <w:r>
        <w:rPr>
          <w:bCs/>
        </w:rPr>
        <w:t>e</w:t>
      </w:r>
      <w:r w:rsidRPr="00677A25">
        <w:rPr>
          <w:bCs/>
        </w:rPr>
        <w:t xml:space="preserve">lectrodes in </w:t>
      </w:r>
      <w:r>
        <w:rPr>
          <w:bCs/>
        </w:rPr>
        <w:t>e</w:t>
      </w:r>
      <w:r w:rsidRPr="00677A25">
        <w:rPr>
          <w:bCs/>
        </w:rPr>
        <w:t>lectrofishing:</w:t>
      </w:r>
      <w:r>
        <w:rPr>
          <w:bCs/>
        </w:rPr>
        <w:t xml:space="preserve"> </w:t>
      </w:r>
      <w:r w:rsidRPr="00677A25">
        <w:rPr>
          <w:bCs/>
        </w:rPr>
        <w:t xml:space="preserve">Their </w:t>
      </w:r>
      <w:r>
        <w:rPr>
          <w:bCs/>
        </w:rPr>
        <w:t>e</w:t>
      </w:r>
      <w:r w:rsidRPr="00677A25">
        <w:rPr>
          <w:bCs/>
        </w:rPr>
        <w:t xml:space="preserve">ffects on </w:t>
      </w:r>
      <w:r>
        <w:rPr>
          <w:bCs/>
        </w:rPr>
        <w:t>s</w:t>
      </w:r>
      <w:r w:rsidRPr="00677A25">
        <w:rPr>
          <w:bCs/>
        </w:rPr>
        <w:t xml:space="preserve">ystem </w:t>
      </w:r>
      <w:r>
        <w:rPr>
          <w:bCs/>
        </w:rPr>
        <w:t>r</w:t>
      </w:r>
      <w:r w:rsidRPr="00677A25">
        <w:rPr>
          <w:bCs/>
        </w:rPr>
        <w:t xml:space="preserve">esistance and </w:t>
      </w:r>
      <w:r>
        <w:rPr>
          <w:bCs/>
        </w:rPr>
        <w:t>e</w:t>
      </w:r>
      <w:r w:rsidRPr="00677A25">
        <w:rPr>
          <w:bCs/>
        </w:rPr>
        <w:t xml:space="preserve">lectrical </w:t>
      </w:r>
      <w:r>
        <w:rPr>
          <w:bCs/>
        </w:rPr>
        <w:t>f</w:t>
      </w:r>
      <w:r w:rsidRPr="00677A25">
        <w:rPr>
          <w:bCs/>
        </w:rPr>
        <w:t>ields</w:t>
      </w:r>
      <w:r>
        <w:rPr>
          <w:bCs/>
        </w:rPr>
        <w:t xml:space="preserve">. </w:t>
      </w:r>
      <w:r w:rsidRPr="00677A25">
        <w:rPr>
          <w:bCs/>
          <w:i/>
          <w:iCs/>
        </w:rPr>
        <w:t>Transactions of the American Fisheries Society</w:t>
      </w:r>
      <w:r w:rsidRPr="00677A25">
        <w:rPr>
          <w:bCs/>
        </w:rPr>
        <w:t xml:space="preserve"> </w:t>
      </w:r>
      <w:r w:rsidRPr="00677A25">
        <w:rPr>
          <w:b/>
        </w:rPr>
        <w:t>145</w:t>
      </w:r>
      <w:r>
        <w:rPr>
          <w:bCs/>
        </w:rPr>
        <w:t xml:space="preserve">, </w:t>
      </w:r>
      <w:r w:rsidRPr="00677A25">
        <w:rPr>
          <w:bCs/>
        </w:rPr>
        <w:t>239–248</w:t>
      </w:r>
      <w:r>
        <w:rPr>
          <w:bCs/>
        </w:rPr>
        <w:t>.</w:t>
      </w:r>
    </w:p>
    <w:p w14:paraId="545992D0" w14:textId="67E50480" w:rsidR="00D5383F" w:rsidRPr="005C6C6F" w:rsidRDefault="00D5383F" w:rsidP="00D5383F">
      <w:pPr>
        <w:pStyle w:val="ARIERRefs"/>
        <w:rPr>
          <w:szCs w:val="20"/>
        </w:rPr>
      </w:pPr>
      <w:r>
        <w:rPr>
          <w:szCs w:val="20"/>
        </w:rPr>
        <w:t xml:space="preserve">Stoessel, D.J., </w:t>
      </w:r>
      <w:r w:rsidRPr="005C6C6F">
        <w:rPr>
          <w:szCs w:val="20"/>
        </w:rPr>
        <w:t xml:space="preserve">Ayres, R.M. </w:t>
      </w:r>
      <w:r>
        <w:rPr>
          <w:szCs w:val="20"/>
        </w:rPr>
        <w:t>and</w:t>
      </w:r>
      <w:r w:rsidRPr="005C6C6F">
        <w:rPr>
          <w:szCs w:val="20"/>
        </w:rPr>
        <w:t xml:space="preserve"> Raadik, T.A. (2012). </w:t>
      </w:r>
      <w:r w:rsidRPr="00D5383F">
        <w:rPr>
          <w:i/>
          <w:iCs/>
          <w:szCs w:val="20"/>
        </w:rPr>
        <w:t>Improving spawning success for Barred Galaxias (</w:t>
      </w:r>
      <w:r w:rsidRPr="00D5383F">
        <w:rPr>
          <w:szCs w:val="20"/>
        </w:rPr>
        <w:t>Galaxias fuscus</w:t>
      </w:r>
      <w:r w:rsidRPr="00D5383F">
        <w:rPr>
          <w:i/>
          <w:iCs/>
          <w:szCs w:val="20"/>
        </w:rPr>
        <w:t>) in streams affected by bushfire – an aid to recovery</w:t>
      </w:r>
      <w:r w:rsidRPr="005C6C6F">
        <w:rPr>
          <w:szCs w:val="20"/>
        </w:rPr>
        <w:t xml:space="preserve">. Black Saturday Victoria 2009 – Natural values fire recovery program. </w:t>
      </w:r>
      <w:r w:rsidR="00C5429D">
        <w:rPr>
          <w:szCs w:val="20"/>
        </w:rPr>
        <w:t xml:space="preserve">Arthur Rylah Institute for Environmental Research, </w:t>
      </w:r>
      <w:r w:rsidRPr="005C6C6F">
        <w:rPr>
          <w:szCs w:val="20"/>
        </w:rPr>
        <w:t>Department of Sustainability and Environment</w:t>
      </w:r>
      <w:r w:rsidR="00C5429D">
        <w:rPr>
          <w:szCs w:val="20"/>
        </w:rPr>
        <w:t xml:space="preserve">, </w:t>
      </w:r>
      <w:r w:rsidR="00C5429D" w:rsidRPr="005C6C6F">
        <w:rPr>
          <w:szCs w:val="20"/>
        </w:rPr>
        <w:t xml:space="preserve">Heidelberg, </w:t>
      </w:r>
      <w:r w:rsidR="00C5429D">
        <w:rPr>
          <w:szCs w:val="20"/>
        </w:rPr>
        <w:t>Victoria</w:t>
      </w:r>
      <w:r w:rsidRPr="005C6C6F">
        <w:rPr>
          <w:szCs w:val="20"/>
        </w:rPr>
        <w:t>.</w:t>
      </w:r>
    </w:p>
    <w:p w14:paraId="003B9D36" w14:textId="2EE018B3" w:rsidR="00D5383F" w:rsidRPr="00805B0F" w:rsidRDefault="00D5383F" w:rsidP="00D5383F">
      <w:pPr>
        <w:pStyle w:val="ARIERRefs"/>
        <w:rPr>
          <w:bCs/>
        </w:rPr>
      </w:pPr>
      <w:r w:rsidRPr="00D5383F">
        <w:rPr>
          <w:bCs/>
        </w:rPr>
        <w:t xml:space="preserve">Stoessel, D.J., Raadik, T.A. and Ayres, R.M. (2015). Spawning of threatened barred galaxias, </w:t>
      </w:r>
      <w:r w:rsidRPr="00D5383F">
        <w:rPr>
          <w:bCs/>
          <w:i/>
          <w:iCs/>
        </w:rPr>
        <w:t>Galaxias fuscus</w:t>
      </w:r>
      <w:r w:rsidRPr="00D5383F">
        <w:rPr>
          <w:bCs/>
        </w:rPr>
        <w:t xml:space="preserve"> (Teleostei: Galaxiidae). </w:t>
      </w:r>
      <w:r w:rsidRPr="00D5383F">
        <w:rPr>
          <w:bCs/>
          <w:i/>
          <w:iCs/>
        </w:rPr>
        <w:t xml:space="preserve">Proceedings of the Linnean Society of New South Wales </w:t>
      </w:r>
      <w:r w:rsidRPr="00D5383F">
        <w:rPr>
          <w:b/>
        </w:rPr>
        <w:t>137</w:t>
      </w:r>
      <w:r w:rsidRPr="00D5383F">
        <w:rPr>
          <w:bCs/>
        </w:rPr>
        <w:t>, 1</w:t>
      </w:r>
      <w:r>
        <w:rPr>
          <w:bCs/>
        </w:rPr>
        <w:t>–</w:t>
      </w:r>
      <w:r w:rsidRPr="00D5383F">
        <w:rPr>
          <w:bCs/>
        </w:rPr>
        <w:t>6.</w:t>
      </w:r>
    </w:p>
    <w:p w14:paraId="4369812A" w14:textId="77777777" w:rsidR="00EA3238" w:rsidRPr="005C6C6F" w:rsidRDefault="00EA3238" w:rsidP="00EA3238">
      <w:pPr>
        <w:pStyle w:val="ARIERRefs"/>
        <w:rPr>
          <w:szCs w:val="20"/>
        </w:rPr>
      </w:pPr>
      <w:r w:rsidRPr="005C6C6F">
        <w:rPr>
          <w:szCs w:val="20"/>
        </w:rPr>
        <w:lastRenderedPageBreak/>
        <w:t xml:space="preserve">Stoessel, D.J., Raadik, T.A., Nicol, M.D., Fairbrother, P.S. and Campbell-Beschorner, R. (2020). Captive breeding of two rare non-migratory galaxiids (Teleostei, Galaxiidae) for species conservation. </w:t>
      </w:r>
      <w:r w:rsidRPr="005C6C6F">
        <w:rPr>
          <w:i/>
          <w:iCs/>
          <w:szCs w:val="20"/>
        </w:rPr>
        <w:t>Proceedings of the Royal Society of Victoria</w:t>
      </w:r>
      <w:r w:rsidRPr="005C6C6F">
        <w:rPr>
          <w:szCs w:val="20"/>
        </w:rPr>
        <w:t xml:space="preserve"> </w:t>
      </w:r>
      <w:r w:rsidRPr="005C6C6F">
        <w:rPr>
          <w:b/>
          <w:bCs/>
          <w:szCs w:val="20"/>
        </w:rPr>
        <w:t>131</w:t>
      </w:r>
      <w:r w:rsidRPr="005C6C6F">
        <w:rPr>
          <w:szCs w:val="20"/>
        </w:rPr>
        <w:t>, 42–48.</w:t>
      </w:r>
    </w:p>
    <w:p w14:paraId="3FAC476D" w14:textId="77777777" w:rsidR="00ED2008" w:rsidRDefault="00ED2008" w:rsidP="00794350">
      <w:pPr>
        <w:pStyle w:val="ARIERRefs"/>
      </w:pPr>
      <w:r w:rsidRPr="00FB6864">
        <w:t>Tonkin, Z., Kearns, J., Lyon, J., Balcombe, S.R., King, A.J., and Bond, N.R. (2017)</w:t>
      </w:r>
      <w:r>
        <w:t>.</w:t>
      </w:r>
      <w:r w:rsidRPr="00FB6864">
        <w:t xml:space="preserve"> Regional-scale extremes in river discharge and localised spawning stock abundance influence recruitment dynamics of a threatened freshwater fish. </w:t>
      </w:r>
      <w:r w:rsidRPr="00E01973">
        <w:rPr>
          <w:i/>
          <w:iCs/>
        </w:rPr>
        <w:t>Ecohydrology</w:t>
      </w:r>
      <w:r w:rsidRPr="00FB6864">
        <w:t xml:space="preserve"> </w:t>
      </w:r>
      <w:r w:rsidRPr="00A614C4">
        <w:rPr>
          <w:b/>
          <w:bCs/>
        </w:rPr>
        <w:t>10</w:t>
      </w:r>
      <w:r w:rsidRPr="00FB6864">
        <w:t>(6), e1842.</w:t>
      </w:r>
    </w:p>
    <w:p w14:paraId="6C8BFE1C" w14:textId="27F9EA3B" w:rsidR="00626D64" w:rsidRDefault="00794350" w:rsidP="00794350">
      <w:pPr>
        <w:pStyle w:val="ARIERRefs"/>
      </w:pPr>
      <w:r>
        <w:t>TSS</w:t>
      </w:r>
      <w:r w:rsidR="005F62F5">
        <w:t xml:space="preserve"> (Threatened Species Section</w:t>
      </w:r>
      <w:r>
        <w:t xml:space="preserve">) (2006). </w:t>
      </w:r>
      <w:r w:rsidRPr="00794350">
        <w:rPr>
          <w:i/>
          <w:iCs/>
        </w:rPr>
        <w:t>Recovery Plan: Tasmanian Galaxiidae 2006</w:t>
      </w:r>
      <w:r>
        <w:rPr>
          <w:i/>
          <w:iCs/>
        </w:rPr>
        <w:t>–</w:t>
      </w:r>
      <w:r w:rsidRPr="00794350">
        <w:rPr>
          <w:i/>
          <w:iCs/>
        </w:rPr>
        <w:t>2010</w:t>
      </w:r>
      <w:r>
        <w:t>. Department of Primary Industries, Water, Hobart.</w:t>
      </w:r>
    </w:p>
    <w:bookmarkEnd w:id="58"/>
    <w:bookmarkEnd w:id="59"/>
    <w:p w14:paraId="43C13F24" w14:textId="1E5D1644" w:rsidR="009C1768" w:rsidRPr="005C6C6F" w:rsidRDefault="00A675BD" w:rsidP="009C1768">
      <w:pPr>
        <w:pStyle w:val="ARIERRefs"/>
        <w:rPr>
          <w:szCs w:val="20"/>
        </w:rPr>
      </w:pPr>
      <w:r>
        <w:rPr>
          <w:szCs w:val="20"/>
        </w:rPr>
        <w:t>TSSC (</w:t>
      </w:r>
      <w:r w:rsidR="009C1768" w:rsidRPr="005C6C6F">
        <w:rPr>
          <w:szCs w:val="20"/>
        </w:rPr>
        <w:t xml:space="preserve">Threatened Species Scientific Committee) (2021). </w:t>
      </w:r>
      <w:r w:rsidR="009C1768" w:rsidRPr="005C6C6F">
        <w:rPr>
          <w:i/>
          <w:iCs/>
          <w:szCs w:val="20"/>
        </w:rPr>
        <w:t xml:space="preserve">Conservation Advice </w:t>
      </w:r>
      <w:r w:rsidR="009C1768" w:rsidRPr="005C6C6F">
        <w:rPr>
          <w:szCs w:val="20"/>
        </w:rPr>
        <w:t>Galaxias tantangara</w:t>
      </w:r>
      <w:r w:rsidR="009C1768" w:rsidRPr="005C6C6F">
        <w:rPr>
          <w:i/>
          <w:iCs/>
          <w:szCs w:val="20"/>
        </w:rPr>
        <w:t xml:space="preserve"> Stocky Galaxias</w:t>
      </w:r>
      <w:r w:rsidR="009C1768" w:rsidRPr="005C6C6F">
        <w:rPr>
          <w:szCs w:val="20"/>
        </w:rPr>
        <w:t xml:space="preserve">. Department of Agriculture, Water and the Environment, Canberra. Available from: </w:t>
      </w:r>
      <w:hyperlink r:id="rId60" w:history="1">
        <w:r w:rsidR="009C1768" w:rsidRPr="005C6C6F">
          <w:rPr>
            <w:rStyle w:val="Hyperlink"/>
            <w:szCs w:val="20"/>
          </w:rPr>
          <w:t>http://www.environment.gov.au/biodiversity/threatened/species/pubs/87879-conservation-advice-03032021</w:t>
        </w:r>
      </w:hyperlink>
    </w:p>
    <w:p w14:paraId="4F766A35" w14:textId="77777777" w:rsidR="002A07F1" w:rsidRDefault="002A07F1" w:rsidP="00DC3852"/>
    <w:p w14:paraId="284D8B79" w14:textId="77777777" w:rsidR="00A66144" w:rsidRDefault="00A66144" w:rsidP="00DC3852">
      <w:pPr>
        <w:sectPr w:rsidR="00A66144" w:rsidSect="00D06B30">
          <w:footerReference w:type="even" r:id="rId61"/>
          <w:footerReference w:type="default" r:id="rId62"/>
          <w:footerReference w:type="first" r:id="rId63"/>
          <w:pgSz w:w="11907" w:h="16840" w:code="9"/>
          <w:pgMar w:top="1134" w:right="1134" w:bottom="1134" w:left="1134" w:header="709" w:footer="567" w:gutter="0"/>
          <w:cols w:space="708"/>
          <w:formProt w:val="0"/>
          <w:titlePg/>
          <w:docGrid w:linePitch="360"/>
        </w:sectPr>
      </w:pPr>
    </w:p>
    <w:p w14:paraId="2DDD0D5F" w14:textId="77777777" w:rsidR="0060215C" w:rsidRPr="00243764" w:rsidRDefault="00A66144" w:rsidP="00DC3852">
      <w:r>
        <w:rPr>
          <w:noProof/>
        </w:rPr>
        <w:lastRenderedPageBreak/>
        <mc:AlternateContent>
          <mc:Choice Requires="wps">
            <w:drawing>
              <wp:anchor distT="0" distB="0" distL="114300" distR="114300" simplePos="0" relativeHeight="251675648" behindDoc="1" locked="0" layoutInCell="1" allowOverlap="1" wp14:anchorId="4BA2563D" wp14:editId="7536EA8F">
                <wp:simplePos x="0" y="0"/>
                <wp:positionH relativeFrom="page">
                  <wp:posOffset>351155</wp:posOffset>
                </wp:positionH>
                <wp:positionV relativeFrom="paragraph">
                  <wp:posOffset>-374196</wp:posOffset>
                </wp:positionV>
                <wp:extent cx="6839585" cy="9971405"/>
                <wp:effectExtent l="0" t="0" r="0" b="0"/>
                <wp:wrapNone/>
                <wp:docPr id="10" name="Rectangle 10"/>
                <wp:cNvGraphicFramePr/>
                <a:graphic xmlns:a="http://schemas.openxmlformats.org/drawingml/2006/main">
                  <a:graphicData uri="http://schemas.microsoft.com/office/word/2010/wordprocessingShape">
                    <wps:wsp>
                      <wps:cNvSpPr/>
                      <wps:spPr>
                        <a:xfrm>
                          <a:off x="0" y="0"/>
                          <a:ext cx="6839585" cy="9971405"/>
                        </a:xfrm>
                        <a:prstGeom prst="rect">
                          <a:avLst/>
                        </a:prstGeom>
                        <a:solidFill>
                          <a:srgbClr val="00B2A9">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0573D" id="Rectangle 10" o:spid="_x0000_s1026" style="position:absolute;margin-left:27.65pt;margin-top:-29.45pt;width:538.55pt;height:785.1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" fillcolor="#00b2a9" stroked="f" strokeweight="2pt">
                <v:fill opacity="35980f"/>
                <w10:wrap anchorx="page"/>
              </v:rect>
            </w:pict>
          </mc:Fallback>
        </mc:AlternateContent>
      </w:r>
    </w:p>
    <w:p w14:paraId="1456BFD8" w14:textId="77777777" w:rsidR="000E0399" w:rsidRPr="00243764" w:rsidRDefault="000E0399" w:rsidP="00DC3852">
      <w:pPr>
        <w:sectPr w:rsidR="000E0399" w:rsidRPr="00243764" w:rsidSect="00A66144">
          <w:footerReference w:type="even" r:id="rId64"/>
          <w:footerReference w:type="default" r:id="rId65"/>
          <w:footerReference w:type="first" r:id="rId66"/>
          <w:pgSz w:w="11907" w:h="16840" w:code="9"/>
          <w:pgMar w:top="1134" w:right="1134" w:bottom="1134" w:left="1134" w:header="709" w:footer="567" w:gutter="0"/>
          <w:cols w:space="708"/>
          <w:formProt w:val="0"/>
          <w:titlePg/>
          <w:docGrid w:linePitch="360"/>
        </w:sectPr>
      </w:pPr>
    </w:p>
    <w:p w14:paraId="5F0A7C23" w14:textId="77777777" w:rsidR="000E0399" w:rsidRPr="00243764" w:rsidRDefault="000E0399" w:rsidP="00DC3852"/>
    <w:p w14:paraId="30492D2C" w14:textId="77777777" w:rsidR="004D3E22" w:rsidRPr="00243764" w:rsidRDefault="00B77B33" w:rsidP="00DC3852">
      <w:r w:rsidRPr="00243764">
        <w:rPr>
          <w:noProof/>
          <w:lang w:eastAsia="en-AU"/>
        </w:rPr>
        <mc:AlternateContent>
          <mc:Choice Requires="wps">
            <w:drawing>
              <wp:anchor distT="0" distB="0" distL="114300" distR="114300" simplePos="0" relativeHeight="251650560" behindDoc="0" locked="0" layoutInCell="1" allowOverlap="1" wp14:anchorId="1A6CCC4A" wp14:editId="5AE5EB3A">
                <wp:simplePos x="0" y="0"/>
                <wp:positionH relativeFrom="page">
                  <wp:posOffset>872259</wp:posOffset>
                </wp:positionH>
                <wp:positionV relativeFrom="paragraph">
                  <wp:posOffset>7541780</wp:posOffset>
                </wp:positionV>
                <wp:extent cx="2343600" cy="147240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600" cy="14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2CDC6" w14:textId="77777777" w:rsidR="002B1F14" w:rsidRPr="00D422B5" w:rsidRDefault="00CF6759" w:rsidP="00DC3852">
                            <w:pPr>
                              <w:pStyle w:val="Backpagewebaddress"/>
                            </w:pPr>
                            <w:hyperlink r:id="rId67" w:history="1">
                              <w:r w:rsidR="002B1F14" w:rsidRPr="00D422B5">
                                <w:t>www.delwp.vic.gov.au</w:t>
                              </w:r>
                            </w:hyperlink>
                          </w:p>
                          <w:p w14:paraId="56CCE9A3" w14:textId="77777777" w:rsidR="002B1F14" w:rsidRPr="00A32CF2" w:rsidRDefault="002B1F14" w:rsidP="00DC3852">
                            <w:pPr>
                              <w:pStyle w:val="Backpagewebaddress"/>
                            </w:pPr>
                            <w:r w:rsidRPr="00A32CF2">
                              <w:t>www.ari.vic.gov.au</w:t>
                            </w: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A6CCC4A" id="Text Box 8" o:spid="_x0000_s1034" type="#_x0000_t202" style="position:absolute;margin-left:68.7pt;margin-top:593.85pt;width:184.55pt;height:115.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" filled="f" stroked="f">
                <v:textbox inset=",7.2pt,,7.2pt">
                  <w:txbxContent>
                    <w:p w14:paraId="2DF2CDC6" w14:textId="77777777" w:rsidR="002B1F14" w:rsidRPr="00D422B5" w:rsidRDefault="00CF6759" w:rsidP="00DC3852">
                      <w:pPr>
                        <w:pStyle w:val="Backpagewebaddress"/>
                      </w:pPr>
                      <w:hyperlink r:id="rId68" w:history="1">
                        <w:r w:rsidR="002B1F14" w:rsidRPr="00D422B5">
                          <w:t>www.delwp.vic.gov.au</w:t>
                        </w:r>
                      </w:hyperlink>
                    </w:p>
                    <w:p w14:paraId="56CCE9A3" w14:textId="77777777" w:rsidR="002B1F14" w:rsidRPr="00A32CF2" w:rsidRDefault="002B1F14" w:rsidP="00DC3852">
                      <w:pPr>
                        <w:pStyle w:val="Backpagewebaddress"/>
                      </w:pPr>
                      <w:r w:rsidRPr="00A32CF2">
                        <w:t>www.ari.vic.gov.au</w:t>
                      </w:r>
                    </w:p>
                  </w:txbxContent>
                </v:textbox>
                <w10:wrap anchorx="page"/>
              </v:shape>
            </w:pict>
          </mc:Fallback>
        </mc:AlternateContent>
      </w:r>
    </w:p>
    <w:sectPr w:rsidR="004D3E22" w:rsidRPr="00243764" w:rsidSect="006C2C00">
      <w:headerReference w:type="default" r:id="rId69"/>
      <w:footerReference w:type="even" r:id="rId70"/>
      <w:footerReference w:type="default" r:id="rId71"/>
      <w:footerReference w:type="first" r:id="rId72"/>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427BF" w14:textId="77777777" w:rsidR="00C53703" w:rsidRDefault="00C53703" w:rsidP="00DC3852">
      <w:r>
        <w:separator/>
      </w:r>
    </w:p>
    <w:p w14:paraId="2765C412" w14:textId="77777777" w:rsidR="00C53703" w:rsidRDefault="00C53703" w:rsidP="00DC3852"/>
  </w:endnote>
  <w:endnote w:type="continuationSeparator" w:id="0">
    <w:p w14:paraId="0B0D1BF3" w14:textId="77777777" w:rsidR="00C53703" w:rsidRDefault="00C53703" w:rsidP="00DC3852">
      <w:r>
        <w:continuationSeparator/>
      </w:r>
    </w:p>
    <w:p w14:paraId="10F5E6E9" w14:textId="77777777" w:rsidR="00C53703" w:rsidRDefault="00C53703" w:rsidP="00DC3852"/>
  </w:endnote>
  <w:endnote w:type="continuationNotice" w:id="1">
    <w:p w14:paraId="0640A9F1" w14:textId="77777777" w:rsidR="00C53703" w:rsidRDefault="00C53703" w:rsidP="00DC3852"/>
    <w:p w14:paraId="79C4338D" w14:textId="77777777" w:rsidR="00C53703" w:rsidRDefault="00C53703" w:rsidP="00DC3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B3288" w14:textId="70C80F60" w:rsidR="002B1F14" w:rsidRPr="00C657F7" w:rsidRDefault="002B1F14" w:rsidP="00C657F7">
    <w:pPr>
      <w:rPr>
        <w:sz w:val="18"/>
        <w:szCs w:val="18"/>
      </w:rPr>
    </w:pPr>
    <w:r>
      <w:rPr>
        <w:noProof/>
        <w:sz w:val="18"/>
        <w:szCs w:val="18"/>
      </w:rPr>
      <mc:AlternateContent>
        <mc:Choice Requires="wps">
          <w:drawing>
            <wp:anchor distT="0" distB="0" distL="0" distR="0" simplePos="0" relativeHeight="251684864" behindDoc="0" locked="0" layoutInCell="1" allowOverlap="1" wp14:anchorId="4602C6F1" wp14:editId="3EBDC1A9">
              <wp:simplePos x="635" y="635"/>
              <wp:positionH relativeFrom="column">
                <wp:align>center</wp:align>
              </wp:positionH>
              <wp:positionV relativeFrom="paragraph">
                <wp:posOffset>635</wp:posOffset>
              </wp:positionV>
              <wp:extent cx="443865" cy="443865"/>
              <wp:effectExtent l="0" t="0" r="15875" b="4445"/>
              <wp:wrapSquare wrapText="bothSides"/>
              <wp:docPr id="17" name="Text Box 17"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062AED" w14:textId="61A980C4" w:rsidR="002B1F14" w:rsidRPr="00745F32" w:rsidRDefault="002B1F1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602C6F1" id="_x0000_t202" coordsize="21600,21600" o:spt="202" path="m,l,21600r21600,l21600,xe">
              <v:stroke joinstyle="miter"/>
              <v:path gradientshapeok="t" o:connecttype="rect"/>
            </v:shapetype>
            <v:shape id="Text Box 17" o:spid="_x0000_s1035" type="#_x0000_t202" alt="Unofficial" style="position:absolute;margin-left:0;margin-top:.05pt;width:34.95pt;height:34.95pt;z-index:2516848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22062AED" w14:textId="61A980C4" w:rsidR="002B1F14" w:rsidRPr="00745F32" w:rsidRDefault="002B1F1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sdt>
    <w:sdtPr>
      <w:rPr>
        <w:sz w:val="18"/>
        <w:szCs w:val="18"/>
      </w:rPr>
      <w:id w:val="85581951"/>
      <w:docPartObj>
        <w:docPartGallery w:val="Page Numbers (Bottom of Page)"/>
        <w:docPartUnique/>
      </w:docPartObj>
    </w:sdtPr>
    <w:sdtEndPr>
      <w:rPr>
        <w:noProof/>
      </w:rPr>
    </w:sdtEndPr>
    <w:sdtContent>
      <w:p w14:paraId="186552A2" w14:textId="77777777" w:rsidR="002B1F14" w:rsidRPr="00C657F7" w:rsidRDefault="002B1F14" w:rsidP="00C657F7">
        <w:pPr>
          <w:rPr>
            <w:sz w:val="18"/>
            <w:szCs w:val="18"/>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color w:val="00B2A9" w:themeColor="accent1"/>
            <w:sz w:val="18"/>
            <w:szCs w:val="18"/>
          </w:rPr>
          <w:t>ii</w:t>
        </w:r>
        <w:r w:rsidRPr="00107038">
          <w:rPr>
            <w:noProof/>
            <w:color w:val="00B2A9" w:themeColor="accent1"/>
            <w:sz w:val="18"/>
            <w:szCs w:val="18"/>
          </w:rPr>
          <w:fldChar w:fldCharType="end"/>
        </w:r>
        <w:r w:rsidRPr="00107038">
          <w:rPr>
            <w:noProof/>
            <w:sz w:val="18"/>
            <w:szCs w:val="18"/>
          </w:rPr>
          <w:tab/>
        </w:r>
        <w:r w:rsidRPr="00107038">
          <w:rPr>
            <w:sz w:val="18"/>
            <w:szCs w:val="18"/>
          </w:rPr>
          <w:t>This is the title (or shortened title)</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59734" w14:textId="73FD240B" w:rsidR="002B1F14" w:rsidRDefault="002B1F14">
    <w:pPr>
      <w:pStyle w:val="Footer"/>
    </w:pPr>
    <w:r>
      <w:rPr>
        <w:noProof/>
      </w:rPr>
      <mc:AlternateContent>
        <mc:Choice Requires="wps">
          <w:drawing>
            <wp:anchor distT="0" distB="0" distL="0" distR="0" simplePos="0" relativeHeight="251694080" behindDoc="0" locked="0" layoutInCell="1" allowOverlap="1" wp14:anchorId="515CB3C1" wp14:editId="7EE227A2">
              <wp:simplePos x="635" y="635"/>
              <wp:positionH relativeFrom="column">
                <wp:align>center</wp:align>
              </wp:positionH>
              <wp:positionV relativeFrom="paragraph">
                <wp:posOffset>635</wp:posOffset>
              </wp:positionV>
              <wp:extent cx="443865" cy="443865"/>
              <wp:effectExtent l="0" t="0" r="15875" b="4445"/>
              <wp:wrapSquare wrapText="bothSides"/>
              <wp:docPr id="30" name="Text Box 30"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212F0D" w14:textId="4D16CDCE" w:rsidR="002B1F14" w:rsidRPr="00745F32" w:rsidRDefault="002B1F1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5CB3C1" id="_x0000_t202" coordsize="21600,21600" o:spt="202" path="m,l,21600r21600,l21600,xe">
              <v:stroke joinstyle="miter"/>
              <v:path gradientshapeok="t" o:connecttype="rect"/>
            </v:shapetype>
            <v:shape id="Text Box 30" o:spid="_x0000_s1042" type="#_x0000_t202" alt="Unofficial" style="position:absolute;margin-left:0;margin-top:.05pt;width:34.95pt;height:34.95pt;z-index:2516940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0D212F0D" w14:textId="4D16CDCE" w:rsidR="002B1F14" w:rsidRPr="00745F32" w:rsidRDefault="002B1F1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1D95C" w14:textId="04EABC7F" w:rsidR="002B1F14" w:rsidRDefault="002B1F14">
    <w:pPr>
      <w:pStyle w:val="Footer"/>
    </w:pPr>
    <w:r>
      <w:rPr>
        <w:noProof/>
      </w:rPr>
      <mc:AlternateContent>
        <mc:Choice Requires="wps">
          <w:drawing>
            <wp:anchor distT="0" distB="0" distL="0" distR="0" simplePos="0" relativeHeight="251695104" behindDoc="0" locked="0" layoutInCell="1" allowOverlap="1" wp14:anchorId="3C4DF8B4" wp14:editId="41684AF9">
              <wp:simplePos x="635" y="635"/>
              <wp:positionH relativeFrom="column">
                <wp:align>center</wp:align>
              </wp:positionH>
              <wp:positionV relativeFrom="paragraph">
                <wp:posOffset>635</wp:posOffset>
              </wp:positionV>
              <wp:extent cx="443865" cy="443865"/>
              <wp:effectExtent l="0" t="0" r="15875" b="4445"/>
              <wp:wrapSquare wrapText="bothSides"/>
              <wp:docPr id="31" name="Text Box 31"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BAB152" w14:textId="14314672" w:rsidR="002B1F14" w:rsidRPr="00745F32" w:rsidRDefault="002B1F1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C4DF8B4" id="_x0000_t202" coordsize="21600,21600" o:spt="202" path="m,l,21600r21600,l21600,xe">
              <v:stroke joinstyle="miter"/>
              <v:path gradientshapeok="t" o:connecttype="rect"/>
            </v:shapetype>
            <v:shape id="Text Box 31" o:spid="_x0000_s1043" type="#_x0000_t202" alt="Unofficial" style="position:absolute;margin-left:0;margin-top:.05pt;width:34.95pt;height:34.95pt;z-index:2516951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textbox style="mso-fit-shape-to-text:t" inset="0,0,0,0">
                <w:txbxContent>
                  <w:p w14:paraId="0BBAB152" w14:textId="14314672" w:rsidR="002B1F14" w:rsidRPr="00745F32" w:rsidRDefault="002B1F1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327ED" w14:textId="1DD279C2" w:rsidR="002B1F14" w:rsidRPr="00107038" w:rsidRDefault="002B1F14" w:rsidP="00E3679A">
    <w:pPr>
      <w:rPr>
        <w:sz w:val="18"/>
        <w:szCs w:val="18"/>
      </w:rPr>
    </w:pPr>
  </w:p>
  <w:p w14:paraId="1E0A8595" w14:textId="45D587CC" w:rsidR="002B1F14" w:rsidRPr="00107038" w:rsidRDefault="00CF6759" w:rsidP="00E3679A">
    <w:pPr>
      <w:rPr>
        <w:sz w:val="18"/>
        <w:szCs w:val="18"/>
      </w:rPr>
    </w:pPr>
    <w:sdt>
      <w:sdtPr>
        <w:rPr>
          <w:sz w:val="18"/>
          <w:szCs w:val="18"/>
        </w:rPr>
        <w:id w:val="-260681618"/>
        <w:docPartObj>
          <w:docPartGallery w:val="Page Numbers (Bottom of Page)"/>
          <w:docPartUnique/>
        </w:docPartObj>
      </w:sdtPr>
      <w:sdtEndPr>
        <w:rPr>
          <w:noProof/>
        </w:rPr>
      </w:sdtEndPr>
      <w:sdtContent>
        <w:r w:rsidR="002B1F14" w:rsidRPr="00107038">
          <w:rPr>
            <w:color w:val="00B2A9" w:themeColor="accent1"/>
            <w:sz w:val="18"/>
            <w:szCs w:val="18"/>
          </w:rPr>
          <w:fldChar w:fldCharType="begin"/>
        </w:r>
        <w:r w:rsidR="002B1F14" w:rsidRPr="00107038">
          <w:rPr>
            <w:color w:val="00B2A9" w:themeColor="accent1"/>
            <w:sz w:val="18"/>
            <w:szCs w:val="18"/>
          </w:rPr>
          <w:instrText xml:space="preserve"> PAGE   \* MERGEFORMAT </w:instrText>
        </w:r>
        <w:r w:rsidR="002B1F14" w:rsidRPr="00107038">
          <w:rPr>
            <w:color w:val="00B2A9" w:themeColor="accent1"/>
            <w:sz w:val="18"/>
            <w:szCs w:val="18"/>
          </w:rPr>
          <w:fldChar w:fldCharType="separate"/>
        </w:r>
        <w:r w:rsidR="002B1F14">
          <w:rPr>
            <w:noProof/>
            <w:color w:val="00B2A9" w:themeColor="accent1"/>
            <w:sz w:val="18"/>
            <w:szCs w:val="18"/>
          </w:rPr>
          <w:t>ii</w:t>
        </w:r>
        <w:r w:rsidR="002B1F14" w:rsidRPr="00107038">
          <w:rPr>
            <w:noProof/>
            <w:color w:val="00B2A9" w:themeColor="accent1"/>
            <w:sz w:val="18"/>
            <w:szCs w:val="18"/>
          </w:rPr>
          <w:fldChar w:fldCharType="end"/>
        </w:r>
      </w:sdtContent>
    </w:sdt>
    <w:r w:rsidR="002B1F14" w:rsidRPr="00107038">
      <w:rPr>
        <w:noProof/>
        <w:sz w:val="18"/>
        <w:szCs w:val="18"/>
      </w:rPr>
      <w:tab/>
    </w:r>
    <w:r w:rsidR="002B1F14">
      <w:rPr>
        <w:noProof/>
        <w:sz w:val="18"/>
        <w:szCs w:val="18"/>
      </w:rPr>
      <w:tab/>
    </w:r>
    <w:r w:rsidR="00384C04">
      <w:rPr>
        <w:noProof/>
        <w:sz w:val="18"/>
        <w:szCs w:val="18"/>
      </w:rPr>
      <w:tab/>
    </w:r>
    <w:r w:rsidR="00384C04">
      <w:rPr>
        <w:noProof/>
        <w:sz w:val="18"/>
        <w:szCs w:val="18"/>
      </w:rPr>
      <w:tab/>
    </w:r>
    <w:r w:rsidR="002B1F14">
      <w:rPr>
        <w:noProof/>
        <w:sz w:val="18"/>
        <w:szCs w:val="18"/>
      </w:rPr>
      <w:tab/>
    </w:r>
    <w:r w:rsidR="002B1F14">
      <w:rPr>
        <w:noProof/>
        <w:sz w:val="18"/>
        <w:szCs w:val="18"/>
      </w:rPr>
      <w:tab/>
    </w:r>
    <w:r w:rsidR="002B1F14">
      <w:rPr>
        <w:noProof/>
        <w:sz w:val="18"/>
        <w:szCs w:val="18"/>
      </w:rPr>
      <w:tab/>
    </w:r>
    <w:r w:rsidR="002B1F14">
      <w:rPr>
        <w:noProof/>
        <w:sz w:val="18"/>
        <w:szCs w:val="18"/>
      </w:rPr>
      <w:tab/>
    </w:r>
    <w:r w:rsidR="00384C04">
      <w:rPr>
        <w:noProof/>
        <w:sz w:val="18"/>
        <w:szCs w:val="18"/>
      </w:rPr>
      <w:t xml:space="preserve">  Stocky Galaxias – monitoring plan</w:t>
    </w:r>
    <w:r w:rsidR="00384C04" w:rsidRPr="00AC2946">
      <w:rPr>
        <w:noProof/>
        <w:color w:val="363534" w:themeColor="text1"/>
        <w:sz w:val="18"/>
        <w:szCs w:val="18"/>
      </w:rPr>
      <w:t>, Snowy 2.0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CC9A1" w14:textId="6A9DAE09" w:rsidR="002B1F14" w:rsidRPr="00471AA4" w:rsidRDefault="00CF6759" w:rsidP="00471AA4">
    <w:pPr>
      <w:rPr>
        <w:sz w:val="18"/>
        <w:szCs w:val="18"/>
      </w:rPr>
    </w:pPr>
    <w:sdt>
      <w:sdtPr>
        <w:rPr>
          <w:sz w:val="18"/>
          <w:szCs w:val="18"/>
        </w:rPr>
        <w:id w:val="-677349344"/>
        <w:docPartObj>
          <w:docPartGallery w:val="Page Numbers (Bottom of Page)"/>
          <w:docPartUnique/>
        </w:docPartObj>
      </w:sdtPr>
      <w:sdtEndPr>
        <w:rPr>
          <w:noProof/>
        </w:rPr>
      </w:sdtEndPr>
      <w:sdtContent>
        <w:r w:rsidR="002B1F14" w:rsidRPr="00107038">
          <w:rPr>
            <w:color w:val="00B2A9" w:themeColor="accent1"/>
            <w:sz w:val="18"/>
            <w:szCs w:val="18"/>
          </w:rPr>
          <w:fldChar w:fldCharType="begin"/>
        </w:r>
        <w:r w:rsidR="002B1F14" w:rsidRPr="00107038">
          <w:rPr>
            <w:color w:val="00B2A9" w:themeColor="accent1"/>
            <w:sz w:val="18"/>
            <w:szCs w:val="18"/>
          </w:rPr>
          <w:instrText xml:space="preserve"> PAGE   \* MERGEFORMAT </w:instrText>
        </w:r>
        <w:r w:rsidR="002B1F14" w:rsidRPr="00107038">
          <w:rPr>
            <w:color w:val="00B2A9" w:themeColor="accent1"/>
            <w:sz w:val="18"/>
            <w:szCs w:val="18"/>
          </w:rPr>
          <w:fldChar w:fldCharType="separate"/>
        </w:r>
        <w:r w:rsidR="002B1F14">
          <w:rPr>
            <w:color w:val="00B2A9" w:themeColor="accent1"/>
            <w:sz w:val="18"/>
            <w:szCs w:val="18"/>
          </w:rPr>
          <w:t>ii</w:t>
        </w:r>
        <w:r w:rsidR="002B1F14" w:rsidRPr="00107038">
          <w:rPr>
            <w:noProof/>
            <w:color w:val="00B2A9" w:themeColor="accent1"/>
            <w:sz w:val="18"/>
            <w:szCs w:val="18"/>
          </w:rPr>
          <w:fldChar w:fldCharType="end"/>
        </w:r>
      </w:sdtContent>
    </w:sdt>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86753A">
      <w:rPr>
        <w:noProof/>
        <w:color w:val="00B2A9" w:themeColor="accent1"/>
        <w:sz w:val="18"/>
        <w:szCs w:val="18"/>
      </w:rPr>
      <w:tab/>
    </w:r>
    <w:r w:rsidR="0086753A">
      <w:rPr>
        <w:noProof/>
        <w:color w:val="00B2A9" w:themeColor="accent1"/>
        <w:sz w:val="18"/>
        <w:szCs w:val="18"/>
      </w:rPr>
      <w:tab/>
    </w:r>
    <w:r w:rsidR="00384C04">
      <w:rPr>
        <w:noProof/>
        <w:color w:val="00B2A9" w:themeColor="accent1"/>
        <w:sz w:val="18"/>
        <w:szCs w:val="18"/>
      </w:rPr>
      <w:t xml:space="preserve">  </w:t>
    </w:r>
    <w:r w:rsidR="0086753A">
      <w:rPr>
        <w:noProof/>
        <w:sz w:val="18"/>
        <w:szCs w:val="18"/>
      </w:rPr>
      <w:t>Stocky Galaxias – monitoring plan</w:t>
    </w:r>
    <w:r w:rsidR="0086753A" w:rsidRPr="0086753A">
      <w:rPr>
        <w:noProof/>
        <w:color w:val="363534" w:themeColor="text1"/>
        <w:sz w:val="18"/>
        <w:szCs w:val="18"/>
      </w:rPr>
      <w:t>, Snowy 2.0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FAD6" w14:textId="482F223C" w:rsidR="002B1F14" w:rsidRPr="00C657F7" w:rsidRDefault="002B1F14" w:rsidP="00C657F7">
    <w:pPr>
      <w:rPr>
        <w:color w:val="00B2A9" w:themeColor="accent1"/>
        <w:sz w:val="18"/>
        <w:szCs w:val="18"/>
      </w:rPr>
    </w:pPr>
    <w:r>
      <w:rPr>
        <w:noProof/>
        <w:sz w:val="18"/>
        <w:szCs w:val="18"/>
      </w:rPr>
      <w:t>Stocky Galaxias – monitoring plan</w:t>
    </w:r>
    <w:r w:rsidR="0086753A" w:rsidRPr="0086753A">
      <w:rPr>
        <w:noProof/>
        <w:color w:val="363534" w:themeColor="text1"/>
        <w:sz w:val="18"/>
        <w:szCs w:val="18"/>
      </w:rPr>
      <w:t>, Snowy 2.0</w:t>
    </w:r>
    <w:r>
      <w:rPr>
        <w:noProof/>
        <w:sz w:val="18"/>
        <w:szCs w:val="18"/>
      </w:rPr>
      <w:tab/>
    </w:r>
    <w:r w:rsidR="0086753A">
      <w:rPr>
        <w:noProof/>
        <w:sz w:val="18"/>
        <w:szCs w:val="18"/>
      </w:rPr>
      <w:tab/>
    </w:r>
    <w:r w:rsidR="0086753A">
      <w:rPr>
        <w:noProof/>
        <w:sz w:val="18"/>
        <w:szCs w:val="18"/>
      </w:rPr>
      <w:tab/>
    </w:r>
    <w:r>
      <w:rPr>
        <w:noProof/>
        <w:sz w:val="18"/>
        <w:szCs w:val="18"/>
      </w:rPr>
      <w:tab/>
    </w:r>
    <w:r>
      <w:rPr>
        <w:noProof/>
        <w:sz w:val="18"/>
        <w:szCs w:val="18"/>
      </w:rPr>
      <w:tab/>
    </w:r>
    <w:r>
      <w:rPr>
        <w:noProof/>
        <w:sz w:val="18"/>
        <w:szCs w:val="18"/>
      </w:rPr>
      <w:tab/>
    </w:r>
    <w:r>
      <w:rPr>
        <w:noProof/>
        <w:sz w:val="18"/>
        <w:szCs w:val="18"/>
      </w:rPr>
      <w:tab/>
    </w:r>
    <w:r w:rsidRPr="00107038">
      <w:rPr>
        <w:rStyle w:val="PageNumber"/>
        <w:sz w:val="18"/>
        <w:szCs w:val="18"/>
      </w:rPr>
      <w:tab/>
    </w:r>
    <w:r>
      <w:rPr>
        <w:rStyle w:val="PageNumber"/>
        <w:sz w:val="18"/>
        <w:szCs w:val="18"/>
      </w:rPr>
      <w:t xml:space="preserve"> </w:t>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1</w:t>
    </w:r>
    <w:r w:rsidRPr="00107038">
      <w:rPr>
        <w:rStyle w:val="PageNumber"/>
        <w:color w:val="00B2A9" w:themeColor="accent1"/>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0D495" w14:textId="136051BB" w:rsidR="002B1F14" w:rsidRDefault="002B1F14">
    <w:pPr>
      <w:pStyle w:val="Footer"/>
    </w:pPr>
    <w:r>
      <w:rPr>
        <w:noProof/>
      </w:rPr>
      <mc:AlternateContent>
        <mc:Choice Requires="wps">
          <w:drawing>
            <wp:anchor distT="0" distB="0" distL="0" distR="0" simplePos="0" relativeHeight="251696128" behindDoc="0" locked="0" layoutInCell="1" allowOverlap="1" wp14:anchorId="712C4102" wp14:editId="3CE9B834">
              <wp:simplePos x="635" y="635"/>
              <wp:positionH relativeFrom="column">
                <wp:align>center</wp:align>
              </wp:positionH>
              <wp:positionV relativeFrom="paragraph">
                <wp:posOffset>635</wp:posOffset>
              </wp:positionV>
              <wp:extent cx="443865" cy="443865"/>
              <wp:effectExtent l="0" t="0" r="15875" b="4445"/>
              <wp:wrapSquare wrapText="bothSides"/>
              <wp:docPr id="32" name="Text Box 32"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6D1B81" w14:textId="41C4FB4E" w:rsidR="002B1F14" w:rsidRPr="00745F32" w:rsidRDefault="002B1F1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12C4102" id="_x0000_t202" coordsize="21600,21600" o:spt="202" path="m,l,21600r21600,l21600,xe">
              <v:stroke joinstyle="miter"/>
              <v:path gradientshapeok="t" o:connecttype="rect"/>
            </v:shapetype>
            <v:shape id="Text Box 32" o:spid="_x0000_s1044" type="#_x0000_t202" alt="Unofficial" style="position:absolute;margin-left:0;margin-top:.05pt;width:34.95pt;height:34.95pt;z-index:2516961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316D1B81" w14:textId="41C4FB4E" w:rsidR="002B1F14" w:rsidRPr="00745F32" w:rsidRDefault="002B1F1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C3C53" w14:textId="204D223C" w:rsidR="002B1F14" w:rsidRPr="00471AA4" w:rsidRDefault="00CF6759" w:rsidP="00471AA4">
    <w:pPr>
      <w:rPr>
        <w:sz w:val="18"/>
        <w:szCs w:val="18"/>
      </w:rPr>
    </w:pPr>
    <w:sdt>
      <w:sdtPr>
        <w:rPr>
          <w:sz w:val="18"/>
          <w:szCs w:val="18"/>
        </w:rPr>
        <w:id w:val="2006858235"/>
        <w:docPartObj>
          <w:docPartGallery w:val="Page Numbers (Bottom of Page)"/>
          <w:docPartUnique/>
        </w:docPartObj>
      </w:sdtPr>
      <w:sdtEndPr>
        <w:rPr>
          <w:noProof/>
        </w:rPr>
      </w:sdtEndPr>
      <w:sdtContent>
        <w:r w:rsidR="002B1F14" w:rsidRPr="00107038">
          <w:rPr>
            <w:color w:val="00B2A9" w:themeColor="accent1"/>
            <w:sz w:val="18"/>
            <w:szCs w:val="18"/>
          </w:rPr>
          <w:fldChar w:fldCharType="begin"/>
        </w:r>
        <w:r w:rsidR="002B1F14" w:rsidRPr="00107038">
          <w:rPr>
            <w:color w:val="00B2A9" w:themeColor="accent1"/>
            <w:sz w:val="18"/>
            <w:szCs w:val="18"/>
          </w:rPr>
          <w:instrText xml:space="preserve"> PAGE   \* MERGEFORMAT </w:instrText>
        </w:r>
        <w:r w:rsidR="002B1F14" w:rsidRPr="00107038">
          <w:rPr>
            <w:color w:val="00B2A9" w:themeColor="accent1"/>
            <w:sz w:val="18"/>
            <w:szCs w:val="18"/>
          </w:rPr>
          <w:fldChar w:fldCharType="separate"/>
        </w:r>
        <w:r w:rsidR="002B1F14">
          <w:rPr>
            <w:color w:val="00B2A9" w:themeColor="accent1"/>
            <w:sz w:val="18"/>
            <w:szCs w:val="18"/>
          </w:rPr>
          <w:t>ii</w:t>
        </w:r>
        <w:r w:rsidR="002B1F14" w:rsidRPr="00107038">
          <w:rPr>
            <w:noProof/>
            <w:color w:val="00B2A9" w:themeColor="accent1"/>
            <w:sz w:val="18"/>
            <w:szCs w:val="18"/>
          </w:rPr>
          <w:fldChar w:fldCharType="end"/>
        </w:r>
      </w:sdtContent>
    </w:sdt>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AC2946">
      <w:rPr>
        <w:noProof/>
        <w:color w:val="00B2A9" w:themeColor="accent1"/>
        <w:sz w:val="18"/>
        <w:szCs w:val="18"/>
      </w:rPr>
      <w:tab/>
    </w:r>
    <w:r w:rsidR="00AC2946">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AC2946">
      <w:rPr>
        <w:noProof/>
        <w:sz w:val="18"/>
        <w:szCs w:val="18"/>
      </w:rPr>
      <w:t>Stocky Galaxias – monitoring plan</w:t>
    </w:r>
    <w:r w:rsidR="00AC2946" w:rsidRPr="00AC2946">
      <w:rPr>
        <w:noProof/>
        <w:color w:val="363534" w:themeColor="text1"/>
        <w:sz w:val="18"/>
        <w:szCs w:val="18"/>
      </w:rPr>
      <w:t>, Snowy 2.0</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32F60" w14:textId="3402D602" w:rsidR="002B1F14" w:rsidRPr="00C657F7" w:rsidRDefault="00AC2946" w:rsidP="00C657F7">
    <w:pPr>
      <w:rPr>
        <w:color w:val="00B2A9" w:themeColor="accent1"/>
        <w:sz w:val="18"/>
        <w:szCs w:val="18"/>
      </w:rPr>
    </w:pPr>
    <w:r>
      <w:rPr>
        <w:noProof/>
        <w:sz w:val="18"/>
        <w:szCs w:val="18"/>
      </w:rPr>
      <w:t>Stocky Galaxias – monitoring plan</w:t>
    </w:r>
    <w:r w:rsidRPr="00AC2946">
      <w:rPr>
        <w:noProof/>
        <w:color w:val="363534" w:themeColor="text1"/>
        <w:sz w:val="18"/>
        <w:szCs w:val="18"/>
      </w:rPr>
      <w:t>, Snowy 2.0</w:t>
    </w:r>
    <w:r w:rsidR="002B1F14">
      <w:rPr>
        <w:noProof/>
        <w:sz w:val="18"/>
        <w:szCs w:val="18"/>
      </w:rPr>
      <w:tab/>
    </w:r>
    <w:r w:rsidR="002B1F14">
      <w:rPr>
        <w:noProof/>
        <w:sz w:val="18"/>
        <w:szCs w:val="18"/>
      </w:rPr>
      <w:tab/>
    </w:r>
    <w:r w:rsidR="002B1F14">
      <w:rPr>
        <w:noProof/>
        <w:sz w:val="18"/>
        <w:szCs w:val="18"/>
      </w:rPr>
      <w:tab/>
    </w:r>
    <w:r w:rsidR="002B1F14">
      <w:rPr>
        <w:noProof/>
        <w:sz w:val="18"/>
        <w:szCs w:val="18"/>
      </w:rPr>
      <w:tab/>
    </w:r>
    <w:r w:rsidR="002B1F14">
      <w:rPr>
        <w:noProof/>
        <w:sz w:val="18"/>
        <w:szCs w:val="18"/>
      </w:rPr>
      <w:tab/>
    </w:r>
    <w:r w:rsidR="002B1F14">
      <w:rPr>
        <w:noProof/>
        <w:sz w:val="18"/>
        <w:szCs w:val="18"/>
      </w:rPr>
      <w:tab/>
    </w:r>
    <w:r w:rsidR="002B1F14">
      <w:rPr>
        <w:noProof/>
        <w:sz w:val="18"/>
        <w:szCs w:val="18"/>
      </w:rPr>
      <w:tab/>
    </w:r>
    <w:r w:rsidR="002B1F14">
      <w:rPr>
        <w:noProof/>
        <w:sz w:val="18"/>
        <w:szCs w:val="18"/>
      </w:rPr>
      <w:tab/>
    </w:r>
    <w:r w:rsidR="002B1F14">
      <w:rPr>
        <w:noProof/>
        <w:sz w:val="18"/>
        <w:szCs w:val="18"/>
      </w:rPr>
      <w:tab/>
    </w:r>
    <w:r w:rsidR="002B1F14">
      <w:rPr>
        <w:noProof/>
        <w:sz w:val="18"/>
        <w:szCs w:val="18"/>
      </w:rPr>
      <w:tab/>
    </w:r>
    <w:r w:rsidR="002B1F14">
      <w:rPr>
        <w:noProof/>
        <w:sz w:val="18"/>
        <w:szCs w:val="18"/>
      </w:rPr>
      <w:tab/>
    </w:r>
    <w:r w:rsidR="002B1F14">
      <w:rPr>
        <w:noProof/>
        <w:sz w:val="18"/>
        <w:szCs w:val="18"/>
      </w:rPr>
      <w:tab/>
    </w:r>
    <w:r w:rsidR="002B1F14">
      <w:rPr>
        <w:noProof/>
        <w:sz w:val="18"/>
        <w:szCs w:val="18"/>
      </w:rPr>
      <w:tab/>
    </w:r>
    <w:r w:rsidR="002B1F14" w:rsidRPr="00107038">
      <w:rPr>
        <w:rStyle w:val="PageNumber"/>
        <w:sz w:val="18"/>
        <w:szCs w:val="18"/>
      </w:rPr>
      <w:tab/>
    </w:r>
    <w:r w:rsidR="002B1F14">
      <w:rPr>
        <w:rStyle w:val="PageNumber"/>
        <w:sz w:val="18"/>
        <w:szCs w:val="18"/>
      </w:rPr>
      <w:t xml:space="preserve"> </w:t>
    </w:r>
    <w:r w:rsidR="002B1F14" w:rsidRPr="00107038">
      <w:rPr>
        <w:rStyle w:val="PageNumber"/>
        <w:color w:val="00B2A9" w:themeColor="accent1"/>
        <w:sz w:val="18"/>
        <w:szCs w:val="18"/>
      </w:rPr>
      <w:fldChar w:fldCharType="begin"/>
    </w:r>
    <w:r w:rsidR="002B1F14" w:rsidRPr="00107038">
      <w:rPr>
        <w:rStyle w:val="PageNumber"/>
        <w:color w:val="00B2A9" w:themeColor="accent1"/>
        <w:sz w:val="18"/>
        <w:szCs w:val="18"/>
      </w:rPr>
      <w:instrText xml:space="preserve"> PAGE </w:instrText>
    </w:r>
    <w:r w:rsidR="002B1F14" w:rsidRPr="00107038">
      <w:rPr>
        <w:rStyle w:val="PageNumber"/>
        <w:color w:val="00B2A9" w:themeColor="accent1"/>
        <w:sz w:val="18"/>
        <w:szCs w:val="18"/>
      </w:rPr>
      <w:fldChar w:fldCharType="separate"/>
    </w:r>
    <w:r w:rsidR="002B1F14">
      <w:rPr>
        <w:rStyle w:val="PageNumber"/>
        <w:color w:val="00B2A9" w:themeColor="accent1"/>
        <w:sz w:val="18"/>
        <w:szCs w:val="18"/>
      </w:rPr>
      <w:t>1</w:t>
    </w:r>
    <w:r w:rsidR="002B1F14" w:rsidRPr="00107038">
      <w:rPr>
        <w:rStyle w:val="PageNumber"/>
        <w:color w:val="00B2A9" w:themeColor="accent1"/>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7B791" w14:textId="1DA293C8" w:rsidR="002B1F14" w:rsidRPr="00471AA4" w:rsidRDefault="00CF6759" w:rsidP="00471AA4">
    <w:pPr>
      <w:rPr>
        <w:sz w:val="18"/>
        <w:szCs w:val="18"/>
      </w:rPr>
    </w:pPr>
    <w:sdt>
      <w:sdtPr>
        <w:rPr>
          <w:sz w:val="18"/>
          <w:szCs w:val="18"/>
        </w:rPr>
        <w:id w:val="354626515"/>
        <w:docPartObj>
          <w:docPartGallery w:val="Page Numbers (Bottom of Page)"/>
          <w:docPartUnique/>
        </w:docPartObj>
      </w:sdtPr>
      <w:sdtEndPr>
        <w:rPr>
          <w:noProof/>
        </w:rPr>
      </w:sdtEndPr>
      <w:sdtContent>
        <w:r w:rsidR="002B1F14" w:rsidRPr="00107038">
          <w:rPr>
            <w:color w:val="00B2A9" w:themeColor="accent1"/>
            <w:sz w:val="18"/>
            <w:szCs w:val="18"/>
          </w:rPr>
          <w:fldChar w:fldCharType="begin"/>
        </w:r>
        <w:r w:rsidR="002B1F14" w:rsidRPr="00107038">
          <w:rPr>
            <w:color w:val="00B2A9" w:themeColor="accent1"/>
            <w:sz w:val="18"/>
            <w:szCs w:val="18"/>
          </w:rPr>
          <w:instrText xml:space="preserve"> PAGE   \* MERGEFORMAT </w:instrText>
        </w:r>
        <w:r w:rsidR="002B1F14" w:rsidRPr="00107038">
          <w:rPr>
            <w:color w:val="00B2A9" w:themeColor="accent1"/>
            <w:sz w:val="18"/>
            <w:szCs w:val="18"/>
          </w:rPr>
          <w:fldChar w:fldCharType="separate"/>
        </w:r>
        <w:r w:rsidR="002B1F14">
          <w:rPr>
            <w:color w:val="00B2A9" w:themeColor="accent1"/>
            <w:sz w:val="18"/>
            <w:szCs w:val="18"/>
          </w:rPr>
          <w:t>ii</w:t>
        </w:r>
        <w:r w:rsidR="002B1F14" w:rsidRPr="00107038">
          <w:rPr>
            <w:noProof/>
            <w:color w:val="00B2A9" w:themeColor="accent1"/>
            <w:sz w:val="18"/>
            <w:szCs w:val="18"/>
          </w:rPr>
          <w:fldChar w:fldCharType="end"/>
        </w:r>
      </w:sdtContent>
    </w:sdt>
    <w:r w:rsidR="002B1F14">
      <w:rPr>
        <w:noProof/>
        <w:color w:val="00B2A9" w:themeColor="accent1"/>
        <w:sz w:val="18"/>
        <w:szCs w:val="18"/>
      </w:rPr>
      <w:tab/>
    </w:r>
    <w:r w:rsidR="002B1F14">
      <w:rPr>
        <w:noProof/>
        <w:color w:val="00B2A9" w:themeColor="accent1"/>
        <w:sz w:val="18"/>
        <w:szCs w:val="18"/>
      </w:rPr>
      <w:tab/>
    </w:r>
    <w:r w:rsidR="00384C04">
      <w:rPr>
        <w:noProof/>
        <w:color w:val="00B2A9" w:themeColor="accent1"/>
        <w:sz w:val="18"/>
        <w:szCs w:val="18"/>
      </w:rPr>
      <w:tab/>
    </w:r>
    <w:r w:rsidR="00384C0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AE00FF">
      <w:rPr>
        <w:noProof/>
        <w:color w:val="00B2A9" w:themeColor="accent1"/>
        <w:sz w:val="18"/>
        <w:szCs w:val="18"/>
      </w:rPr>
      <w:t xml:space="preserve"> </w:t>
    </w:r>
    <w:r w:rsidR="00384C04">
      <w:rPr>
        <w:noProof/>
        <w:color w:val="00B2A9" w:themeColor="accent1"/>
        <w:sz w:val="18"/>
        <w:szCs w:val="18"/>
      </w:rPr>
      <w:t xml:space="preserve"> </w:t>
    </w:r>
    <w:r w:rsidR="00384C04">
      <w:rPr>
        <w:noProof/>
        <w:sz w:val="18"/>
        <w:szCs w:val="18"/>
      </w:rPr>
      <w:t>Stocky Galaxias – monitoring plan</w:t>
    </w:r>
    <w:r w:rsidR="00384C04" w:rsidRPr="00AC2946">
      <w:rPr>
        <w:noProof/>
        <w:color w:val="363534" w:themeColor="text1"/>
        <w:sz w:val="18"/>
        <w:szCs w:val="18"/>
      </w:rPr>
      <w:t>, Snowy 2.0</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1C629" w14:textId="08BF3C0A" w:rsidR="002B1F14" w:rsidRPr="00C657F7" w:rsidRDefault="00384C04" w:rsidP="00C657F7">
    <w:pPr>
      <w:rPr>
        <w:color w:val="00B2A9" w:themeColor="accent1"/>
        <w:sz w:val="18"/>
        <w:szCs w:val="18"/>
      </w:rPr>
    </w:pPr>
    <w:r>
      <w:rPr>
        <w:noProof/>
        <w:sz w:val="18"/>
        <w:szCs w:val="18"/>
      </w:rPr>
      <w:t>Stocky Galaxias – monitoring plan</w:t>
    </w:r>
    <w:r w:rsidRPr="00AC2946">
      <w:rPr>
        <w:noProof/>
        <w:color w:val="363534" w:themeColor="text1"/>
        <w:sz w:val="18"/>
        <w:szCs w:val="18"/>
      </w:rPr>
      <w:t>, Snowy 2.0</w:t>
    </w:r>
    <w:r>
      <w:rPr>
        <w:noProof/>
        <w:color w:val="363534" w:themeColor="text1"/>
        <w:sz w:val="18"/>
        <w:szCs w:val="18"/>
      </w:rPr>
      <w:tab/>
    </w:r>
    <w:r w:rsidR="002B1F14">
      <w:rPr>
        <w:noProof/>
        <w:sz w:val="18"/>
        <w:szCs w:val="18"/>
      </w:rPr>
      <w:tab/>
    </w:r>
    <w:r w:rsidR="002B1F14">
      <w:rPr>
        <w:noProof/>
        <w:sz w:val="18"/>
        <w:szCs w:val="18"/>
      </w:rPr>
      <w:tab/>
    </w:r>
    <w:r w:rsidR="002B1F14">
      <w:rPr>
        <w:noProof/>
        <w:sz w:val="18"/>
        <w:szCs w:val="18"/>
      </w:rPr>
      <w:tab/>
    </w:r>
    <w:r w:rsidR="002B1F14">
      <w:rPr>
        <w:noProof/>
        <w:sz w:val="18"/>
        <w:szCs w:val="18"/>
      </w:rPr>
      <w:tab/>
    </w:r>
    <w:r w:rsidR="002B1F14">
      <w:rPr>
        <w:noProof/>
        <w:sz w:val="18"/>
        <w:szCs w:val="18"/>
      </w:rPr>
      <w:tab/>
    </w:r>
    <w:r w:rsidR="002B1F14">
      <w:rPr>
        <w:noProof/>
        <w:sz w:val="18"/>
        <w:szCs w:val="18"/>
      </w:rPr>
      <w:tab/>
    </w:r>
    <w:r w:rsidR="002B1F14" w:rsidRPr="00107038">
      <w:rPr>
        <w:rStyle w:val="PageNumber"/>
        <w:sz w:val="18"/>
        <w:szCs w:val="18"/>
      </w:rPr>
      <w:tab/>
    </w:r>
    <w:r w:rsidR="002B1F14">
      <w:rPr>
        <w:rStyle w:val="PageNumber"/>
        <w:sz w:val="18"/>
        <w:szCs w:val="18"/>
      </w:rPr>
      <w:t xml:space="preserve"> </w:t>
    </w:r>
    <w:r w:rsidR="002B1F14" w:rsidRPr="00107038">
      <w:rPr>
        <w:rStyle w:val="PageNumber"/>
        <w:color w:val="00B2A9" w:themeColor="accent1"/>
        <w:sz w:val="18"/>
        <w:szCs w:val="18"/>
      </w:rPr>
      <w:fldChar w:fldCharType="begin"/>
    </w:r>
    <w:r w:rsidR="002B1F14" w:rsidRPr="00107038">
      <w:rPr>
        <w:rStyle w:val="PageNumber"/>
        <w:color w:val="00B2A9" w:themeColor="accent1"/>
        <w:sz w:val="18"/>
        <w:szCs w:val="18"/>
      </w:rPr>
      <w:instrText xml:space="preserve"> PAGE </w:instrText>
    </w:r>
    <w:r w:rsidR="002B1F14" w:rsidRPr="00107038">
      <w:rPr>
        <w:rStyle w:val="PageNumber"/>
        <w:color w:val="00B2A9" w:themeColor="accent1"/>
        <w:sz w:val="18"/>
        <w:szCs w:val="18"/>
      </w:rPr>
      <w:fldChar w:fldCharType="separate"/>
    </w:r>
    <w:r w:rsidR="002B1F14">
      <w:rPr>
        <w:rStyle w:val="PageNumber"/>
        <w:color w:val="00B2A9" w:themeColor="accent1"/>
        <w:sz w:val="18"/>
        <w:szCs w:val="18"/>
      </w:rPr>
      <w:t>1</w:t>
    </w:r>
    <w:r w:rsidR="002B1F14" w:rsidRPr="00107038">
      <w:rPr>
        <w:rStyle w:val="PageNumber"/>
        <w:color w:val="00B2A9" w:themeColor="accent1"/>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B8B02" w14:textId="7A3E86EF" w:rsidR="002B1F14" w:rsidRDefault="002B1F14" w:rsidP="00DC3852">
    <w:pPr>
      <w:pStyle w:val="Footer"/>
    </w:pPr>
    <w:r>
      <w:rPr>
        <w:noProof/>
      </w:rPr>
      <mc:AlternateContent>
        <mc:Choice Requires="wps">
          <w:drawing>
            <wp:anchor distT="0" distB="0" distL="0" distR="0" simplePos="0" relativeHeight="251685888" behindDoc="0" locked="0" layoutInCell="1" allowOverlap="1" wp14:anchorId="4BCB7822" wp14:editId="19AC7E77">
              <wp:simplePos x="635" y="635"/>
              <wp:positionH relativeFrom="column">
                <wp:align>center</wp:align>
              </wp:positionH>
              <wp:positionV relativeFrom="paragraph">
                <wp:posOffset>635</wp:posOffset>
              </wp:positionV>
              <wp:extent cx="443865" cy="443865"/>
              <wp:effectExtent l="0" t="0" r="15875" b="4445"/>
              <wp:wrapSquare wrapText="bothSides"/>
              <wp:docPr id="18" name="Text Box 18"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02C5FA" w14:textId="0F71BEAC" w:rsidR="002B1F14" w:rsidRPr="00745F32" w:rsidRDefault="002B1F1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BCB7822" id="_x0000_t202" coordsize="21600,21600" o:spt="202" path="m,l,21600r21600,l21600,xe">
              <v:stroke joinstyle="miter"/>
              <v:path gradientshapeok="t" o:connecttype="rect"/>
            </v:shapetype>
            <v:shape id="Text Box 18" o:spid="_x0000_s1036" type="#_x0000_t202" alt="Unofficial" style="position:absolute;margin-left:0;margin-top:.05pt;width:34.95pt;height:34.95pt;z-index:2516858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1202C5FA" w14:textId="0F71BEAC" w:rsidR="002B1F14" w:rsidRPr="00745F32" w:rsidRDefault="002B1F1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r w:rsidRPr="00033FC6">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57FAA" w14:textId="6D83CCAF" w:rsidR="002B1F14" w:rsidRPr="00471AA4" w:rsidRDefault="00CF6759" w:rsidP="00471AA4">
    <w:pPr>
      <w:rPr>
        <w:sz w:val="18"/>
        <w:szCs w:val="18"/>
      </w:rPr>
    </w:pPr>
    <w:sdt>
      <w:sdtPr>
        <w:rPr>
          <w:sz w:val="18"/>
          <w:szCs w:val="18"/>
        </w:rPr>
        <w:id w:val="1570387070"/>
        <w:docPartObj>
          <w:docPartGallery w:val="Page Numbers (Bottom of Page)"/>
          <w:docPartUnique/>
        </w:docPartObj>
      </w:sdtPr>
      <w:sdtEndPr>
        <w:rPr>
          <w:noProof/>
        </w:rPr>
      </w:sdtEndPr>
      <w:sdtContent>
        <w:r w:rsidR="002B1F14" w:rsidRPr="00107038">
          <w:rPr>
            <w:color w:val="00B2A9" w:themeColor="accent1"/>
            <w:sz w:val="18"/>
            <w:szCs w:val="18"/>
          </w:rPr>
          <w:fldChar w:fldCharType="begin"/>
        </w:r>
        <w:r w:rsidR="002B1F14" w:rsidRPr="00107038">
          <w:rPr>
            <w:color w:val="00B2A9" w:themeColor="accent1"/>
            <w:sz w:val="18"/>
            <w:szCs w:val="18"/>
          </w:rPr>
          <w:instrText xml:space="preserve"> PAGE   \* MERGEFORMAT </w:instrText>
        </w:r>
        <w:r w:rsidR="002B1F14" w:rsidRPr="00107038">
          <w:rPr>
            <w:color w:val="00B2A9" w:themeColor="accent1"/>
            <w:sz w:val="18"/>
            <w:szCs w:val="18"/>
          </w:rPr>
          <w:fldChar w:fldCharType="separate"/>
        </w:r>
        <w:r w:rsidR="002B1F14">
          <w:rPr>
            <w:color w:val="00B2A9" w:themeColor="accent1"/>
            <w:sz w:val="18"/>
            <w:szCs w:val="18"/>
          </w:rPr>
          <w:t>ii</w:t>
        </w:r>
        <w:r w:rsidR="002B1F14" w:rsidRPr="00107038">
          <w:rPr>
            <w:noProof/>
            <w:color w:val="00B2A9" w:themeColor="accent1"/>
            <w:sz w:val="18"/>
            <w:szCs w:val="18"/>
          </w:rPr>
          <w:fldChar w:fldCharType="end"/>
        </w:r>
      </w:sdtContent>
    </w:sdt>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t xml:space="preserve">     </w:t>
    </w:r>
    <w:r w:rsidR="007E340A">
      <w:rPr>
        <w:noProof/>
        <w:color w:val="00B2A9" w:themeColor="accent1"/>
        <w:sz w:val="18"/>
        <w:szCs w:val="18"/>
      </w:rPr>
      <w:tab/>
      <w:t xml:space="preserve">          </w:t>
    </w:r>
    <w:r w:rsidR="002B1F14">
      <w:rPr>
        <w:noProof/>
        <w:color w:val="00B2A9" w:themeColor="accent1"/>
        <w:sz w:val="18"/>
        <w:szCs w:val="18"/>
      </w:rPr>
      <w:t xml:space="preserve">    </w:t>
    </w:r>
    <w:r w:rsidR="002B1F14">
      <w:rPr>
        <w:noProof/>
        <w:sz w:val="18"/>
        <w:szCs w:val="18"/>
      </w:rPr>
      <w:t>Stocky Galaxias – monitoring plan</w:t>
    </w:r>
    <w:r w:rsidR="008D28BF">
      <w:rPr>
        <w:noProof/>
        <w:sz w:val="18"/>
        <w:szCs w:val="18"/>
      </w:rPr>
      <w:t>, Snowy 2.0</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60F35" w14:textId="066BB2A1" w:rsidR="002B1F14" w:rsidRPr="00C657F7" w:rsidRDefault="00384C04" w:rsidP="00C657F7">
    <w:pPr>
      <w:rPr>
        <w:color w:val="00B2A9" w:themeColor="accent1"/>
        <w:sz w:val="18"/>
        <w:szCs w:val="18"/>
      </w:rPr>
    </w:pPr>
    <w:r>
      <w:rPr>
        <w:noProof/>
        <w:sz w:val="18"/>
        <w:szCs w:val="18"/>
      </w:rPr>
      <w:t>Stocky Galaxias – monitoring plan</w:t>
    </w:r>
    <w:r w:rsidRPr="00AC2946">
      <w:rPr>
        <w:noProof/>
        <w:color w:val="363534" w:themeColor="text1"/>
        <w:sz w:val="18"/>
        <w:szCs w:val="18"/>
      </w:rPr>
      <w:t>, Snowy 2.0</w:t>
    </w:r>
    <w:r w:rsidR="002B1F14">
      <w:rPr>
        <w:noProof/>
        <w:sz w:val="18"/>
        <w:szCs w:val="18"/>
      </w:rPr>
      <w:tab/>
    </w:r>
    <w:r w:rsidR="002B1F14">
      <w:rPr>
        <w:noProof/>
        <w:sz w:val="18"/>
        <w:szCs w:val="18"/>
      </w:rPr>
      <w:tab/>
    </w:r>
    <w:r w:rsidR="002B1F14">
      <w:rPr>
        <w:noProof/>
        <w:sz w:val="18"/>
        <w:szCs w:val="18"/>
      </w:rPr>
      <w:tab/>
    </w:r>
    <w:r w:rsidR="002B1F14">
      <w:rPr>
        <w:noProof/>
        <w:sz w:val="18"/>
        <w:szCs w:val="18"/>
      </w:rPr>
      <w:tab/>
    </w:r>
    <w:r w:rsidR="002B1F14">
      <w:rPr>
        <w:noProof/>
        <w:sz w:val="18"/>
        <w:szCs w:val="18"/>
      </w:rPr>
      <w:tab/>
    </w:r>
    <w:r w:rsidR="002B1F14">
      <w:rPr>
        <w:noProof/>
        <w:sz w:val="18"/>
        <w:szCs w:val="18"/>
      </w:rPr>
      <w:tab/>
    </w:r>
    <w:r w:rsidR="002B1F14">
      <w:rPr>
        <w:noProof/>
        <w:sz w:val="18"/>
        <w:szCs w:val="18"/>
      </w:rPr>
      <w:tab/>
    </w:r>
    <w:r w:rsidR="002B1F14">
      <w:rPr>
        <w:noProof/>
        <w:sz w:val="18"/>
        <w:szCs w:val="18"/>
      </w:rPr>
      <w:tab/>
    </w:r>
    <w:r w:rsidR="002B1F14">
      <w:rPr>
        <w:noProof/>
        <w:sz w:val="18"/>
        <w:szCs w:val="18"/>
      </w:rPr>
      <w:tab/>
    </w:r>
    <w:r w:rsidR="002B1F14">
      <w:rPr>
        <w:noProof/>
        <w:sz w:val="18"/>
        <w:szCs w:val="18"/>
      </w:rPr>
      <w:tab/>
    </w:r>
    <w:r w:rsidR="002B1F14">
      <w:rPr>
        <w:noProof/>
        <w:sz w:val="18"/>
        <w:szCs w:val="18"/>
      </w:rPr>
      <w:tab/>
    </w:r>
    <w:r w:rsidR="002B1F14">
      <w:rPr>
        <w:noProof/>
        <w:sz w:val="18"/>
        <w:szCs w:val="18"/>
      </w:rPr>
      <w:tab/>
    </w:r>
    <w:r>
      <w:rPr>
        <w:noProof/>
        <w:sz w:val="18"/>
        <w:szCs w:val="18"/>
      </w:rPr>
      <w:tab/>
    </w:r>
    <w:r>
      <w:rPr>
        <w:noProof/>
        <w:sz w:val="18"/>
        <w:szCs w:val="18"/>
      </w:rPr>
      <w:tab/>
      <w:t xml:space="preserve">          </w:t>
    </w:r>
    <w:r w:rsidR="002B1F14" w:rsidRPr="00107038">
      <w:rPr>
        <w:rStyle w:val="PageNumber"/>
        <w:color w:val="00B2A9" w:themeColor="accent1"/>
        <w:sz w:val="18"/>
        <w:szCs w:val="18"/>
      </w:rPr>
      <w:fldChar w:fldCharType="begin"/>
    </w:r>
    <w:r w:rsidR="002B1F14" w:rsidRPr="00107038">
      <w:rPr>
        <w:rStyle w:val="PageNumber"/>
        <w:color w:val="00B2A9" w:themeColor="accent1"/>
        <w:sz w:val="18"/>
        <w:szCs w:val="18"/>
      </w:rPr>
      <w:instrText xml:space="preserve"> PAGE </w:instrText>
    </w:r>
    <w:r w:rsidR="002B1F14" w:rsidRPr="00107038">
      <w:rPr>
        <w:rStyle w:val="PageNumber"/>
        <w:color w:val="00B2A9" w:themeColor="accent1"/>
        <w:sz w:val="18"/>
        <w:szCs w:val="18"/>
      </w:rPr>
      <w:fldChar w:fldCharType="separate"/>
    </w:r>
    <w:r w:rsidR="002B1F14">
      <w:rPr>
        <w:rStyle w:val="PageNumber"/>
        <w:color w:val="00B2A9" w:themeColor="accent1"/>
        <w:sz w:val="18"/>
        <w:szCs w:val="18"/>
      </w:rPr>
      <w:t>1</w:t>
    </w:r>
    <w:r w:rsidR="002B1F14" w:rsidRPr="00107038">
      <w:rPr>
        <w:rStyle w:val="PageNumber"/>
        <w:color w:val="00B2A9" w:themeColor="accent1"/>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DCEC" w14:textId="39B1D82D" w:rsidR="002B1F14" w:rsidRPr="00471AA4" w:rsidRDefault="00CF6759" w:rsidP="00471AA4">
    <w:pPr>
      <w:rPr>
        <w:sz w:val="18"/>
        <w:szCs w:val="18"/>
      </w:rPr>
    </w:pPr>
    <w:sdt>
      <w:sdtPr>
        <w:rPr>
          <w:sz w:val="18"/>
          <w:szCs w:val="18"/>
        </w:rPr>
        <w:id w:val="-1502805783"/>
        <w:docPartObj>
          <w:docPartGallery w:val="Page Numbers (Bottom of Page)"/>
          <w:docPartUnique/>
        </w:docPartObj>
      </w:sdtPr>
      <w:sdtEndPr>
        <w:rPr>
          <w:noProof/>
        </w:rPr>
      </w:sdtEndPr>
      <w:sdtContent>
        <w:r w:rsidR="002B1F14" w:rsidRPr="00107038">
          <w:rPr>
            <w:color w:val="00B2A9" w:themeColor="accent1"/>
            <w:sz w:val="18"/>
            <w:szCs w:val="18"/>
          </w:rPr>
          <w:fldChar w:fldCharType="begin"/>
        </w:r>
        <w:r w:rsidR="002B1F14" w:rsidRPr="00107038">
          <w:rPr>
            <w:color w:val="00B2A9" w:themeColor="accent1"/>
            <w:sz w:val="18"/>
            <w:szCs w:val="18"/>
          </w:rPr>
          <w:instrText xml:space="preserve"> PAGE   \* MERGEFORMAT </w:instrText>
        </w:r>
        <w:r w:rsidR="002B1F14" w:rsidRPr="00107038">
          <w:rPr>
            <w:color w:val="00B2A9" w:themeColor="accent1"/>
            <w:sz w:val="18"/>
            <w:szCs w:val="18"/>
          </w:rPr>
          <w:fldChar w:fldCharType="separate"/>
        </w:r>
        <w:r w:rsidR="002B1F14">
          <w:rPr>
            <w:color w:val="00B2A9" w:themeColor="accent1"/>
            <w:sz w:val="18"/>
            <w:szCs w:val="18"/>
          </w:rPr>
          <w:t>ii</w:t>
        </w:r>
        <w:r w:rsidR="002B1F14" w:rsidRPr="00107038">
          <w:rPr>
            <w:noProof/>
            <w:color w:val="00B2A9" w:themeColor="accent1"/>
            <w:sz w:val="18"/>
            <w:szCs w:val="18"/>
          </w:rPr>
          <w:fldChar w:fldCharType="end"/>
        </w:r>
      </w:sdtContent>
    </w:sdt>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384C04">
      <w:rPr>
        <w:noProof/>
        <w:color w:val="00B2A9" w:themeColor="accent1"/>
        <w:sz w:val="18"/>
        <w:szCs w:val="18"/>
      </w:rPr>
      <w:tab/>
    </w:r>
    <w:r w:rsidR="00384C0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384C04">
      <w:rPr>
        <w:noProof/>
        <w:color w:val="00B2A9" w:themeColor="accent1"/>
        <w:sz w:val="18"/>
        <w:szCs w:val="18"/>
      </w:rPr>
      <w:t xml:space="preserve">  </w:t>
    </w:r>
    <w:r w:rsidR="00AE00FF">
      <w:rPr>
        <w:noProof/>
        <w:color w:val="00B2A9" w:themeColor="accent1"/>
        <w:sz w:val="18"/>
        <w:szCs w:val="18"/>
      </w:rPr>
      <w:t xml:space="preserve"> </w:t>
    </w:r>
    <w:r w:rsidR="00384C04">
      <w:rPr>
        <w:noProof/>
        <w:sz w:val="18"/>
        <w:szCs w:val="18"/>
      </w:rPr>
      <w:t>Stocky Galaxias – monitoring plan</w:t>
    </w:r>
    <w:r w:rsidR="00384C04" w:rsidRPr="00AC2946">
      <w:rPr>
        <w:noProof/>
        <w:color w:val="363534" w:themeColor="text1"/>
        <w:sz w:val="18"/>
        <w:szCs w:val="18"/>
      </w:rPr>
      <w:t>, Snowy 2.0</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2326" w14:textId="589921EC" w:rsidR="002B1F14" w:rsidRPr="00C657F7" w:rsidRDefault="00384C04" w:rsidP="00C657F7">
    <w:pPr>
      <w:rPr>
        <w:color w:val="00B2A9" w:themeColor="accent1"/>
        <w:sz w:val="18"/>
        <w:szCs w:val="18"/>
      </w:rPr>
    </w:pPr>
    <w:r>
      <w:rPr>
        <w:noProof/>
        <w:sz w:val="18"/>
        <w:szCs w:val="18"/>
      </w:rPr>
      <w:t>Stocky Galaxias – monitoring plan</w:t>
    </w:r>
    <w:r w:rsidRPr="00AC2946">
      <w:rPr>
        <w:noProof/>
        <w:color w:val="363534" w:themeColor="text1"/>
        <w:sz w:val="18"/>
        <w:szCs w:val="18"/>
      </w:rPr>
      <w:t>, Snowy 2.0</w:t>
    </w:r>
    <w:r w:rsidR="002B1F14">
      <w:rPr>
        <w:noProof/>
        <w:sz w:val="18"/>
        <w:szCs w:val="18"/>
      </w:rPr>
      <w:tab/>
    </w:r>
    <w:r>
      <w:rPr>
        <w:noProof/>
        <w:sz w:val="18"/>
        <w:szCs w:val="18"/>
      </w:rPr>
      <w:tab/>
    </w:r>
    <w:r w:rsidR="002B1F14">
      <w:rPr>
        <w:noProof/>
        <w:sz w:val="18"/>
        <w:szCs w:val="18"/>
      </w:rPr>
      <w:tab/>
    </w:r>
    <w:r w:rsidR="002B1F14">
      <w:rPr>
        <w:noProof/>
        <w:sz w:val="18"/>
        <w:szCs w:val="18"/>
      </w:rPr>
      <w:tab/>
    </w:r>
    <w:r w:rsidR="002B1F14">
      <w:rPr>
        <w:noProof/>
        <w:sz w:val="18"/>
        <w:szCs w:val="18"/>
      </w:rPr>
      <w:tab/>
    </w:r>
    <w:r w:rsidR="002B1F14">
      <w:rPr>
        <w:noProof/>
        <w:sz w:val="18"/>
        <w:szCs w:val="18"/>
      </w:rPr>
      <w:tab/>
    </w:r>
    <w:r w:rsidR="002B1F14" w:rsidRPr="00107038">
      <w:rPr>
        <w:rStyle w:val="PageNumber"/>
        <w:sz w:val="18"/>
        <w:szCs w:val="18"/>
      </w:rPr>
      <w:tab/>
    </w:r>
    <w:r w:rsidR="002B1F14">
      <w:rPr>
        <w:rStyle w:val="PageNumber"/>
        <w:sz w:val="18"/>
        <w:szCs w:val="18"/>
      </w:rPr>
      <w:tab/>
    </w:r>
    <w:r w:rsidR="002B1F14" w:rsidRPr="00107038">
      <w:rPr>
        <w:rStyle w:val="PageNumber"/>
        <w:color w:val="00B2A9" w:themeColor="accent1"/>
        <w:sz w:val="18"/>
        <w:szCs w:val="18"/>
      </w:rPr>
      <w:fldChar w:fldCharType="begin"/>
    </w:r>
    <w:r w:rsidR="002B1F14" w:rsidRPr="00107038">
      <w:rPr>
        <w:rStyle w:val="PageNumber"/>
        <w:color w:val="00B2A9" w:themeColor="accent1"/>
        <w:sz w:val="18"/>
        <w:szCs w:val="18"/>
      </w:rPr>
      <w:instrText xml:space="preserve"> PAGE </w:instrText>
    </w:r>
    <w:r w:rsidR="002B1F14" w:rsidRPr="00107038">
      <w:rPr>
        <w:rStyle w:val="PageNumber"/>
        <w:color w:val="00B2A9" w:themeColor="accent1"/>
        <w:sz w:val="18"/>
        <w:szCs w:val="18"/>
      </w:rPr>
      <w:fldChar w:fldCharType="separate"/>
    </w:r>
    <w:r w:rsidR="002B1F14">
      <w:rPr>
        <w:rStyle w:val="PageNumber"/>
        <w:color w:val="00B2A9" w:themeColor="accent1"/>
        <w:sz w:val="18"/>
        <w:szCs w:val="18"/>
      </w:rPr>
      <w:t>1</w:t>
    </w:r>
    <w:r w:rsidR="002B1F14" w:rsidRPr="00107038">
      <w:rPr>
        <w:rStyle w:val="PageNumber"/>
        <w:color w:val="00B2A9" w:themeColor="accent1"/>
        <w:sz w:val="18"/>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08655" w14:textId="5F45C101" w:rsidR="002B1F14" w:rsidRPr="00471AA4" w:rsidRDefault="00CF6759" w:rsidP="00AD1D15">
    <w:pPr>
      <w:rPr>
        <w:sz w:val="18"/>
        <w:szCs w:val="18"/>
      </w:rPr>
    </w:pPr>
    <w:sdt>
      <w:sdtPr>
        <w:rPr>
          <w:sz w:val="18"/>
          <w:szCs w:val="18"/>
        </w:rPr>
        <w:id w:val="-1706552654"/>
        <w:docPartObj>
          <w:docPartGallery w:val="Page Numbers (Bottom of Page)"/>
          <w:docPartUnique/>
        </w:docPartObj>
      </w:sdtPr>
      <w:sdtEndPr>
        <w:rPr>
          <w:noProof/>
        </w:rPr>
      </w:sdtEndPr>
      <w:sdtContent>
        <w:r w:rsidR="002B1F14" w:rsidRPr="00107038">
          <w:rPr>
            <w:color w:val="00B2A9" w:themeColor="accent1"/>
            <w:sz w:val="18"/>
            <w:szCs w:val="18"/>
          </w:rPr>
          <w:fldChar w:fldCharType="begin"/>
        </w:r>
        <w:r w:rsidR="002B1F14" w:rsidRPr="00107038">
          <w:rPr>
            <w:color w:val="00B2A9" w:themeColor="accent1"/>
            <w:sz w:val="18"/>
            <w:szCs w:val="18"/>
          </w:rPr>
          <w:instrText xml:space="preserve"> PAGE   \* MERGEFORMAT </w:instrText>
        </w:r>
        <w:r w:rsidR="002B1F14" w:rsidRPr="00107038">
          <w:rPr>
            <w:color w:val="00B2A9" w:themeColor="accent1"/>
            <w:sz w:val="18"/>
            <w:szCs w:val="18"/>
          </w:rPr>
          <w:fldChar w:fldCharType="separate"/>
        </w:r>
        <w:r w:rsidR="002B1F14">
          <w:rPr>
            <w:color w:val="00B2A9" w:themeColor="accent1"/>
            <w:sz w:val="18"/>
            <w:szCs w:val="18"/>
          </w:rPr>
          <w:t>8</w:t>
        </w:r>
        <w:r w:rsidR="002B1F14" w:rsidRPr="00107038">
          <w:rPr>
            <w:noProof/>
            <w:color w:val="00B2A9" w:themeColor="accent1"/>
            <w:sz w:val="18"/>
            <w:szCs w:val="18"/>
          </w:rPr>
          <w:fldChar w:fldCharType="end"/>
        </w:r>
      </w:sdtContent>
    </w:sdt>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2B1F14">
      <w:rPr>
        <w:noProof/>
        <w:color w:val="00B2A9" w:themeColor="accent1"/>
        <w:sz w:val="18"/>
        <w:szCs w:val="18"/>
      </w:rPr>
      <w:tab/>
    </w:r>
    <w:r w:rsidR="00384C04">
      <w:rPr>
        <w:noProof/>
        <w:color w:val="00B2A9" w:themeColor="accent1"/>
        <w:sz w:val="18"/>
        <w:szCs w:val="18"/>
      </w:rPr>
      <w:tab/>
    </w:r>
    <w:r w:rsidR="00384C04">
      <w:rPr>
        <w:noProof/>
        <w:color w:val="00B2A9" w:themeColor="accent1"/>
        <w:sz w:val="18"/>
        <w:szCs w:val="18"/>
      </w:rPr>
      <w:tab/>
    </w:r>
    <w:r w:rsidR="00384C04">
      <w:rPr>
        <w:noProof/>
        <w:sz w:val="18"/>
        <w:szCs w:val="18"/>
      </w:rPr>
      <w:t>Stocky Galaxias – monitoring plan</w:t>
    </w:r>
    <w:r w:rsidR="00384C04" w:rsidRPr="00AC2946">
      <w:rPr>
        <w:noProof/>
        <w:color w:val="363534" w:themeColor="text1"/>
        <w:sz w:val="18"/>
        <w:szCs w:val="18"/>
      </w:rPr>
      <w:t>, Snowy 2.0</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5D201" w14:textId="010E73D9" w:rsidR="002B1F14" w:rsidRPr="0033038C" w:rsidRDefault="00384C04" w:rsidP="0033038C">
    <w:pPr>
      <w:rPr>
        <w:color w:val="00B2A9" w:themeColor="accent1"/>
        <w:sz w:val="18"/>
        <w:szCs w:val="18"/>
      </w:rPr>
    </w:pPr>
    <w:r>
      <w:rPr>
        <w:noProof/>
        <w:sz w:val="18"/>
        <w:szCs w:val="18"/>
      </w:rPr>
      <w:t>Stocky Galaxias – monitoring plan</w:t>
    </w:r>
    <w:r w:rsidRPr="00AC2946">
      <w:rPr>
        <w:noProof/>
        <w:color w:val="363534" w:themeColor="text1"/>
        <w:sz w:val="18"/>
        <w:szCs w:val="18"/>
      </w:rPr>
      <w:t>, Snowy 2.0</w:t>
    </w:r>
    <w:r w:rsidR="002B1F14">
      <w:rPr>
        <w:noProof/>
        <w:sz w:val="18"/>
        <w:szCs w:val="18"/>
      </w:rPr>
      <w:tab/>
    </w:r>
    <w:r w:rsidR="002B1F14">
      <w:rPr>
        <w:noProof/>
        <w:sz w:val="18"/>
        <w:szCs w:val="18"/>
      </w:rPr>
      <w:tab/>
    </w:r>
    <w:r w:rsidR="002B1F14">
      <w:rPr>
        <w:noProof/>
        <w:sz w:val="18"/>
        <w:szCs w:val="18"/>
      </w:rPr>
      <w:tab/>
    </w:r>
    <w:r w:rsidR="002B1F14">
      <w:rPr>
        <w:noProof/>
        <w:sz w:val="18"/>
        <w:szCs w:val="18"/>
      </w:rPr>
      <w:tab/>
    </w:r>
    <w:r w:rsidR="002B1F14">
      <w:rPr>
        <w:noProof/>
        <w:sz w:val="18"/>
        <w:szCs w:val="18"/>
      </w:rPr>
      <w:tab/>
    </w:r>
    <w:r w:rsidR="002B1F14" w:rsidRPr="00107038">
      <w:rPr>
        <w:rStyle w:val="PageNumber"/>
        <w:sz w:val="18"/>
        <w:szCs w:val="18"/>
      </w:rPr>
      <w:tab/>
    </w:r>
    <w:r>
      <w:rPr>
        <w:rStyle w:val="PageNumber"/>
        <w:sz w:val="18"/>
        <w:szCs w:val="18"/>
      </w:rPr>
      <w:tab/>
    </w:r>
    <w:r>
      <w:rPr>
        <w:rStyle w:val="PageNumber"/>
        <w:sz w:val="18"/>
        <w:szCs w:val="18"/>
      </w:rPr>
      <w:tab/>
    </w:r>
    <w:r w:rsidR="002B1F14" w:rsidRPr="00107038">
      <w:rPr>
        <w:rStyle w:val="PageNumber"/>
        <w:color w:val="00B2A9" w:themeColor="accent1"/>
        <w:sz w:val="18"/>
        <w:szCs w:val="18"/>
      </w:rPr>
      <w:fldChar w:fldCharType="begin"/>
    </w:r>
    <w:r w:rsidR="002B1F14" w:rsidRPr="00107038">
      <w:rPr>
        <w:rStyle w:val="PageNumber"/>
        <w:color w:val="00B2A9" w:themeColor="accent1"/>
        <w:sz w:val="18"/>
        <w:szCs w:val="18"/>
      </w:rPr>
      <w:instrText xml:space="preserve"> PAGE </w:instrText>
    </w:r>
    <w:r w:rsidR="002B1F14" w:rsidRPr="00107038">
      <w:rPr>
        <w:rStyle w:val="PageNumber"/>
        <w:color w:val="00B2A9" w:themeColor="accent1"/>
        <w:sz w:val="18"/>
        <w:szCs w:val="18"/>
      </w:rPr>
      <w:fldChar w:fldCharType="separate"/>
    </w:r>
    <w:r w:rsidR="002B1F14">
      <w:rPr>
        <w:rStyle w:val="PageNumber"/>
        <w:color w:val="00B2A9" w:themeColor="accent1"/>
        <w:sz w:val="18"/>
        <w:szCs w:val="18"/>
      </w:rPr>
      <w:t>5</w:t>
    </w:r>
    <w:r w:rsidR="002B1F14" w:rsidRPr="00107038">
      <w:rPr>
        <w:rStyle w:val="PageNumber"/>
        <w:color w:val="00B2A9" w:themeColor="accent1"/>
        <w:sz w:val="18"/>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247C1" w14:textId="36E1A3CB" w:rsidR="002B1F14" w:rsidRPr="00C657F7" w:rsidRDefault="00384C04" w:rsidP="00AD1D15">
    <w:pPr>
      <w:rPr>
        <w:color w:val="00B2A9" w:themeColor="accent1"/>
        <w:sz w:val="18"/>
        <w:szCs w:val="18"/>
      </w:rPr>
    </w:pPr>
    <w:r>
      <w:rPr>
        <w:noProof/>
        <w:sz w:val="18"/>
        <w:szCs w:val="18"/>
      </w:rPr>
      <w:t>Stocky Galaxias – monitoring plan</w:t>
    </w:r>
    <w:r w:rsidRPr="00AC2946">
      <w:rPr>
        <w:noProof/>
        <w:color w:val="363534" w:themeColor="text1"/>
        <w:sz w:val="18"/>
        <w:szCs w:val="18"/>
      </w:rPr>
      <w:t>, Snowy 2.0</w:t>
    </w:r>
    <w:r w:rsidR="002B1F14">
      <w:rPr>
        <w:noProof/>
        <w:sz w:val="18"/>
        <w:szCs w:val="18"/>
      </w:rPr>
      <w:tab/>
    </w:r>
    <w:r w:rsidR="002B1F14">
      <w:rPr>
        <w:noProof/>
        <w:sz w:val="18"/>
        <w:szCs w:val="18"/>
      </w:rPr>
      <w:tab/>
    </w:r>
    <w:r w:rsidR="002B1F14">
      <w:rPr>
        <w:noProof/>
        <w:sz w:val="18"/>
        <w:szCs w:val="18"/>
      </w:rPr>
      <w:tab/>
    </w:r>
    <w:r w:rsidR="002B1F14">
      <w:rPr>
        <w:noProof/>
        <w:sz w:val="18"/>
        <w:szCs w:val="18"/>
      </w:rPr>
      <w:tab/>
    </w:r>
    <w:r w:rsidR="002B1F14">
      <w:rPr>
        <w:noProof/>
        <w:sz w:val="18"/>
        <w:szCs w:val="18"/>
      </w:rPr>
      <w:tab/>
    </w:r>
    <w:r w:rsidR="002B1F14" w:rsidRPr="00107038">
      <w:rPr>
        <w:rStyle w:val="PageNumber"/>
        <w:sz w:val="18"/>
        <w:szCs w:val="18"/>
      </w:rPr>
      <w:tab/>
    </w:r>
    <w:r w:rsidR="002B1F14">
      <w:rPr>
        <w:rStyle w:val="PageNumber"/>
        <w:sz w:val="18"/>
        <w:szCs w:val="18"/>
      </w:rPr>
      <w:tab/>
    </w:r>
    <w:r>
      <w:rPr>
        <w:rStyle w:val="PageNumber"/>
        <w:sz w:val="18"/>
        <w:szCs w:val="18"/>
      </w:rPr>
      <w:tab/>
    </w:r>
    <w:r w:rsidR="002B1F14" w:rsidRPr="00107038">
      <w:rPr>
        <w:rStyle w:val="PageNumber"/>
        <w:color w:val="00B2A9" w:themeColor="accent1"/>
        <w:sz w:val="18"/>
        <w:szCs w:val="18"/>
      </w:rPr>
      <w:fldChar w:fldCharType="begin"/>
    </w:r>
    <w:r w:rsidR="002B1F14" w:rsidRPr="00107038">
      <w:rPr>
        <w:rStyle w:val="PageNumber"/>
        <w:color w:val="00B2A9" w:themeColor="accent1"/>
        <w:sz w:val="18"/>
        <w:szCs w:val="18"/>
      </w:rPr>
      <w:instrText xml:space="preserve"> PAGE </w:instrText>
    </w:r>
    <w:r w:rsidR="002B1F14" w:rsidRPr="00107038">
      <w:rPr>
        <w:rStyle w:val="PageNumber"/>
        <w:color w:val="00B2A9" w:themeColor="accent1"/>
        <w:sz w:val="18"/>
        <w:szCs w:val="18"/>
      </w:rPr>
      <w:fldChar w:fldCharType="separate"/>
    </w:r>
    <w:r w:rsidR="002B1F14">
      <w:rPr>
        <w:rStyle w:val="PageNumber"/>
        <w:color w:val="00B2A9" w:themeColor="accent1"/>
        <w:sz w:val="18"/>
        <w:szCs w:val="18"/>
      </w:rPr>
      <w:t>9</w:t>
    </w:r>
    <w:r w:rsidR="002B1F14" w:rsidRPr="00107038">
      <w:rPr>
        <w:rStyle w:val="PageNumber"/>
        <w:color w:val="00B2A9" w:themeColor="accent1"/>
        <w:sz w:val="18"/>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43417" w14:textId="6367B86C" w:rsidR="002B1F14" w:rsidRDefault="002B1F14">
    <w:pPr>
      <w:pStyle w:val="Footer"/>
    </w:pPr>
    <w:r>
      <w:rPr>
        <w:noProof/>
      </w:rPr>
      <mc:AlternateContent>
        <mc:Choice Requires="wps">
          <w:drawing>
            <wp:anchor distT="0" distB="0" distL="0" distR="0" simplePos="0" relativeHeight="251709440" behindDoc="0" locked="0" layoutInCell="1" allowOverlap="1" wp14:anchorId="1D1AF708" wp14:editId="377CDB2F">
              <wp:simplePos x="635" y="635"/>
              <wp:positionH relativeFrom="column">
                <wp:align>center</wp:align>
              </wp:positionH>
              <wp:positionV relativeFrom="paragraph">
                <wp:posOffset>635</wp:posOffset>
              </wp:positionV>
              <wp:extent cx="443865" cy="443865"/>
              <wp:effectExtent l="0" t="0" r="15875" b="4445"/>
              <wp:wrapSquare wrapText="bothSides"/>
              <wp:docPr id="46" name="Text Box 46"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8B4463" w14:textId="3DCB3353" w:rsidR="002B1F14" w:rsidRPr="00745F32" w:rsidRDefault="002B1F1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D1AF708" id="_x0000_t202" coordsize="21600,21600" o:spt="202" path="m,l,21600r21600,l21600,xe">
              <v:stroke joinstyle="miter"/>
              <v:path gradientshapeok="t" o:connecttype="rect"/>
            </v:shapetype>
            <v:shape id="Text Box 46" o:spid="_x0000_s1045" type="#_x0000_t202" alt="Unofficial" style="position:absolute;margin-left:0;margin-top:.05pt;width:34.95pt;height:34.95pt;z-index:2517094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textbox style="mso-fit-shape-to-text:t" inset="0,0,0,0">
                <w:txbxContent>
                  <w:p w14:paraId="148B4463" w14:textId="3DCB3353" w:rsidR="002B1F14" w:rsidRPr="00745F32" w:rsidRDefault="002B1F1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A6B70" w14:textId="19838A40" w:rsidR="002B1F14" w:rsidRDefault="002B1F14">
    <w:pPr>
      <w:pStyle w:val="Footer"/>
    </w:pPr>
    <w:r>
      <w:rPr>
        <w:noProof/>
      </w:rPr>
      <mc:AlternateContent>
        <mc:Choice Requires="wps">
          <w:drawing>
            <wp:anchor distT="0" distB="0" distL="0" distR="0" simplePos="0" relativeHeight="251710464" behindDoc="0" locked="0" layoutInCell="1" allowOverlap="1" wp14:anchorId="665B836D" wp14:editId="155045CD">
              <wp:simplePos x="635" y="635"/>
              <wp:positionH relativeFrom="column">
                <wp:align>center</wp:align>
              </wp:positionH>
              <wp:positionV relativeFrom="paragraph">
                <wp:posOffset>635</wp:posOffset>
              </wp:positionV>
              <wp:extent cx="443865" cy="443865"/>
              <wp:effectExtent l="0" t="0" r="15875" b="4445"/>
              <wp:wrapSquare wrapText="bothSides"/>
              <wp:docPr id="47" name="Text Box 47"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8898AB" w14:textId="3655D16E" w:rsidR="002B1F14" w:rsidRPr="00745F32" w:rsidRDefault="002B1F1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65B836D" id="_x0000_t202" coordsize="21600,21600" o:spt="202" path="m,l,21600r21600,l21600,xe">
              <v:stroke joinstyle="miter"/>
              <v:path gradientshapeok="t" o:connecttype="rect"/>
            </v:shapetype>
            <v:shape id="Text Box 47" o:spid="_x0000_s1046" type="#_x0000_t202" alt="Unofficial" style="position:absolute;margin-left:0;margin-top:.05pt;width:34.95pt;height:34.95pt;z-index:2517104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39B+MgQCAAAYBAAADgAAAAAAAAAAAAAA&#10;AAAuAgAAZHJzL2Uyb0RvYy54bWxQSwECLQAUAAYACAAAACEAhLDTKNYAAAADAQAADwAAAAAAAAAA&#10;AAAAAABeBAAAZHJzL2Rvd25yZXYueG1sUEsFBgAAAAAEAAQA8wAAAGEFAAAAAA==&#10;" filled="f" stroked="f">
              <v:textbox style="mso-fit-shape-to-text:t" inset="0,0,0,0">
                <w:txbxContent>
                  <w:p w14:paraId="7F8898AB" w14:textId="3655D16E" w:rsidR="002B1F14" w:rsidRPr="00745F32" w:rsidRDefault="002B1F1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D0653" w14:textId="7BB2C531" w:rsidR="002B1F14" w:rsidRPr="004E2D4F" w:rsidRDefault="002B1F14" w:rsidP="00E3679A">
    <w:pPr>
      <w:rPr>
        <w:color w:val="00B2A9" w:themeColor="accen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2F3D6" w14:textId="1F01AB4F" w:rsidR="002B1F14" w:rsidRDefault="002B1F14">
    <w:pPr>
      <w:pStyle w:val="Footer"/>
    </w:pPr>
    <w:r>
      <w:rPr>
        <w:noProof/>
      </w:rPr>
      <mc:AlternateContent>
        <mc:Choice Requires="wps">
          <w:drawing>
            <wp:anchor distT="0" distB="0" distL="0" distR="0" simplePos="0" relativeHeight="251683840" behindDoc="0" locked="0" layoutInCell="1" allowOverlap="1" wp14:anchorId="1E15AA4D" wp14:editId="473AA244">
              <wp:simplePos x="635" y="635"/>
              <wp:positionH relativeFrom="column">
                <wp:align>center</wp:align>
              </wp:positionH>
              <wp:positionV relativeFrom="paragraph">
                <wp:posOffset>635</wp:posOffset>
              </wp:positionV>
              <wp:extent cx="443865" cy="443865"/>
              <wp:effectExtent l="0" t="0" r="15875" b="4445"/>
              <wp:wrapSquare wrapText="bothSides"/>
              <wp:docPr id="16" name="Text Box 16"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546486" w14:textId="3EA125F9" w:rsidR="002B1F14" w:rsidRPr="00745F32" w:rsidRDefault="002B1F1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15AA4D" id="_x0000_t202" coordsize="21600,21600" o:spt="202" path="m,l,21600r21600,l21600,xe">
              <v:stroke joinstyle="miter"/>
              <v:path gradientshapeok="t" o:connecttype="rect"/>
            </v:shapetype>
            <v:shape id="Text Box 16" o:spid="_x0000_s1037" type="#_x0000_t202" alt="Unofficial" style="position:absolute;margin-left:0;margin-top:.05pt;width:34.95pt;height:34.95pt;z-index:2516838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16546486" w14:textId="3EA125F9" w:rsidR="002B1F14" w:rsidRPr="00745F32" w:rsidRDefault="002B1F1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4EEE8" w14:textId="52EE91A0" w:rsidR="002B1F14" w:rsidRDefault="002B1F14">
    <w:pPr>
      <w:pStyle w:val="Footer"/>
    </w:pPr>
    <w:r>
      <w:rPr>
        <w:noProof/>
      </w:rPr>
      <mc:AlternateContent>
        <mc:Choice Requires="wps">
          <w:drawing>
            <wp:anchor distT="0" distB="0" distL="0" distR="0" simplePos="0" relativeHeight="251712512" behindDoc="0" locked="0" layoutInCell="1" allowOverlap="1" wp14:anchorId="25557919" wp14:editId="652A4C7F">
              <wp:simplePos x="635" y="635"/>
              <wp:positionH relativeFrom="column">
                <wp:align>center</wp:align>
              </wp:positionH>
              <wp:positionV relativeFrom="paragraph">
                <wp:posOffset>635</wp:posOffset>
              </wp:positionV>
              <wp:extent cx="443865" cy="443865"/>
              <wp:effectExtent l="0" t="0" r="15875" b="4445"/>
              <wp:wrapSquare wrapText="bothSides"/>
              <wp:docPr id="49" name="Text Box 49"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E1D322" w14:textId="0C6DA39C" w:rsidR="002B1F14" w:rsidRPr="00745F32" w:rsidRDefault="002B1F1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5557919" id="_x0000_t202" coordsize="21600,21600" o:spt="202" path="m,l,21600r21600,l21600,xe">
              <v:stroke joinstyle="miter"/>
              <v:path gradientshapeok="t" o:connecttype="rect"/>
            </v:shapetype>
            <v:shape id="Text Box 49" o:spid="_x0000_s1047" type="#_x0000_t202" alt="Unofficial" style="position:absolute;margin-left:0;margin-top:.05pt;width:34.95pt;height:34.95pt;z-index:2517125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CgBQIAABg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tL6n4+tr+D8kRTeegXHpxc11R7IwI+CU8bpkFItfhI&#10;hzbQFhwGxFkF/vf/7DGeiCcvZy0ppuCWJM2Z+WlpIVFcI/Aj2I3AHpo7IAnO6DU4mSBd8GhGqD00&#10;LyTlVaxBLmElVSo4jvAOe9XSU5BqtUpBJCEncGO3TsbUkarI43P3IrwbyEba0gOMShL5G8772Hgz&#10;uNUBif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LDPYKAFAgAAGAQAAA4AAAAAAAAAAAAA&#10;AAAALgIAAGRycy9lMm9Eb2MueG1sUEsBAi0AFAAGAAgAAAAhAISw0yjWAAAAAwEAAA8AAAAAAAAA&#10;AAAAAAAAXwQAAGRycy9kb3ducmV2LnhtbFBLBQYAAAAABAAEAPMAAABiBQAAAAA=&#10;" filled="f" stroked="f">
              <v:textbox style="mso-fit-shape-to-text:t" inset="0,0,0,0">
                <w:txbxContent>
                  <w:p w14:paraId="62E1D322" w14:textId="0C6DA39C" w:rsidR="002B1F14" w:rsidRPr="00745F32" w:rsidRDefault="002B1F1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D28C3" w14:textId="0DD20DBF" w:rsidR="002B1F14" w:rsidRPr="00371E21" w:rsidRDefault="002B1F14" w:rsidP="00DE01BF">
    <w:pPr>
      <w:rPr>
        <w:rStyle w:val="zRptPgNum"/>
        <w:color w:val="auto"/>
      </w:rPr>
    </w:pPr>
    <w:r>
      <w:rPr>
        <w:rFonts w:ascii="Calibri" w:hAnsi="Calibri"/>
        <w:noProof/>
        <w:sz w:val="16"/>
      </w:rPr>
      <mc:AlternateContent>
        <mc:Choice Requires="wps">
          <w:drawing>
            <wp:anchor distT="0" distB="0" distL="0" distR="0" simplePos="0" relativeHeight="251713536" behindDoc="0" locked="0" layoutInCell="1" allowOverlap="1" wp14:anchorId="4E6606FE" wp14:editId="2DCA3FAF">
              <wp:simplePos x="635" y="635"/>
              <wp:positionH relativeFrom="column">
                <wp:align>center</wp:align>
              </wp:positionH>
              <wp:positionV relativeFrom="paragraph">
                <wp:posOffset>635</wp:posOffset>
              </wp:positionV>
              <wp:extent cx="443865" cy="443865"/>
              <wp:effectExtent l="0" t="0" r="15875" b="4445"/>
              <wp:wrapSquare wrapText="bothSides"/>
              <wp:docPr id="50" name="Text Box 50"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36C1BC" w14:textId="23B33A24" w:rsidR="002B1F14" w:rsidRPr="00745F32" w:rsidRDefault="002B1F1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6606FE" id="_x0000_t202" coordsize="21600,21600" o:spt="202" path="m,l,21600r21600,l21600,xe">
              <v:stroke joinstyle="miter"/>
              <v:path gradientshapeok="t" o:connecttype="rect"/>
            </v:shapetype>
            <v:shape id="Text Box 50" o:spid="_x0000_s1048" type="#_x0000_t202" alt="Unofficial" style="position:absolute;margin-left:0;margin-top:.05pt;width:34.95pt;height:34.95pt;z-index:2517135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XRBQIAABg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T99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JU6ldEFAgAAGAQAAA4AAAAAAAAAAAAA&#10;AAAALgIAAGRycy9lMm9Eb2MueG1sUEsBAi0AFAAGAAgAAAAhAISw0yjWAAAAAwEAAA8AAAAAAAAA&#10;AAAAAAAAXwQAAGRycy9kb3ducmV2LnhtbFBLBQYAAAAABAAEAPMAAABiBQAAAAA=&#10;" filled="f" stroked="f">
              <v:textbox style="mso-fit-shape-to-text:t" inset="0,0,0,0">
                <w:txbxContent>
                  <w:p w14:paraId="6436C1BC" w14:textId="23B33A24" w:rsidR="002B1F14" w:rsidRPr="00745F32" w:rsidRDefault="002B1F1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p w14:paraId="1AF17E0F" w14:textId="77777777" w:rsidR="002B1F14" w:rsidRPr="00A60CCB" w:rsidRDefault="002B1F14" w:rsidP="00DE01BF">
    <w:pPr>
      <w:rPr>
        <w:color w:val="228591"/>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DE475" w14:textId="52FCF9D2" w:rsidR="002B1F14" w:rsidRDefault="002B1F14">
    <w:pPr>
      <w:pStyle w:val="Footer"/>
    </w:pPr>
    <w:r>
      <w:rPr>
        <w:noProof/>
      </w:rPr>
      <mc:AlternateContent>
        <mc:Choice Requires="wps">
          <w:drawing>
            <wp:anchor distT="0" distB="0" distL="0" distR="0" simplePos="0" relativeHeight="251711488" behindDoc="0" locked="0" layoutInCell="1" allowOverlap="1" wp14:anchorId="4E08CD0C" wp14:editId="1EB5302B">
              <wp:simplePos x="635" y="635"/>
              <wp:positionH relativeFrom="column">
                <wp:align>center</wp:align>
              </wp:positionH>
              <wp:positionV relativeFrom="paragraph">
                <wp:posOffset>635</wp:posOffset>
              </wp:positionV>
              <wp:extent cx="443865" cy="443865"/>
              <wp:effectExtent l="0" t="0" r="15875" b="4445"/>
              <wp:wrapSquare wrapText="bothSides"/>
              <wp:docPr id="48" name="Text Box 48"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AAA743" w14:textId="75DF9DC9" w:rsidR="002B1F14" w:rsidRPr="00745F32" w:rsidRDefault="002B1F1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08CD0C" id="_x0000_t202" coordsize="21600,21600" o:spt="202" path="m,l,21600r21600,l21600,xe">
              <v:stroke joinstyle="miter"/>
              <v:path gradientshapeok="t" o:connecttype="rect"/>
            </v:shapetype>
            <v:shape id="Text Box 48" o:spid="_x0000_s1049" type="#_x0000_t202" alt="Unofficial" style="position:absolute;margin-left:0;margin-top:.05pt;width:34.95pt;height:34.95pt;z-index:2517114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C/3LV8FAgAAGAQAAA4AAAAAAAAAAAAA&#10;AAAALgIAAGRycy9lMm9Eb2MueG1sUEsBAi0AFAAGAAgAAAAhAISw0yjWAAAAAwEAAA8AAAAAAAAA&#10;AAAAAAAAXwQAAGRycy9kb3ducmV2LnhtbFBLBQYAAAAABAAEAPMAAABiBQAAAAA=&#10;" filled="f" stroked="f">
              <v:textbox style="mso-fit-shape-to-text:t" inset="0,0,0,0">
                <w:txbxContent>
                  <w:p w14:paraId="68AAA743" w14:textId="75DF9DC9" w:rsidR="002B1F14" w:rsidRPr="00745F32" w:rsidRDefault="002B1F1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98057" w14:textId="4842F4D9" w:rsidR="002B1F14" w:rsidRDefault="002B1F14">
    <w:pPr>
      <w:pStyle w:val="Footer"/>
    </w:pPr>
    <w:r>
      <w:rPr>
        <w:noProof/>
      </w:rPr>
      <mc:AlternateContent>
        <mc:Choice Requires="wps">
          <w:drawing>
            <wp:anchor distT="0" distB="0" distL="0" distR="0" simplePos="0" relativeHeight="251687936" behindDoc="0" locked="0" layoutInCell="1" allowOverlap="1" wp14:anchorId="4BB7FEC6" wp14:editId="4F1590FF">
              <wp:simplePos x="635" y="635"/>
              <wp:positionH relativeFrom="column">
                <wp:align>center</wp:align>
              </wp:positionH>
              <wp:positionV relativeFrom="paragraph">
                <wp:posOffset>635</wp:posOffset>
              </wp:positionV>
              <wp:extent cx="443865" cy="443865"/>
              <wp:effectExtent l="0" t="0" r="15875" b="4445"/>
              <wp:wrapSquare wrapText="bothSides"/>
              <wp:docPr id="21" name="Text Box 21"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1F5E7E" w14:textId="6D78D1CD" w:rsidR="002B1F14" w:rsidRPr="00745F32" w:rsidRDefault="002B1F1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BB7FEC6" id="_x0000_t202" coordsize="21600,21600" o:spt="202" path="m,l,21600r21600,l21600,xe">
              <v:stroke joinstyle="miter"/>
              <v:path gradientshapeok="t" o:connecttype="rect"/>
            </v:shapetype>
            <v:shape id="Text Box 21" o:spid="_x0000_s1038" type="#_x0000_t202" alt="Unofficial" style="position:absolute;margin-left:0;margin-top:.05pt;width:34.95pt;height:34.95pt;z-index:2516879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2B1F5E7E" w14:textId="6D78D1CD" w:rsidR="002B1F14" w:rsidRPr="00745F32" w:rsidRDefault="002B1F1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492D8" w14:textId="025010C2" w:rsidR="002B1F14" w:rsidRDefault="002B1F14" w:rsidP="00DC3852">
    <w:pPr>
      <w:pStyle w:val="Footer"/>
      <w:rPr>
        <w:rStyle w:val="PageNumber"/>
      </w:rPr>
    </w:pPr>
    <w:r>
      <w:rPr>
        <w:noProof/>
      </w:rPr>
      <mc:AlternateContent>
        <mc:Choice Requires="wps">
          <w:drawing>
            <wp:anchor distT="0" distB="0" distL="0" distR="0" simplePos="0" relativeHeight="251688960" behindDoc="0" locked="0" layoutInCell="1" allowOverlap="1" wp14:anchorId="549F91E8" wp14:editId="7605E910">
              <wp:simplePos x="635" y="635"/>
              <wp:positionH relativeFrom="column">
                <wp:align>center</wp:align>
              </wp:positionH>
              <wp:positionV relativeFrom="paragraph">
                <wp:posOffset>635</wp:posOffset>
              </wp:positionV>
              <wp:extent cx="443865" cy="443865"/>
              <wp:effectExtent l="0" t="0" r="15875" b="4445"/>
              <wp:wrapSquare wrapText="bothSides"/>
              <wp:docPr id="22" name="Text Box 22"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E756B8" w14:textId="5CF6757B" w:rsidR="002B1F14" w:rsidRPr="00745F32" w:rsidRDefault="002B1F1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49F91E8" id="_x0000_t202" coordsize="21600,21600" o:spt="202" path="m,l,21600r21600,l21600,xe">
              <v:stroke joinstyle="miter"/>
              <v:path gradientshapeok="t" o:connecttype="rect"/>
            </v:shapetype>
            <v:shape id="Text Box 22" o:spid="_x0000_s1039" type="#_x0000_t202" alt="Unofficial" style="position:absolute;margin-left:0;margin-top:.05pt;width:34.95pt;height:34.95pt;z-index:2516889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03E756B8" w14:textId="5CF6757B" w:rsidR="002B1F14" w:rsidRPr="00745F32" w:rsidRDefault="002B1F1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p w14:paraId="0852320D" w14:textId="77777777" w:rsidR="002B1F14" w:rsidRDefault="002B1F14" w:rsidP="00DC38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75D37" w14:textId="02D3ED29" w:rsidR="002B1F14" w:rsidRDefault="002B1F14">
    <w:pPr>
      <w:pStyle w:val="Footer"/>
    </w:pPr>
    <w:r>
      <w:rPr>
        <w:noProof/>
      </w:rPr>
      <mc:AlternateContent>
        <mc:Choice Requires="wps">
          <w:drawing>
            <wp:anchor distT="0" distB="0" distL="0" distR="0" simplePos="0" relativeHeight="251686912" behindDoc="0" locked="0" layoutInCell="1" allowOverlap="1" wp14:anchorId="173DF0A0" wp14:editId="2D109F16">
              <wp:simplePos x="635" y="635"/>
              <wp:positionH relativeFrom="column">
                <wp:align>center</wp:align>
              </wp:positionH>
              <wp:positionV relativeFrom="paragraph">
                <wp:posOffset>635</wp:posOffset>
              </wp:positionV>
              <wp:extent cx="443865" cy="443865"/>
              <wp:effectExtent l="0" t="0" r="15875" b="4445"/>
              <wp:wrapSquare wrapText="bothSides"/>
              <wp:docPr id="20" name="Text Box 20"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B980B9" w14:textId="458C2913" w:rsidR="002B1F14" w:rsidRPr="00745F32" w:rsidRDefault="002B1F1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73DF0A0" id="_x0000_t202" coordsize="21600,21600" o:spt="202" path="m,l,21600r21600,l21600,xe">
              <v:stroke joinstyle="miter"/>
              <v:path gradientshapeok="t" o:connecttype="rect"/>
            </v:shapetype>
            <v:shape id="Text Box 20" o:spid="_x0000_s1040" type="#_x0000_t202" alt="Unofficial" style="position:absolute;margin-left:0;margin-top:.05pt;width:34.95pt;height:34.95pt;z-index:2516869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76B980B9" w14:textId="458C2913" w:rsidR="002B1F14" w:rsidRPr="00745F32" w:rsidRDefault="002B1F1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1AD17" w14:textId="3A3E6ABD" w:rsidR="002B1F14" w:rsidRDefault="002B1F14">
    <w:pPr>
      <w:pStyle w:val="Footer"/>
    </w:pPr>
    <w:r>
      <w:rPr>
        <w:noProof/>
      </w:rPr>
      <mc:AlternateContent>
        <mc:Choice Requires="wps">
          <w:drawing>
            <wp:anchor distT="0" distB="0" distL="0" distR="0" simplePos="0" relativeHeight="251691008" behindDoc="0" locked="0" layoutInCell="1" allowOverlap="1" wp14:anchorId="0791A6B6" wp14:editId="7B1BBD1F">
              <wp:simplePos x="635" y="635"/>
              <wp:positionH relativeFrom="column">
                <wp:align>center</wp:align>
              </wp:positionH>
              <wp:positionV relativeFrom="paragraph">
                <wp:posOffset>635</wp:posOffset>
              </wp:positionV>
              <wp:extent cx="443865" cy="443865"/>
              <wp:effectExtent l="0" t="0" r="15875" b="4445"/>
              <wp:wrapSquare wrapText="bothSides"/>
              <wp:docPr id="26" name="Text Box 26"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D90F16" w14:textId="4A24A6B1" w:rsidR="002B1F14" w:rsidRPr="00745F32" w:rsidRDefault="002B1F1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791A6B6" id="_x0000_t202" coordsize="21600,21600" o:spt="202" path="m,l,21600r21600,l21600,xe">
              <v:stroke joinstyle="miter"/>
              <v:path gradientshapeok="t" o:connecttype="rect"/>
            </v:shapetype>
            <v:shape id="Text Box 26" o:spid="_x0000_s1041" type="#_x0000_t202" alt="Unofficial" style="position:absolute;margin-left:0;margin-top:.05pt;width:34.95pt;height:34.95pt;z-index:2516910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48D90F16" w14:textId="4A24A6B1" w:rsidR="002B1F14" w:rsidRPr="00745F32" w:rsidRDefault="002B1F1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3AB1F" w14:textId="2A26698C" w:rsidR="002B1F14" w:rsidRPr="00243764" w:rsidRDefault="002B1F14" w:rsidP="00DC3852">
    <w:r w:rsidRPr="00243764">
      <w:t>Arthur Rylah Institute for Environmental Research</w:t>
    </w:r>
    <w:r w:rsidRPr="00243764">
      <w:br/>
      <w:t>Department of Environment, Land, Water and Planning</w:t>
    </w:r>
    <w:r w:rsidRPr="00243764">
      <w:br/>
      <w:t>Heidelberg, Victoria</w:t>
    </w:r>
    <w:r>
      <w:t xml:space="preserve"> </w:t>
    </w:r>
  </w:p>
  <w:p w14:paraId="3C38A572" w14:textId="77777777" w:rsidR="002B1F14" w:rsidRPr="00260A6B" w:rsidRDefault="002B1F14" w:rsidP="00DC385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81421" w14:textId="77777777" w:rsidR="00482758" w:rsidRPr="00243764" w:rsidRDefault="00482758" w:rsidP="00482758">
    <w:bookmarkStart w:id="6" w:name="_Hlk129350078"/>
    <w:r w:rsidRPr="00243764">
      <w:t>Arthur Rylah Institute for Environmental Research</w:t>
    </w:r>
    <w:r w:rsidRPr="00243764">
      <w:br/>
      <w:t>Department of Environment, Land, Water and Planning</w:t>
    </w:r>
    <w:r w:rsidRPr="00243764">
      <w:br/>
      <w:t>Heidelberg, Victoria</w:t>
    </w:r>
    <w:bookmarkEnd w:id="6"/>
    <w:r>
      <w:t xml:space="preserve"> </w:t>
    </w:r>
  </w:p>
  <w:p w14:paraId="5BFC4A16" w14:textId="649CF6A7" w:rsidR="002B1F14" w:rsidRPr="00E3679A" w:rsidRDefault="002B1F14" w:rsidP="00DC38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974DA" w14:textId="77777777" w:rsidR="00C53703" w:rsidRPr="00D07E53" w:rsidRDefault="00C53703" w:rsidP="00DC3852">
      <w:r w:rsidRPr="00D20920">
        <w:separator/>
      </w:r>
    </w:p>
    <w:p w14:paraId="4B449FE5" w14:textId="77777777" w:rsidR="00C53703" w:rsidRDefault="00C53703" w:rsidP="00DC3852"/>
  </w:footnote>
  <w:footnote w:type="continuationSeparator" w:id="0">
    <w:p w14:paraId="5CB17347" w14:textId="77777777" w:rsidR="00C53703" w:rsidRDefault="00C53703" w:rsidP="00DC3852">
      <w:r>
        <w:continuationSeparator/>
      </w:r>
    </w:p>
    <w:p w14:paraId="1EA0580A" w14:textId="77777777" w:rsidR="00C53703" w:rsidRDefault="00C53703" w:rsidP="00DC3852"/>
  </w:footnote>
  <w:footnote w:type="continuationNotice" w:id="1">
    <w:p w14:paraId="24712BC1" w14:textId="77777777" w:rsidR="00C53703" w:rsidRDefault="00C53703" w:rsidP="00DC3852"/>
    <w:p w14:paraId="24A84748" w14:textId="77777777" w:rsidR="00C53703" w:rsidRDefault="00C53703" w:rsidP="00DC38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6B762" w14:textId="77777777" w:rsidR="00024A3D" w:rsidRDefault="00024A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D318" w14:textId="77777777" w:rsidR="002B1F14" w:rsidRDefault="002B1F14" w:rsidP="00DC3852">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073E4" w14:textId="77777777" w:rsidR="00024A3D" w:rsidRDefault="00024A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2F94" w14:textId="77777777" w:rsidR="002B1F14" w:rsidRDefault="002B1F14" w:rsidP="00DC38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02DA1" w14:textId="1F578F1B" w:rsidR="002B1F14" w:rsidRPr="00961D06" w:rsidRDefault="002B1F14" w:rsidP="00961D0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6A93" w14:textId="77777777" w:rsidR="002B1F14" w:rsidRPr="002B32FF" w:rsidRDefault="002B1F14" w:rsidP="00DC38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233C3" w14:textId="33B64640" w:rsidR="002B1F14" w:rsidRPr="0086753A" w:rsidRDefault="002B1F14" w:rsidP="0086753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E8273" w14:textId="77777777" w:rsidR="002B1F14" w:rsidRPr="00C9172F" w:rsidRDefault="002B1F14" w:rsidP="00C9172F">
    <w:r>
      <w:rPr>
        <w:noProof/>
      </w:rPr>
      <mc:AlternateContent>
        <mc:Choice Requires="wps">
          <w:drawing>
            <wp:anchor distT="0" distB="0" distL="114300" distR="114300" simplePos="0" relativeHeight="251682816" behindDoc="1" locked="0" layoutInCell="1" allowOverlap="1" wp14:anchorId="5747838A" wp14:editId="6D8E39CB">
              <wp:simplePos x="0" y="0"/>
              <wp:positionH relativeFrom="page">
                <wp:posOffset>363682</wp:posOffset>
              </wp:positionH>
              <wp:positionV relativeFrom="page">
                <wp:posOffset>363682</wp:posOffset>
              </wp:positionV>
              <wp:extent cx="6840000" cy="9972000"/>
              <wp:effectExtent l="0" t="0" r="0" b="0"/>
              <wp:wrapNone/>
              <wp:docPr id="2" name="Rectangle 2"/>
              <wp:cNvGraphicFramePr/>
              <a:graphic xmlns:a="http://schemas.openxmlformats.org/drawingml/2006/main">
                <a:graphicData uri="http://schemas.microsoft.com/office/word/2010/wordprocessingShape">
                  <wps:wsp>
                    <wps:cNvSpPr/>
                    <wps:spPr>
                      <a:xfrm>
                        <a:off x="0" y="0"/>
                        <a:ext cx="6840000" cy="997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2E5CF" id="Rectangle 2" o:spid="_x0000_s1026" style="position:absolute;margin-left:28.65pt;margin-top:28.65pt;width:538.6pt;height:785.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" fillcolor="#00b2a9 [3204]"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6B0BDD"/>
    <w:multiLevelType w:val="hybridMultilevel"/>
    <w:tmpl w:val="7B329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B772B7"/>
    <w:multiLevelType w:val="multilevel"/>
    <w:tmpl w:val="ABC89714"/>
    <w:lvl w:ilvl="0">
      <w:start w:val="1"/>
      <w:numFmt w:val="decimal"/>
      <w:pStyle w:val="Heading1-Numbered"/>
      <w:lvlText w:val="%1"/>
      <w:lvlJc w:val="left"/>
      <w:pPr>
        <w:tabs>
          <w:tab w:val="num" w:pos="857"/>
        </w:tabs>
        <w:ind w:left="857" w:hanging="432"/>
      </w:pPr>
      <w:rPr>
        <w:rFonts w:hint="default"/>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0DA52810"/>
    <w:multiLevelType w:val="hybridMultilevel"/>
    <w:tmpl w:val="6936B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0FAC626B"/>
    <w:multiLevelType w:val="hybridMultilevel"/>
    <w:tmpl w:val="CE0298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64C0DE0"/>
    <w:multiLevelType w:val="multilevel"/>
    <w:tmpl w:val="2216F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A431727"/>
    <w:multiLevelType w:val="hybridMultilevel"/>
    <w:tmpl w:val="1D04AA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A595665"/>
    <w:multiLevelType w:val="hybridMultilevel"/>
    <w:tmpl w:val="D4D0DA64"/>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6B02B6"/>
    <w:multiLevelType w:val="multilevel"/>
    <w:tmpl w:val="5502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0B0063"/>
    <w:multiLevelType w:val="hybridMultilevel"/>
    <w:tmpl w:val="513E1660"/>
    <w:lvl w:ilvl="0" w:tplc="22FA2B10">
      <w:start w:val="2"/>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F1642C"/>
    <w:multiLevelType w:val="hybridMultilevel"/>
    <w:tmpl w:val="6130D69E"/>
    <w:lvl w:ilvl="0" w:tplc="6C882598">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8" w15:restartNumberingAfterBreak="0">
    <w:nsid w:val="507B45B7"/>
    <w:multiLevelType w:val="hybridMultilevel"/>
    <w:tmpl w:val="62003868"/>
    <w:lvl w:ilvl="0" w:tplc="AD4CC8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C2422D2"/>
    <w:multiLevelType w:val="hybridMultilevel"/>
    <w:tmpl w:val="F2B47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91348F2"/>
    <w:multiLevelType w:val="hybridMultilevel"/>
    <w:tmpl w:val="812AC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31515E"/>
    <w:multiLevelType w:val="hybridMultilevel"/>
    <w:tmpl w:val="73366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14027A"/>
    <w:multiLevelType w:val="hybridMultilevel"/>
    <w:tmpl w:val="76EA68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3FC4BD1"/>
    <w:multiLevelType w:val="hybridMultilevel"/>
    <w:tmpl w:val="9A149B50"/>
    <w:lvl w:ilvl="0" w:tplc="A9442ED0">
      <w:start w:val="1"/>
      <w:numFmt w:val="bullet"/>
      <w:pStyle w:val="dotpoints"/>
      <w:lvlText w:val=""/>
      <w:lvlJc w:val="left"/>
      <w:pPr>
        <w:ind w:left="363" w:hanging="363"/>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6152608">
    <w:abstractNumId w:val="23"/>
  </w:num>
  <w:num w:numId="2" w16cid:durableId="807430324">
    <w:abstractNumId w:val="18"/>
  </w:num>
  <w:num w:numId="3" w16cid:durableId="1837308310">
    <w:abstractNumId w:val="13"/>
  </w:num>
  <w:num w:numId="4" w16cid:durableId="781724230">
    <w:abstractNumId w:val="9"/>
  </w:num>
  <w:num w:numId="5" w16cid:durableId="1516460183">
    <w:abstractNumId w:val="7"/>
  </w:num>
  <w:num w:numId="6" w16cid:durableId="1175657604">
    <w:abstractNumId w:val="6"/>
  </w:num>
  <w:num w:numId="7" w16cid:durableId="887499855">
    <w:abstractNumId w:val="5"/>
  </w:num>
  <w:num w:numId="8" w16cid:durableId="685520017">
    <w:abstractNumId w:val="4"/>
  </w:num>
  <w:num w:numId="9" w16cid:durableId="636225808">
    <w:abstractNumId w:val="8"/>
  </w:num>
  <w:num w:numId="10" w16cid:durableId="1046296560">
    <w:abstractNumId w:val="3"/>
  </w:num>
  <w:num w:numId="11" w16cid:durableId="185366266">
    <w:abstractNumId w:val="2"/>
  </w:num>
  <w:num w:numId="12" w16cid:durableId="156187711">
    <w:abstractNumId w:val="1"/>
  </w:num>
  <w:num w:numId="13" w16cid:durableId="1234782083">
    <w:abstractNumId w:val="0"/>
  </w:num>
  <w:num w:numId="14" w16cid:durableId="30958934">
    <w:abstractNumId w:val="15"/>
  </w:num>
  <w:num w:numId="15" w16cid:durableId="195584192">
    <w:abstractNumId w:val="10"/>
  </w:num>
  <w:num w:numId="16" w16cid:durableId="1044793496">
    <w:abstractNumId w:val="24"/>
  </w:num>
  <w:num w:numId="17" w16cid:durableId="1276210710">
    <w:abstractNumId w:val="16"/>
  </w:num>
  <w:num w:numId="18" w16cid:durableId="1704788744">
    <w:abstractNumId w:val="14"/>
  </w:num>
  <w:num w:numId="19" w16cid:durableId="1289700689">
    <w:abstractNumId w:val="36"/>
  </w:num>
  <w:num w:numId="20" w16cid:durableId="1522931660">
    <w:abstractNumId w:val="29"/>
  </w:num>
  <w:num w:numId="21" w16cid:durableId="128743660">
    <w:abstractNumId w:val="28"/>
  </w:num>
  <w:num w:numId="22" w16cid:durableId="1212111791">
    <w:abstractNumId w:val="33"/>
  </w:num>
  <w:num w:numId="23" w16cid:durableId="567957463">
    <w:abstractNumId w:val="35"/>
  </w:num>
  <w:num w:numId="24" w16cid:durableId="1547991359">
    <w:abstractNumId w:val="11"/>
  </w:num>
  <w:num w:numId="25" w16cid:durableId="375860084">
    <w:abstractNumId w:val="29"/>
    <w:lvlOverride w:ilvl="0">
      <w:startOverride w:val="1"/>
    </w:lvlOverride>
  </w:num>
  <w:num w:numId="26" w16cid:durableId="1193611498">
    <w:abstractNumId w:val="20"/>
  </w:num>
  <w:num w:numId="27" w16cid:durableId="289171011">
    <w:abstractNumId w:val="37"/>
  </w:num>
  <w:num w:numId="28" w16cid:durableId="1358659113">
    <w:abstractNumId w:val="22"/>
  </w:num>
  <w:num w:numId="29" w16cid:durableId="135345129">
    <w:abstractNumId w:val="19"/>
  </w:num>
  <w:num w:numId="30" w16cid:durableId="1632711052">
    <w:abstractNumId w:val="12"/>
  </w:num>
  <w:num w:numId="31" w16cid:durableId="74062070">
    <w:abstractNumId w:val="34"/>
  </w:num>
  <w:num w:numId="32" w16cid:durableId="1013456972">
    <w:abstractNumId w:val="21"/>
  </w:num>
  <w:num w:numId="33" w16cid:durableId="844393307">
    <w:abstractNumId w:val="32"/>
  </w:num>
  <w:num w:numId="34" w16cid:durableId="1728188302">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7964133">
    <w:abstractNumId w:val="26"/>
  </w:num>
  <w:num w:numId="36" w16cid:durableId="1561939708">
    <w:abstractNumId w:val="27"/>
  </w:num>
  <w:num w:numId="37" w16cid:durableId="1115712196">
    <w:abstractNumId w:val="31"/>
  </w:num>
  <w:num w:numId="38" w16cid:durableId="2040619374">
    <w:abstractNumId w:val="30"/>
  </w:num>
  <w:num w:numId="39" w16cid:durableId="1621910301">
    <w:abstractNumId w:val="25"/>
  </w:num>
  <w:num w:numId="40" w16cid:durableId="914822619">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y5MiZO28MelvCwN/L31dUAVVn9++GIpp5Pl6NvAOHDwLs/joKkAOG2jaRsfIm2dwjittM1ukq4CKhdKg5atIOQ==" w:salt="+IHOCT9sjzrPqw/79LsLzw=="/>
  <w:defaultTabStop w:val="720"/>
  <w:evenAndOddHeaders/>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762700"/>
    <w:rsid w:val="000008EB"/>
    <w:rsid w:val="000017BB"/>
    <w:rsid w:val="00001E48"/>
    <w:rsid w:val="00001F00"/>
    <w:rsid w:val="000033D2"/>
    <w:rsid w:val="00003CB6"/>
    <w:rsid w:val="00004AEF"/>
    <w:rsid w:val="00004C89"/>
    <w:rsid w:val="00004E8C"/>
    <w:rsid w:val="0000509B"/>
    <w:rsid w:val="000063CA"/>
    <w:rsid w:val="00007345"/>
    <w:rsid w:val="00007627"/>
    <w:rsid w:val="00010A77"/>
    <w:rsid w:val="00011438"/>
    <w:rsid w:val="0001205B"/>
    <w:rsid w:val="00012793"/>
    <w:rsid w:val="000129C9"/>
    <w:rsid w:val="00014002"/>
    <w:rsid w:val="00016064"/>
    <w:rsid w:val="0002012C"/>
    <w:rsid w:val="00020E34"/>
    <w:rsid w:val="000213FC"/>
    <w:rsid w:val="00021509"/>
    <w:rsid w:val="000222B1"/>
    <w:rsid w:val="00022C0F"/>
    <w:rsid w:val="00023BB2"/>
    <w:rsid w:val="00024A3D"/>
    <w:rsid w:val="00024D90"/>
    <w:rsid w:val="00025275"/>
    <w:rsid w:val="00025809"/>
    <w:rsid w:val="00025F01"/>
    <w:rsid w:val="000266B0"/>
    <w:rsid w:val="00026728"/>
    <w:rsid w:val="000309A3"/>
    <w:rsid w:val="0003141A"/>
    <w:rsid w:val="00033DF0"/>
    <w:rsid w:val="00033FC6"/>
    <w:rsid w:val="00034068"/>
    <w:rsid w:val="00034369"/>
    <w:rsid w:val="000351D4"/>
    <w:rsid w:val="000352D8"/>
    <w:rsid w:val="00035549"/>
    <w:rsid w:val="00035D62"/>
    <w:rsid w:val="000362B1"/>
    <w:rsid w:val="00037867"/>
    <w:rsid w:val="00040071"/>
    <w:rsid w:val="00041156"/>
    <w:rsid w:val="000411CF"/>
    <w:rsid w:val="0004269E"/>
    <w:rsid w:val="00043E60"/>
    <w:rsid w:val="00044D9D"/>
    <w:rsid w:val="00045ED5"/>
    <w:rsid w:val="00046987"/>
    <w:rsid w:val="0004704E"/>
    <w:rsid w:val="0005057A"/>
    <w:rsid w:val="0005163F"/>
    <w:rsid w:val="00051887"/>
    <w:rsid w:val="00051B07"/>
    <w:rsid w:val="00051FE1"/>
    <w:rsid w:val="00053526"/>
    <w:rsid w:val="00054062"/>
    <w:rsid w:val="00054788"/>
    <w:rsid w:val="0005555C"/>
    <w:rsid w:val="00055E7F"/>
    <w:rsid w:val="00055FB4"/>
    <w:rsid w:val="0005616D"/>
    <w:rsid w:val="0005745B"/>
    <w:rsid w:val="00060383"/>
    <w:rsid w:val="00060A68"/>
    <w:rsid w:val="000612E9"/>
    <w:rsid w:val="00063788"/>
    <w:rsid w:val="0006507E"/>
    <w:rsid w:val="000653E1"/>
    <w:rsid w:val="0006629B"/>
    <w:rsid w:val="00066778"/>
    <w:rsid w:val="00066B41"/>
    <w:rsid w:val="00066C8B"/>
    <w:rsid w:val="000675CA"/>
    <w:rsid w:val="000678D7"/>
    <w:rsid w:val="00067E78"/>
    <w:rsid w:val="000704B7"/>
    <w:rsid w:val="000710C8"/>
    <w:rsid w:val="000717C0"/>
    <w:rsid w:val="000718CB"/>
    <w:rsid w:val="0007200A"/>
    <w:rsid w:val="00072AE0"/>
    <w:rsid w:val="0007313E"/>
    <w:rsid w:val="00073528"/>
    <w:rsid w:val="00074331"/>
    <w:rsid w:val="00074DCA"/>
    <w:rsid w:val="0007522B"/>
    <w:rsid w:val="0007550A"/>
    <w:rsid w:val="00076886"/>
    <w:rsid w:val="000812EB"/>
    <w:rsid w:val="00081764"/>
    <w:rsid w:val="00081AA4"/>
    <w:rsid w:val="00081E30"/>
    <w:rsid w:val="0008366E"/>
    <w:rsid w:val="0008599C"/>
    <w:rsid w:val="00086D3E"/>
    <w:rsid w:val="00086DF3"/>
    <w:rsid w:val="0008754B"/>
    <w:rsid w:val="00087BDC"/>
    <w:rsid w:val="00090458"/>
    <w:rsid w:val="00091775"/>
    <w:rsid w:val="0009277F"/>
    <w:rsid w:val="00093DB1"/>
    <w:rsid w:val="0009426B"/>
    <w:rsid w:val="00095166"/>
    <w:rsid w:val="00095F53"/>
    <w:rsid w:val="000966C9"/>
    <w:rsid w:val="00096984"/>
    <w:rsid w:val="0009699E"/>
    <w:rsid w:val="00096FBA"/>
    <w:rsid w:val="000A1B4A"/>
    <w:rsid w:val="000A2203"/>
    <w:rsid w:val="000A24D1"/>
    <w:rsid w:val="000A2804"/>
    <w:rsid w:val="000A2FED"/>
    <w:rsid w:val="000A3203"/>
    <w:rsid w:val="000A470D"/>
    <w:rsid w:val="000A4BF4"/>
    <w:rsid w:val="000A4E60"/>
    <w:rsid w:val="000A5E54"/>
    <w:rsid w:val="000B2A8A"/>
    <w:rsid w:val="000B70B7"/>
    <w:rsid w:val="000B7272"/>
    <w:rsid w:val="000B773D"/>
    <w:rsid w:val="000B7DFD"/>
    <w:rsid w:val="000C0A11"/>
    <w:rsid w:val="000C15DA"/>
    <w:rsid w:val="000C15EE"/>
    <w:rsid w:val="000C1781"/>
    <w:rsid w:val="000C28CA"/>
    <w:rsid w:val="000C2B28"/>
    <w:rsid w:val="000C2CB8"/>
    <w:rsid w:val="000C3259"/>
    <w:rsid w:val="000C4DBE"/>
    <w:rsid w:val="000C4DCF"/>
    <w:rsid w:val="000C6EC9"/>
    <w:rsid w:val="000D009F"/>
    <w:rsid w:val="000D121A"/>
    <w:rsid w:val="000D1BF4"/>
    <w:rsid w:val="000D22ED"/>
    <w:rsid w:val="000D280C"/>
    <w:rsid w:val="000D3639"/>
    <w:rsid w:val="000D36F1"/>
    <w:rsid w:val="000D49E8"/>
    <w:rsid w:val="000D5259"/>
    <w:rsid w:val="000D622E"/>
    <w:rsid w:val="000D6B7B"/>
    <w:rsid w:val="000D74FA"/>
    <w:rsid w:val="000D7D99"/>
    <w:rsid w:val="000E02A3"/>
    <w:rsid w:val="000E0399"/>
    <w:rsid w:val="000E0643"/>
    <w:rsid w:val="000E1A61"/>
    <w:rsid w:val="000E1DC0"/>
    <w:rsid w:val="000E318B"/>
    <w:rsid w:val="000E3720"/>
    <w:rsid w:val="000E3D79"/>
    <w:rsid w:val="000E4132"/>
    <w:rsid w:val="000E58AA"/>
    <w:rsid w:val="000E6BF2"/>
    <w:rsid w:val="000F03CE"/>
    <w:rsid w:val="000F0C21"/>
    <w:rsid w:val="000F1796"/>
    <w:rsid w:val="000F289D"/>
    <w:rsid w:val="000F47C0"/>
    <w:rsid w:val="000F5A8F"/>
    <w:rsid w:val="000F6139"/>
    <w:rsid w:val="000F63B8"/>
    <w:rsid w:val="000F64DD"/>
    <w:rsid w:val="000F6690"/>
    <w:rsid w:val="00100557"/>
    <w:rsid w:val="00100BAC"/>
    <w:rsid w:val="00101B5E"/>
    <w:rsid w:val="00102664"/>
    <w:rsid w:val="00102ADC"/>
    <w:rsid w:val="00102E08"/>
    <w:rsid w:val="00103A93"/>
    <w:rsid w:val="00104109"/>
    <w:rsid w:val="00104895"/>
    <w:rsid w:val="001053DA"/>
    <w:rsid w:val="001065A1"/>
    <w:rsid w:val="00107038"/>
    <w:rsid w:val="00114EE2"/>
    <w:rsid w:val="00115667"/>
    <w:rsid w:val="00120C40"/>
    <w:rsid w:val="001219C0"/>
    <w:rsid w:val="00122A34"/>
    <w:rsid w:val="00122AA9"/>
    <w:rsid w:val="00123C1E"/>
    <w:rsid w:val="00125205"/>
    <w:rsid w:val="001257DE"/>
    <w:rsid w:val="0012583B"/>
    <w:rsid w:val="00125862"/>
    <w:rsid w:val="00127BDB"/>
    <w:rsid w:val="001303FC"/>
    <w:rsid w:val="00131CD7"/>
    <w:rsid w:val="00132EC5"/>
    <w:rsid w:val="00133591"/>
    <w:rsid w:val="001336D9"/>
    <w:rsid w:val="0013541C"/>
    <w:rsid w:val="00135C70"/>
    <w:rsid w:val="00136501"/>
    <w:rsid w:val="00137C8A"/>
    <w:rsid w:val="00140B20"/>
    <w:rsid w:val="001411DC"/>
    <w:rsid w:val="00142585"/>
    <w:rsid w:val="00142733"/>
    <w:rsid w:val="001427EA"/>
    <w:rsid w:val="00142D2C"/>
    <w:rsid w:val="00143605"/>
    <w:rsid w:val="0014385B"/>
    <w:rsid w:val="001456FF"/>
    <w:rsid w:val="00146192"/>
    <w:rsid w:val="00147979"/>
    <w:rsid w:val="001508FC"/>
    <w:rsid w:val="00150BD2"/>
    <w:rsid w:val="00150C2F"/>
    <w:rsid w:val="00150D31"/>
    <w:rsid w:val="00151C3D"/>
    <w:rsid w:val="00151D75"/>
    <w:rsid w:val="00152CCA"/>
    <w:rsid w:val="00153209"/>
    <w:rsid w:val="00153261"/>
    <w:rsid w:val="00153399"/>
    <w:rsid w:val="00153969"/>
    <w:rsid w:val="001548E3"/>
    <w:rsid w:val="001552F2"/>
    <w:rsid w:val="001557A0"/>
    <w:rsid w:val="00161F84"/>
    <w:rsid w:val="001622A8"/>
    <w:rsid w:val="00162C32"/>
    <w:rsid w:val="00163067"/>
    <w:rsid w:val="0016331C"/>
    <w:rsid w:val="0016365D"/>
    <w:rsid w:val="00164039"/>
    <w:rsid w:val="00164C47"/>
    <w:rsid w:val="00164F59"/>
    <w:rsid w:val="001653FA"/>
    <w:rsid w:val="001653FC"/>
    <w:rsid w:val="00166BBE"/>
    <w:rsid w:val="00167F23"/>
    <w:rsid w:val="00170A92"/>
    <w:rsid w:val="00173689"/>
    <w:rsid w:val="00177115"/>
    <w:rsid w:val="0017745F"/>
    <w:rsid w:val="001774FF"/>
    <w:rsid w:val="00177C37"/>
    <w:rsid w:val="0018035E"/>
    <w:rsid w:val="00180EF0"/>
    <w:rsid w:val="001814BA"/>
    <w:rsid w:val="00182156"/>
    <w:rsid w:val="0018237E"/>
    <w:rsid w:val="001832E1"/>
    <w:rsid w:val="00185265"/>
    <w:rsid w:val="0018617A"/>
    <w:rsid w:val="001862CC"/>
    <w:rsid w:val="0018657A"/>
    <w:rsid w:val="00186CFD"/>
    <w:rsid w:val="00187616"/>
    <w:rsid w:val="00190492"/>
    <w:rsid w:val="00190778"/>
    <w:rsid w:val="00190B6F"/>
    <w:rsid w:val="00190F62"/>
    <w:rsid w:val="00191604"/>
    <w:rsid w:val="00191CFC"/>
    <w:rsid w:val="0019280B"/>
    <w:rsid w:val="001930CF"/>
    <w:rsid w:val="001937BC"/>
    <w:rsid w:val="001958BE"/>
    <w:rsid w:val="00196BDB"/>
    <w:rsid w:val="001A00BF"/>
    <w:rsid w:val="001A0EDC"/>
    <w:rsid w:val="001A243B"/>
    <w:rsid w:val="001A4FE5"/>
    <w:rsid w:val="001A50B3"/>
    <w:rsid w:val="001A5744"/>
    <w:rsid w:val="001A60E1"/>
    <w:rsid w:val="001B031C"/>
    <w:rsid w:val="001B2EC4"/>
    <w:rsid w:val="001B32AC"/>
    <w:rsid w:val="001B33AC"/>
    <w:rsid w:val="001B33B6"/>
    <w:rsid w:val="001B431E"/>
    <w:rsid w:val="001B5E48"/>
    <w:rsid w:val="001B5F0B"/>
    <w:rsid w:val="001B6A43"/>
    <w:rsid w:val="001B7957"/>
    <w:rsid w:val="001B7AA9"/>
    <w:rsid w:val="001C05AB"/>
    <w:rsid w:val="001C150D"/>
    <w:rsid w:val="001C3EFB"/>
    <w:rsid w:val="001C459C"/>
    <w:rsid w:val="001C558C"/>
    <w:rsid w:val="001C5955"/>
    <w:rsid w:val="001C651F"/>
    <w:rsid w:val="001C72D0"/>
    <w:rsid w:val="001D0468"/>
    <w:rsid w:val="001D0725"/>
    <w:rsid w:val="001D0A61"/>
    <w:rsid w:val="001D0C8E"/>
    <w:rsid w:val="001D22A3"/>
    <w:rsid w:val="001D2593"/>
    <w:rsid w:val="001D2717"/>
    <w:rsid w:val="001D2FBB"/>
    <w:rsid w:val="001D6365"/>
    <w:rsid w:val="001D663D"/>
    <w:rsid w:val="001D739F"/>
    <w:rsid w:val="001D7D81"/>
    <w:rsid w:val="001E16E6"/>
    <w:rsid w:val="001E1AD2"/>
    <w:rsid w:val="001E2024"/>
    <w:rsid w:val="001E3BE1"/>
    <w:rsid w:val="001E3CF3"/>
    <w:rsid w:val="001E43B5"/>
    <w:rsid w:val="001E54BE"/>
    <w:rsid w:val="001E5878"/>
    <w:rsid w:val="001E5CCD"/>
    <w:rsid w:val="001E68D0"/>
    <w:rsid w:val="001E764C"/>
    <w:rsid w:val="001E7978"/>
    <w:rsid w:val="001F0158"/>
    <w:rsid w:val="001F0356"/>
    <w:rsid w:val="001F10BD"/>
    <w:rsid w:val="001F118B"/>
    <w:rsid w:val="001F1296"/>
    <w:rsid w:val="001F2F36"/>
    <w:rsid w:val="001F368E"/>
    <w:rsid w:val="001F41AB"/>
    <w:rsid w:val="001F51F0"/>
    <w:rsid w:val="001F7C65"/>
    <w:rsid w:val="001F7E8E"/>
    <w:rsid w:val="002000A4"/>
    <w:rsid w:val="00200ABE"/>
    <w:rsid w:val="00200E85"/>
    <w:rsid w:val="00200F94"/>
    <w:rsid w:val="00201BA1"/>
    <w:rsid w:val="00203496"/>
    <w:rsid w:val="00203F44"/>
    <w:rsid w:val="00205A81"/>
    <w:rsid w:val="00206311"/>
    <w:rsid w:val="00207048"/>
    <w:rsid w:val="0020754B"/>
    <w:rsid w:val="00207A7C"/>
    <w:rsid w:val="002107A6"/>
    <w:rsid w:val="00212654"/>
    <w:rsid w:val="00212907"/>
    <w:rsid w:val="00212AE7"/>
    <w:rsid w:val="00213887"/>
    <w:rsid w:val="00214534"/>
    <w:rsid w:val="00214B23"/>
    <w:rsid w:val="00215A5D"/>
    <w:rsid w:val="00215C8A"/>
    <w:rsid w:val="00216805"/>
    <w:rsid w:val="002176EC"/>
    <w:rsid w:val="00220122"/>
    <w:rsid w:val="0022137C"/>
    <w:rsid w:val="0022188E"/>
    <w:rsid w:val="00222742"/>
    <w:rsid w:val="002228E0"/>
    <w:rsid w:val="0022394F"/>
    <w:rsid w:val="00223D0B"/>
    <w:rsid w:val="00225913"/>
    <w:rsid w:val="00225AAD"/>
    <w:rsid w:val="00225D17"/>
    <w:rsid w:val="0022657E"/>
    <w:rsid w:val="00226A24"/>
    <w:rsid w:val="002270E9"/>
    <w:rsid w:val="00227A0F"/>
    <w:rsid w:val="00227BDE"/>
    <w:rsid w:val="0023037F"/>
    <w:rsid w:val="002306CC"/>
    <w:rsid w:val="00231B75"/>
    <w:rsid w:val="00232455"/>
    <w:rsid w:val="0023418A"/>
    <w:rsid w:val="00235A46"/>
    <w:rsid w:val="00235C7F"/>
    <w:rsid w:val="00236B80"/>
    <w:rsid w:val="00236FF6"/>
    <w:rsid w:val="00237723"/>
    <w:rsid w:val="002401F6"/>
    <w:rsid w:val="00240291"/>
    <w:rsid w:val="00240917"/>
    <w:rsid w:val="00240C7B"/>
    <w:rsid w:val="002425AF"/>
    <w:rsid w:val="002428C8"/>
    <w:rsid w:val="00243764"/>
    <w:rsid w:val="00243A6B"/>
    <w:rsid w:val="00244645"/>
    <w:rsid w:val="00244B58"/>
    <w:rsid w:val="00245B15"/>
    <w:rsid w:val="00245BC3"/>
    <w:rsid w:val="00245D93"/>
    <w:rsid w:val="00246101"/>
    <w:rsid w:val="00246BEA"/>
    <w:rsid w:val="00246D1B"/>
    <w:rsid w:val="00246E39"/>
    <w:rsid w:val="00247329"/>
    <w:rsid w:val="00247F74"/>
    <w:rsid w:val="00250475"/>
    <w:rsid w:val="00250ACA"/>
    <w:rsid w:val="0025127D"/>
    <w:rsid w:val="002526EA"/>
    <w:rsid w:val="002533BB"/>
    <w:rsid w:val="002535E8"/>
    <w:rsid w:val="002549A0"/>
    <w:rsid w:val="0025529E"/>
    <w:rsid w:val="00256969"/>
    <w:rsid w:val="0025705D"/>
    <w:rsid w:val="00257BF1"/>
    <w:rsid w:val="00257C62"/>
    <w:rsid w:val="00260A6B"/>
    <w:rsid w:val="00260C73"/>
    <w:rsid w:val="00261841"/>
    <w:rsid w:val="002619D7"/>
    <w:rsid w:val="00261EFC"/>
    <w:rsid w:val="002631F2"/>
    <w:rsid w:val="00263C7D"/>
    <w:rsid w:val="00263CCD"/>
    <w:rsid w:val="002643DA"/>
    <w:rsid w:val="0026474F"/>
    <w:rsid w:val="00264A42"/>
    <w:rsid w:val="002665BB"/>
    <w:rsid w:val="002672AD"/>
    <w:rsid w:val="00270B05"/>
    <w:rsid w:val="00271E83"/>
    <w:rsid w:val="00271F86"/>
    <w:rsid w:val="002744D4"/>
    <w:rsid w:val="002747CF"/>
    <w:rsid w:val="00274C3A"/>
    <w:rsid w:val="00274E8B"/>
    <w:rsid w:val="00275FF9"/>
    <w:rsid w:val="00276E2C"/>
    <w:rsid w:val="002778A1"/>
    <w:rsid w:val="002803D8"/>
    <w:rsid w:val="00281AEE"/>
    <w:rsid w:val="00281FF0"/>
    <w:rsid w:val="00283141"/>
    <w:rsid w:val="00285925"/>
    <w:rsid w:val="00285B9C"/>
    <w:rsid w:val="00285FC1"/>
    <w:rsid w:val="0028603B"/>
    <w:rsid w:val="00286C91"/>
    <w:rsid w:val="00287526"/>
    <w:rsid w:val="002878A2"/>
    <w:rsid w:val="00287D1C"/>
    <w:rsid w:val="00290093"/>
    <w:rsid w:val="00291BB8"/>
    <w:rsid w:val="002926FD"/>
    <w:rsid w:val="00292D48"/>
    <w:rsid w:val="0029347E"/>
    <w:rsid w:val="00294737"/>
    <w:rsid w:val="00297481"/>
    <w:rsid w:val="00297E44"/>
    <w:rsid w:val="002A07F1"/>
    <w:rsid w:val="002A0BC3"/>
    <w:rsid w:val="002A0D3A"/>
    <w:rsid w:val="002A133C"/>
    <w:rsid w:val="002A2F2A"/>
    <w:rsid w:val="002A502B"/>
    <w:rsid w:val="002A56B6"/>
    <w:rsid w:val="002A7C78"/>
    <w:rsid w:val="002A7C79"/>
    <w:rsid w:val="002A7C98"/>
    <w:rsid w:val="002B0B39"/>
    <w:rsid w:val="002B1F14"/>
    <w:rsid w:val="002B2AE5"/>
    <w:rsid w:val="002B32FF"/>
    <w:rsid w:val="002B3592"/>
    <w:rsid w:val="002B440B"/>
    <w:rsid w:val="002B4B78"/>
    <w:rsid w:val="002B54CF"/>
    <w:rsid w:val="002B7B15"/>
    <w:rsid w:val="002B7E80"/>
    <w:rsid w:val="002C175A"/>
    <w:rsid w:val="002C20AD"/>
    <w:rsid w:val="002C29BE"/>
    <w:rsid w:val="002C317A"/>
    <w:rsid w:val="002C34E0"/>
    <w:rsid w:val="002C4B46"/>
    <w:rsid w:val="002C4C80"/>
    <w:rsid w:val="002C4D08"/>
    <w:rsid w:val="002C5BA2"/>
    <w:rsid w:val="002C5BAA"/>
    <w:rsid w:val="002C5F10"/>
    <w:rsid w:val="002C6463"/>
    <w:rsid w:val="002C74B7"/>
    <w:rsid w:val="002C77DC"/>
    <w:rsid w:val="002C7961"/>
    <w:rsid w:val="002D0E13"/>
    <w:rsid w:val="002D26F6"/>
    <w:rsid w:val="002D2C07"/>
    <w:rsid w:val="002D35E9"/>
    <w:rsid w:val="002D3710"/>
    <w:rsid w:val="002D3EE7"/>
    <w:rsid w:val="002D527E"/>
    <w:rsid w:val="002D5942"/>
    <w:rsid w:val="002D6DA0"/>
    <w:rsid w:val="002D7B70"/>
    <w:rsid w:val="002D7D31"/>
    <w:rsid w:val="002E0F63"/>
    <w:rsid w:val="002E11C7"/>
    <w:rsid w:val="002E26FA"/>
    <w:rsid w:val="002E4E84"/>
    <w:rsid w:val="002E4FA9"/>
    <w:rsid w:val="002E5193"/>
    <w:rsid w:val="002E56D4"/>
    <w:rsid w:val="002F042B"/>
    <w:rsid w:val="002F0660"/>
    <w:rsid w:val="002F08D2"/>
    <w:rsid w:val="002F0F8D"/>
    <w:rsid w:val="002F14BA"/>
    <w:rsid w:val="002F1AEB"/>
    <w:rsid w:val="002F229B"/>
    <w:rsid w:val="002F2325"/>
    <w:rsid w:val="002F2420"/>
    <w:rsid w:val="002F364C"/>
    <w:rsid w:val="002F3679"/>
    <w:rsid w:val="002F4E09"/>
    <w:rsid w:val="002F55F2"/>
    <w:rsid w:val="002F5F52"/>
    <w:rsid w:val="002F6DF6"/>
    <w:rsid w:val="003000F6"/>
    <w:rsid w:val="00302534"/>
    <w:rsid w:val="00302CBB"/>
    <w:rsid w:val="0030393F"/>
    <w:rsid w:val="00303D9E"/>
    <w:rsid w:val="00304778"/>
    <w:rsid w:val="0030759E"/>
    <w:rsid w:val="003104B1"/>
    <w:rsid w:val="003136B5"/>
    <w:rsid w:val="00314279"/>
    <w:rsid w:val="00314EE9"/>
    <w:rsid w:val="003155E5"/>
    <w:rsid w:val="0031590F"/>
    <w:rsid w:val="00316F4E"/>
    <w:rsid w:val="00320F69"/>
    <w:rsid w:val="00320F71"/>
    <w:rsid w:val="00320FFF"/>
    <w:rsid w:val="00321C98"/>
    <w:rsid w:val="00322661"/>
    <w:rsid w:val="003228CB"/>
    <w:rsid w:val="0032340F"/>
    <w:rsid w:val="0032389B"/>
    <w:rsid w:val="0032398D"/>
    <w:rsid w:val="00323B9C"/>
    <w:rsid w:val="00323D96"/>
    <w:rsid w:val="003255BB"/>
    <w:rsid w:val="0033002F"/>
    <w:rsid w:val="0033038C"/>
    <w:rsid w:val="00330679"/>
    <w:rsid w:val="00331980"/>
    <w:rsid w:val="003319C8"/>
    <w:rsid w:val="00332072"/>
    <w:rsid w:val="003331E5"/>
    <w:rsid w:val="00333429"/>
    <w:rsid w:val="00333E8C"/>
    <w:rsid w:val="00333FD6"/>
    <w:rsid w:val="0033502D"/>
    <w:rsid w:val="00335042"/>
    <w:rsid w:val="00336886"/>
    <w:rsid w:val="00340129"/>
    <w:rsid w:val="00340E61"/>
    <w:rsid w:val="00341156"/>
    <w:rsid w:val="00341520"/>
    <w:rsid w:val="00341797"/>
    <w:rsid w:val="00342235"/>
    <w:rsid w:val="003424E6"/>
    <w:rsid w:val="003438B0"/>
    <w:rsid w:val="00344133"/>
    <w:rsid w:val="003442F7"/>
    <w:rsid w:val="003459BF"/>
    <w:rsid w:val="00346379"/>
    <w:rsid w:val="003467EC"/>
    <w:rsid w:val="00346A7A"/>
    <w:rsid w:val="00347FBC"/>
    <w:rsid w:val="003514AC"/>
    <w:rsid w:val="00351567"/>
    <w:rsid w:val="0035294C"/>
    <w:rsid w:val="00353D97"/>
    <w:rsid w:val="00356C16"/>
    <w:rsid w:val="00357670"/>
    <w:rsid w:val="0036305A"/>
    <w:rsid w:val="00364F3B"/>
    <w:rsid w:val="00365884"/>
    <w:rsid w:val="00365BD2"/>
    <w:rsid w:val="003665BF"/>
    <w:rsid w:val="00366E65"/>
    <w:rsid w:val="003671FA"/>
    <w:rsid w:val="00367C0D"/>
    <w:rsid w:val="00367FA9"/>
    <w:rsid w:val="003707F9"/>
    <w:rsid w:val="00370977"/>
    <w:rsid w:val="00371E21"/>
    <w:rsid w:val="00371EC9"/>
    <w:rsid w:val="00372C14"/>
    <w:rsid w:val="00374587"/>
    <w:rsid w:val="003760E7"/>
    <w:rsid w:val="003765FB"/>
    <w:rsid w:val="003778E8"/>
    <w:rsid w:val="00381E63"/>
    <w:rsid w:val="00382000"/>
    <w:rsid w:val="003833D8"/>
    <w:rsid w:val="00384C04"/>
    <w:rsid w:val="00386483"/>
    <w:rsid w:val="00386EDD"/>
    <w:rsid w:val="00390622"/>
    <w:rsid w:val="00390E4E"/>
    <w:rsid w:val="00391232"/>
    <w:rsid w:val="00391391"/>
    <w:rsid w:val="003914DD"/>
    <w:rsid w:val="003917F9"/>
    <w:rsid w:val="00391FDA"/>
    <w:rsid w:val="003926A1"/>
    <w:rsid w:val="00392828"/>
    <w:rsid w:val="0039316C"/>
    <w:rsid w:val="003935AA"/>
    <w:rsid w:val="00394046"/>
    <w:rsid w:val="0039551A"/>
    <w:rsid w:val="0039591B"/>
    <w:rsid w:val="00396A82"/>
    <w:rsid w:val="003A1497"/>
    <w:rsid w:val="003A26C1"/>
    <w:rsid w:val="003A5BE4"/>
    <w:rsid w:val="003A7392"/>
    <w:rsid w:val="003A73C4"/>
    <w:rsid w:val="003A7C08"/>
    <w:rsid w:val="003B05B9"/>
    <w:rsid w:val="003B07D8"/>
    <w:rsid w:val="003B0846"/>
    <w:rsid w:val="003B1144"/>
    <w:rsid w:val="003B2B08"/>
    <w:rsid w:val="003B3B71"/>
    <w:rsid w:val="003B403C"/>
    <w:rsid w:val="003B474E"/>
    <w:rsid w:val="003B638F"/>
    <w:rsid w:val="003B69EA"/>
    <w:rsid w:val="003B735E"/>
    <w:rsid w:val="003C164F"/>
    <w:rsid w:val="003C2CE3"/>
    <w:rsid w:val="003C5068"/>
    <w:rsid w:val="003C5C59"/>
    <w:rsid w:val="003C72D7"/>
    <w:rsid w:val="003C7FAE"/>
    <w:rsid w:val="003D253C"/>
    <w:rsid w:val="003D36D3"/>
    <w:rsid w:val="003E1839"/>
    <w:rsid w:val="003E1C93"/>
    <w:rsid w:val="003E293E"/>
    <w:rsid w:val="003E3458"/>
    <w:rsid w:val="003E3BCE"/>
    <w:rsid w:val="003E4628"/>
    <w:rsid w:val="003E5151"/>
    <w:rsid w:val="003E5424"/>
    <w:rsid w:val="003E5A02"/>
    <w:rsid w:val="003E5BE7"/>
    <w:rsid w:val="003E77A2"/>
    <w:rsid w:val="003F0014"/>
    <w:rsid w:val="003F0150"/>
    <w:rsid w:val="003F06FE"/>
    <w:rsid w:val="003F1040"/>
    <w:rsid w:val="003F207D"/>
    <w:rsid w:val="003F347D"/>
    <w:rsid w:val="003F4717"/>
    <w:rsid w:val="003F5344"/>
    <w:rsid w:val="003F7936"/>
    <w:rsid w:val="00400B45"/>
    <w:rsid w:val="00402ADE"/>
    <w:rsid w:val="00402B41"/>
    <w:rsid w:val="004038B1"/>
    <w:rsid w:val="004044D5"/>
    <w:rsid w:val="00404C8B"/>
    <w:rsid w:val="00405894"/>
    <w:rsid w:val="00407454"/>
    <w:rsid w:val="0040756D"/>
    <w:rsid w:val="00410B81"/>
    <w:rsid w:val="00410D20"/>
    <w:rsid w:val="0041164A"/>
    <w:rsid w:val="0041270C"/>
    <w:rsid w:val="00412D68"/>
    <w:rsid w:val="00413091"/>
    <w:rsid w:val="00413615"/>
    <w:rsid w:val="004137BF"/>
    <w:rsid w:val="004138A1"/>
    <w:rsid w:val="00413A33"/>
    <w:rsid w:val="00416EE0"/>
    <w:rsid w:val="00417060"/>
    <w:rsid w:val="004170E1"/>
    <w:rsid w:val="0041715C"/>
    <w:rsid w:val="0042134B"/>
    <w:rsid w:val="00421EF9"/>
    <w:rsid w:val="00422EA7"/>
    <w:rsid w:val="00425231"/>
    <w:rsid w:val="004274A6"/>
    <w:rsid w:val="00427D34"/>
    <w:rsid w:val="00427D7C"/>
    <w:rsid w:val="00430BED"/>
    <w:rsid w:val="00431C87"/>
    <w:rsid w:val="00433589"/>
    <w:rsid w:val="00433A19"/>
    <w:rsid w:val="004342CB"/>
    <w:rsid w:val="00435274"/>
    <w:rsid w:val="004359F2"/>
    <w:rsid w:val="00436B2F"/>
    <w:rsid w:val="00436CA9"/>
    <w:rsid w:val="004371A7"/>
    <w:rsid w:val="004372A4"/>
    <w:rsid w:val="00437824"/>
    <w:rsid w:val="00437CCC"/>
    <w:rsid w:val="00437DC6"/>
    <w:rsid w:val="00440288"/>
    <w:rsid w:val="00440B51"/>
    <w:rsid w:val="00440C00"/>
    <w:rsid w:val="0044105D"/>
    <w:rsid w:val="00441E3F"/>
    <w:rsid w:val="00443616"/>
    <w:rsid w:val="004443DE"/>
    <w:rsid w:val="004446EB"/>
    <w:rsid w:val="0044498A"/>
    <w:rsid w:val="00444D9F"/>
    <w:rsid w:val="00445CFC"/>
    <w:rsid w:val="004471F8"/>
    <w:rsid w:val="004509B4"/>
    <w:rsid w:val="004513CC"/>
    <w:rsid w:val="00452450"/>
    <w:rsid w:val="004529DC"/>
    <w:rsid w:val="0045330E"/>
    <w:rsid w:val="004536DF"/>
    <w:rsid w:val="00453E39"/>
    <w:rsid w:val="00455AC0"/>
    <w:rsid w:val="00455F12"/>
    <w:rsid w:val="00457209"/>
    <w:rsid w:val="004578FA"/>
    <w:rsid w:val="004625E0"/>
    <w:rsid w:val="00463362"/>
    <w:rsid w:val="00465780"/>
    <w:rsid w:val="0046592A"/>
    <w:rsid w:val="00465C26"/>
    <w:rsid w:val="00466D4D"/>
    <w:rsid w:val="00466D83"/>
    <w:rsid w:val="0046710A"/>
    <w:rsid w:val="004679AB"/>
    <w:rsid w:val="00467C1B"/>
    <w:rsid w:val="0047035C"/>
    <w:rsid w:val="00470E7D"/>
    <w:rsid w:val="004714C4"/>
    <w:rsid w:val="00471AA4"/>
    <w:rsid w:val="00473879"/>
    <w:rsid w:val="00473A94"/>
    <w:rsid w:val="004745FF"/>
    <w:rsid w:val="00476CA0"/>
    <w:rsid w:val="00477B29"/>
    <w:rsid w:val="00477BB6"/>
    <w:rsid w:val="004805FD"/>
    <w:rsid w:val="00481A63"/>
    <w:rsid w:val="0048233D"/>
    <w:rsid w:val="00482758"/>
    <w:rsid w:val="00482F9E"/>
    <w:rsid w:val="004841F8"/>
    <w:rsid w:val="00484BE7"/>
    <w:rsid w:val="00484FAB"/>
    <w:rsid w:val="004857DE"/>
    <w:rsid w:val="004864B8"/>
    <w:rsid w:val="00486D36"/>
    <w:rsid w:val="00487373"/>
    <w:rsid w:val="00487984"/>
    <w:rsid w:val="00487EC8"/>
    <w:rsid w:val="00487F7A"/>
    <w:rsid w:val="00491585"/>
    <w:rsid w:val="00492657"/>
    <w:rsid w:val="00492F95"/>
    <w:rsid w:val="00496F0E"/>
    <w:rsid w:val="004971E3"/>
    <w:rsid w:val="0049754B"/>
    <w:rsid w:val="004978FC"/>
    <w:rsid w:val="004A0207"/>
    <w:rsid w:val="004A177A"/>
    <w:rsid w:val="004A1E00"/>
    <w:rsid w:val="004A22E2"/>
    <w:rsid w:val="004A257A"/>
    <w:rsid w:val="004A26AB"/>
    <w:rsid w:val="004A30B9"/>
    <w:rsid w:val="004A4F57"/>
    <w:rsid w:val="004A550C"/>
    <w:rsid w:val="004A607B"/>
    <w:rsid w:val="004A62F2"/>
    <w:rsid w:val="004A6D0B"/>
    <w:rsid w:val="004A79D2"/>
    <w:rsid w:val="004A7E32"/>
    <w:rsid w:val="004A7EC1"/>
    <w:rsid w:val="004B0F3A"/>
    <w:rsid w:val="004B1636"/>
    <w:rsid w:val="004B241D"/>
    <w:rsid w:val="004B2E1B"/>
    <w:rsid w:val="004B4718"/>
    <w:rsid w:val="004B47F9"/>
    <w:rsid w:val="004B57BB"/>
    <w:rsid w:val="004B6883"/>
    <w:rsid w:val="004B72EA"/>
    <w:rsid w:val="004C0867"/>
    <w:rsid w:val="004C1494"/>
    <w:rsid w:val="004C1DC4"/>
    <w:rsid w:val="004C23B0"/>
    <w:rsid w:val="004C2609"/>
    <w:rsid w:val="004C372C"/>
    <w:rsid w:val="004C56A6"/>
    <w:rsid w:val="004C580E"/>
    <w:rsid w:val="004C66B5"/>
    <w:rsid w:val="004C78BE"/>
    <w:rsid w:val="004D201E"/>
    <w:rsid w:val="004D21CD"/>
    <w:rsid w:val="004D3A47"/>
    <w:rsid w:val="004D3E22"/>
    <w:rsid w:val="004D5834"/>
    <w:rsid w:val="004D71A2"/>
    <w:rsid w:val="004D7653"/>
    <w:rsid w:val="004D7778"/>
    <w:rsid w:val="004E0CF6"/>
    <w:rsid w:val="004E22D0"/>
    <w:rsid w:val="004E2B95"/>
    <w:rsid w:val="004E2D4F"/>
    <w:rsid w:val="004E36A6"/>
    <w:rsid w:val="004E3939"/>
    <w:rsid w:val="004E5B55"/>
    <w:rsid w:val="004E63A6"/>
    <w:rsid w:val="004E664F"/>
    <w:rsid w:val="004E6888"/>
    <w:rsid w:val="004E797C"/>
    <w:rsid w:val="004E7BC5"/>
    <w:rsid w:val="004F0F62"/>
    <w:rsid w:val="004F2A6B"/>
    <w:rsid w:val="004F4756"/>
    <w:rsid w:val="004F4DF4"/>
    <w:rsid w:val="004F572C"/>
    <w:rsid w:val="004F5FE8"/>
    <w:rsid w:val="004F6B8C"/>
    <w:rsid w:val="004F7F99"/>
    <w:rsid w:val="005013EC"/>
    <w:rsid w:val="00501ABD"/>
    <w:rsid w:val="005020AA"/>
    <w:rsid w:val="00502AC4"/>
    <w:rsid w:val="00504275"/>
    <w:rsid w:val="005071E6"/>
    <w:rsid w:val="0050769F"/>
    <w:rsid w:val="00507782"/>
    <w:rsid w:val="00507F90"/>
    <w:rsid w:val="00510502"/>
    <w:rsid w:val="00510D2F"/>
    <w:rsid w:val="00510FB7"/>
    <w:rsid w:val="00513C52"/>
    <w:rsid w:val="00513E41"/>
    <w:rsid w:val="0051402E"/>
    <w:rsid w:val="005144D5"/>
    <w:rsid w:val="00514816"/>
    <w:rsid w:val="00514A21"/>
    <w:rsid w:val="00515E08"/>
    <w:rsid w:val="00517234"/>
    <w:rsid w:val="00517405"/>
    <w:rsid w:val="005178DF"/>
    <w:rsid w:val="00517939"/>
    <w:rsid w:val="00517B83"/>
    <w:rsid w:val="00517FBA"/>
    <w:rsid w:val="005211F6"/>
    <w:rsid w:val="00522278"/>
    <w:rsid w:val="00522BF6"/>
    <w:rsid w:val="005241CE"/>
    <w:rsid w:val="00525365"/>
    <w:rsid w:val="00525521"/>
    <w:rsid w:val="005257D0"/>
    <w:rsid w:val="00525948"/>
    <w:rsid w:val="00525A08"/>
    <w:rsid w:val="00525EE8"/>
    <w:rsid w:val="00527621"/>
    <w:rsid w:val="00527664"/>
    <w:rsid w:val="00530D51"/>
    <w:rsid w:val="00531228"/>
    <w:rsid w:val="00531EBE"/>
    <w:rsid w:val="0053212B"/>
    <w:rsid w:val="00533C54"/>
    <w:rsid w:val="0053530B"/>
    <w:rsid w:val="005356D9"/>
    <w:rsid w:val="00540762"/>
    <w:rsid w:val="00540BB0"/>
    <w:rsid w:val="00543898"/>
    <w:rsid w:val="005442D5"/>
    <w:rsid w:val="00544908"/>
    <w:rsid w:val="005457F8"/>
    <w:rsid w:val="005461E7"/>
    <w:rsid w:val="00547097"/>
    <w:rsid w:val="00550093"/>
    <w:rsid w:val="005504B6"/>
    <w:rsid w:val="005505AD"/>
    <w:rsid w:val="00550861"/>
    <w:rsid w:val="00550E9F"/>
    <w:rsid w:val="00550F27"/>
    <w:rsid w:val="00551557"/>
    <w:rsid w:val="005558E1"/>
    <w:rsid w:val="00555B62"/>
    <w:rsid w:val="00556C8A"/>
    <w:rsid w:val="005575F4"/>
    <w:rsid w:val="00557B67"/>
    <w:rsid w:val="00557E64"/>
    <w:rsid w:val="005603F1"/>
    <w:rsid w:val="00560849"/>
    <w:rsid w:val="00561093"/>
    <w:rsid w:val="0056166A"/>
    <w:rsid w:val="00561992"/>
    <w:rsid w:val="005633B0"/>
    <w:rsid w:val="0056470B"/>
    <w:rsid w:val="005647CF"/>
    <w:rsid w:val="00564B7D"/>
    <w:rsid w:val="005655BD"/>
    <w:rsid w:val="00565E0D"/>
    <w:rsid w:val="00565FBA"/>
    <w:rsid w:val="00566053"/>
    <w:rsid w:val="005663ED"/>
    <w:rsid w:val="00566FE3"/>
    <w:rsid w:val="00570487"/>
    <w:rsid w:val="0057064C"/>
    <w:rsid w:val="00571446"/>
    <w:rsid w:val="00572E86"/>
    <w:rsid w:val="00573C97"/>
    <w:rsid w:val="00574FE9"/>
    <w:rsid w:val="00575224"/>
    <w:rsid w:val="00575350"/>
    <w:rsid w:val="00575691"/>
    <w:rsid w:val="00576C25"/>
    <w:rsid w:val="00577455"/>
    <w:rsid w:val="0057781D"/>
    <w:rsid w:val="0057798B"/>
    <w:rsid w:val="00581084"/>
    <w:rsid w:val="005819DB"/>
    <w:rsid w:val="0058242D"/>
    <w:rsid w:val="005831F3"/>
    <w:rsid w:val="00583A5E"/>
    <w:rsid w:val="005846C7"/>
    <w:rsid w:val="00584E39"/>
    <w:rsid w:val="00585EE1"/>
    <w:rsid w:val="00586948"/>
    <w:rsid w:val="00590601"/>
    <w:rsid w:val="0059068C"/>
    <w:rsid w:val="00590EF3"/>
    <w:rsid w:val="0059197D"/>
    <w:rsid w:val="00591F28"/>
    <w:rsid w:val="005934A5"/>
    <w:rsid w:val="00595B02"/>
    <w:rsid w:val="00595D32"/>
    <w:rsid w:val="00596597"/>
    <w:rsid w:val="00597BE4"/>
    <w:rsid w:val="005A0BF6"/>
    <w:rsid w:val="005A0F59"/>
    <w:rsid w:val="005A2157"/>
    <w:rsid w:val="005A3C3D"/>
    <w:rsid w:val="005A3CBF"/>
    <w:rsid w:val="005A4170"/>
    <w:rsid w:val="005A422B"/>
    <w:rsid w:val="005A68D0"/>
    <w:rsid w:val="005A74A3"/>
    <w:rsid w:val="005A7532"/>
    <w:rsid w:val="005A7D68"/>
    <w:rsid w:val="005A7ECC"/>
    <w:rsid w:val="005B046E"/>
    <w:rsid w:val="005B0B09"/>
    <w:rsid w:val="005B0C41"/>
    <w:rsid w:val="005B0E7C"/>
    <w:rsid w:val="005B0F6D"/>
    <w:rsid w:val="005B3D57"/>
    <w:rsid w:val="005B40BB"/>
    <w:rsid w:val="005B41FD"/>
    <w:rsid w:val="005B4E22"/>
    <w:rsid w:val="005B531E"/>
    <w:rsid w:val="005B6926"/>
    <w:rsid w:val="005B75CE"/>
    <w:rsid w:val="005B7B23"/>
    <w:rsid w:val="005B7BCD"/>
    <w:rsid w:val="005C0C61"/>
    <w:rsid w:val="005C17A0"/>
    <w:rsid w:val="005C19C6"/>
    <w:rsid w:val="005C79A8"/>
    <w:rsid w:val="005C7E03"/>
    <w:rsid w:val="005D1313"/>
    <w:rsid w:val="005D2A9F"/>
    <w:rsid w:val="005D5279"/>
    <w:rsid w:val="005E005E"/>
    <w:rsid w:val="005E0197"/>
    <w:rsid w:val="005E2C8F"/>
    <w:rsid w:val="005E3595"/>
    <w:rsid w:val="005E35C6"/>
    <w:rsid w:val="005E35DC"/>
    <w:rsid w:val="005E38AC"/>
    <w:rsid w:val="005E38F4"/>
    <w:rsid w:val="005E74C2"/>
    <w:rsid w:val="005F0419"/>
    <w:rsid w:val="005F0AE2"/>
    <w:rsid w:val="005F1520"/>
    <w:rsid w:val="005F1E22"/>
    <w:rsid w:val="005F2EEF"/>
    <w:rsid w:val="005F3323"/>
    <w:rsid w:val="005F410D"/>
    <w:rsid w:val="005F47EE"/>
    <w:rsid w:val="005F50E7"/>
    <w:rsid w:val="005F55AD"/>
    <w:rsid w:val="005F5F81"/>
    <w:rsid w:val="005F62F5"/>
    <w:rsid w:val="005F6E89"/>
    <w:rsid w:val="0060144F"/>
    <w:rsid w:val="0060215C"/>
    <w:rsid w:val="0060248B"/>
    <w:rsid w:val="00602546"/>
    <w:rsid w:val="006035B1"/>
    <w:rsid w:val="006039A4"/>
    <w:rsid w:val="00606241"/>
    <w:rsid w:val="00606451"/>
    <w:rsid w:val="0060689D"/>
    <w:rsid w:val="00607A4C"/>
    <w:rsid w:val="0061180C"/>
    <w:rsid w:val="006128A8"/>
    <w:rsid w:val="0061465B"/>
    <w:rsid w:val="00614EA5"/>
    <w:rsid w:val="006161E9"/>
    <w:rsid w:val="0061649A"/>
    <w:rsid w:val="00616664"/>
    <w:rsid w:val="00616A00"/>
    <w:rsid w:val="00622D5D"/>
    <w:rsid w:val="00622FE5"/>
    <w:rsid w:val="0062476D"/>
    <w:rsid w:val="006247E1"/>
    <w:rsid w:val="00624BD9"/>
    <w:rsid w:val="00624EAC"/>
    <w:rsid w:val="00624EEF"/>
    <w:rsid w:val="0062579B"/>
    <w:rsid w:val="006269B6"/>
    <w:rsid w:val="00626D64"/>
    <w:rsid w:val="00627064"/>
    <w:rsid w:val="00627A99"/>
    <w:rsid w:val="00630060"/>
    <w:rsid w:val="00630080"/>
    <w:rsid w:val="006309A9"/>
    <w:rsid w:val="006326F1"/>
    <w:rsid w:val="00632BDA"/>
    <w:rsid w:val="00632F53"/>
    <w:rsid w:val="00633FA6"/>
    <w:rsid w:val="006340D8"/>
    <w:rsid w:val="00634584"/>
    <w:rsid w:val="006345C2"/>
    <w:rsid w:val="00634B0D"/>
    <w:rsid w:val="0063517B"/>
    <w:rsid w:val="00637CAF"/>
    <w:rsid w:val="00640671"/>
    <w:rsid w:val="00640EE6"/>
    <w:rsid w:val="006418C2"/>
    <w:rsid w:val="00641ABC"/>
    <w:rsid w:val="00642130"/>
    <w:rsid w:val="00642596"/>
    <w:rsid w:val="006430C9"/>
    <w:rsid w:val="00643ED4"/>
    <w:rsid w:val="00644204"/>
    <w:rsid w:val="006449EA"/>
    <w:rsid w:val="00646A8E"/>
    <w:rsid w:val="0064704C"/>
    <w:rsid w:val="00647105"/>
    <w:rsid w:val="00647EDD"/>
    <w:rsid w:val="006502F5"/>
    <w:rsid w:val="0065086D"/>
    <w:rsid w:val="00650B14"/>
    <w:rsid w:val="00650B95"/>
    <w:rsid w:val="00651EBA"/>
    <w:rsid w:val="0065317A"/>
    <w:rsid w:val="00656E15"/>
    <w:rsid w:val="0066037E"/>
    <w:rsid w:val="00660BBC"/>
    <w:rsid w:val="0066202E"/>
    <w:rsid w:val="006624E6"/>
    <w:rsid w:val="006626F5"/>
    <w:rsid w:val="006650D3"/>
    <w:rsid w:val="00665683"/>
    <w:rsid w:val="00665C59"/>
    <w:rsid w:val="00665E70"/>
    <w:rsid w:val="006671E8"/>
    <w:rsid w:val="00667398"/>
    <w:rsid w:val="0067345D"/>
    <w:rsid w:val="0067351B"/>
    <w:rsid w:val="006736DE"/>
    <w:rsid w:val="0067421F"/>
    <w:rsid w:val="006744DF"/>
    <w:rsid w:val="00674FD6"/>
    <w:rsid w:val="00675636"/>
    <w:rsid w:val="00675F22"/>
    <w:rsid w:val="00677847"/>
    <w:rsid w:val="00677A25"/>
    <w:rsid w:val="00677C02"/>
    <w:rsid w:val="00680549"/>
    <w:rsid w:val="00681463"/>
    <w:rsid w:val="00682BFA"/>
    <w:rsid w:val="00684BD2"/>
    <w:rsid w:val="006858C1"/>
    <w:rsid w:val="00690A70"/>
    <w:rsid w:val="00690BF8"/>
    <w:rsid w:val="00690F8E"/>
    <w:rsid w:val="00691AE8"/>
    <w:rsid w:val="0069518C"/>
    <w:rsid w:val="00696677"/>
    <w:rsid w:val="006968EE"/>
    <w:rsid w:val="00696B0F"/>
    <w:rsid w:val="00696D40"/>
    <w:rsid w:val="006A06DA"/>
    <w:rsid w:val="006A26BE"/>
    <w:rsid w:val="006A28AC"/>
    <w:rsid w:val="006A32D5"/>
    <w:rsid w:val="006A33F1"/>
    <w:rsid w:val="006A35A2"/>
    <w:rsid w:val="006A45C9"/>
    <w:rsid w:val="006A4AD7"/>
    <w:rsid w:val="006A5448"/>
    <w:rsid w:val="006A54EF"/>
    <w:rsid w:val="006A58C9"/>
    <w:rsid w:val="006A6623"/>
    <w:rsid w:val="006B0367"/>
    <w:rsid w:val="006B185E"/>
    <w:rsid w:val="006B3519"/>
    <w:rsid w:val="006B4624"/>
    <w:rsid w:val="006B51C4"/>
    <w:rsid w:val="006B630C"/>
    <w:rsid w:val="006B7F97"/>
    <w:rsid w:val="006C2C00"/>
    <w:rsid w:val="006C3999"/>
    <w:rsid w:val="006C4986"/>
    <w:rsid w:val="006C50D6"/>
    <w:rsid w:val="006C59ED"/>
    <w:rsid w:val="006C59FD"/>
    <w:rsid w:val="006C68D2"/>
    <w:rsid w:val="006C6D53"/>
    <w:rsid w:val="006C714C"/>
    <w:rsid w:val="006C7AFA"/>
    <w:rsid w:val="006D044A"/>
    <w:rsid w:val="006D0485"/>
    <w:rsid w:val="006D467B"/>
    <w:rsid w:val="006D4B47"/>
    <w:rsid w:val="006D613B"/>
    <w:rsid w:val="006D7858"/>
    <w:rsid w:val="006E0156"/>
    <w:rsid w:val="006E07D9"/>
    <w:rsid w:val="006E23EB"/>
    <w:rsid w:val="006E37ED"/>
    <w:rsid w:val="006E3907"/>
    <w:rsid w:val="006E67FF"/>
    <w:rsid w:val="006E6CE0"/>
    <w:rsid w:val="006E74C7"/>
    <w:rsid w:val="006F026B"/>
    <w:rsid w:val="006F027E"/>
    <w:rsid w:val="006F0565"/>
    <w:rsid w:val="006F0B9F"/>
    <w:rsid w:val="006F0E6B"/>
    <w:rsid w:val="006F1EC0"/>
    <w:rsid w:val="006F5618"/>
    <w:rsid w:val="006F635D"/>
    <w:rsid w:val="006F657B"/>
    <w:rsid w:val="006F707D"/>
    <w:rsid w:val="006F714F"/>
    <w:rsid w:val="006F7430"/>
    <w:rsid w:val="0070003C"/>
    <w:rsid w:val="00700347"/>
    <w:rsid w:val="007020B0"/>
    <w:rsid w:val="0070256C"/>
    <w:rsid w:val="007028B6"/>
    <w:rsid w:val="00703AA2"/>
    <w:rsid w:val="00703BAA"/>
    <w:rsid w:val="00704099"/>
    <w:rsid w:val="00704B8F"/>
    <w:rsid w:val="00706E7C"/>
    <w:rsid w:val="007106A0"/>
    <w:rsid w:val="00710C5E"/>
    <w:rsid w:val="00711963"/>
    <w:rsid w:val="007127F7"/>
    <w:rsid w:val="0071429D"/>
    <w:rsid w:val="007149EA"/>
    <w:rsid w:val="00714DBF"/>
    <w:rsid w:val="0071523D"/>
    <w:rsid w:val="00715DA4"/>
    <w:rsid w:val="00715E46"/>
    <w:rsid w:val="00716950"/>
    <w:rsid w:val="00717633"/>
    <w:rsid w:val="00717C30"/>
    <w:rsid w:val="007211DE"/>
    <w:rsid w:val="00721362"/>
    <w:rsid w:val="0072180D"/>
    <w:rsid w:val="00721A55"/>
    <w:rsid w:val="00722588"/>
    <w:rsid w:val="0072343D"/>
    <w:rsid w:val="007237F9"/>
    <w:rsid w:val="00723899"/>
    <w:rsid w:val="00726CF4"/>
    <w:rsid w:val="0072760D"/>
    <w:rsid w:val="00727ADD"/>
    <w:rsid w:val="0073040B"/>
    <w:rsid w:val="00730DD4"/>
    <w:rsid w:val="007314B4"/>
    <w:rsid w:val="00733C34"/>
    <w:rsid w:val="00735539"/>
    <w:rsid w:val="00735839"/>
    <w:rsid w:val="007367A1"/>
    <w:rsid w:val="00736A5E"/>
    <w:rsid w:val="0073739E"/>
    <w:rsid w:val="007373D7"/>
    <w:rsid w:val="00740C18"/>
    <w:rsid w:val="00741413"/>
    <w:rsid w:val="00741440"/>
    <w:rsid w:val="00744123"/>
    <w:rsid w:val="007447A9"/>
    <w:rsid w:val="00744A3D"/>
    <w:rsid w:val="00745095"/>
    <w:rsid w:val="00745152"/>
    <w:rsid w:val="00745418"/>
    <w:rsid w:val="00745F32"/>
    <w:rsid w:val="00746E71"/>
    <w:rsid w:val="007479FA"/>
    <w:rsid w:val="00747F31"/>
    <w:rsid w:val="00750375"/>
    <w:rsid w:val="007508BA"/>
    <w:rsid w:val="00751730"/>
    <w:rsid w:val="00751900"/>
    <w:rsid w:val="00752444"/>
    <w:rsid w:val="00752FC9"/>
    <w:rsid w:val="0075386F"/>
    <w:rsid w:val="00754064"/>
    <w:rsid w:val="00754533"/>
    <w:rsid w:val="00754ED8"/>
    <w:rsid w:val="00755EC3"/>
    <w:rsid w:val="00756071"/>
    <w:rsid w:val="0075703A"/>
    <w:rsid w:val="00757FD0"/>
    <w:rsid w:val="0076180D"/>
    <w:rsid w:val="00762125"/>
    <w:rsid w:val="00762700"/>
    <w:rsid w:val="00763214"/>
    <w:rsid w:val="00764119"/>
    <w:rsid w:val="00765222"/>
    <w:rsid w:val="0076586F"/>
    <w:rsid w:val="007658A0"/>
    <w:rsid w:val="00765A88"/>
    <w:rsid w:val="007662E5"/>
    <w:rsid w:val="00766522"/>
    <w:rsid w:val="00767472"/>
    <w:rsid w:val="0076747B"/>
    <w:rsid w:val="00767A99"/>
    <w:rsid w:val="00767F2D"/>
    <w:rsid w:val="00770C11"/>
    <w:rsid w:val="007716D0"/>
    <w:rsid w:val="00772526"/>
    <w:rsid w:val="007732C3"/>
    <w:rsid w:val="00773CA8"/>
    <w:rsid w:val="00775291"/>
    <w:rsid w:val="007758AD"/>
    <w:rsid w:val="00775D1C"/>
    <w:rsid w:val="00776551"/>
    <w:rsid w:val="00776962"/>
    <w:rsid w:val="0077794C"/>
    <w:rsid w:val="0078094D"/>
    <w:rsid w:val="007810D1"/>
    <w:rsid w:val="007818F4"/>
    <w:rsid w:val="00782D18"/>
    <w:rsid w:val="00782F73"/>
    <w:rsid w:val="007839D7"/>
    <w:rsid w:val="00783CA5"/>
    <w:rsid w:val="00784134"/>
    <w:rsid w:val="007863DE"/>
    <w:rsid w:val="00787030"/>
    <w:rsid w:val="00787A65"/>
    <w:rsid w:val="00787B3F"/>
    <w:rsid w:val="007903D8"/>
    <w:rsid w:val="00790F88"/>
    <w:rsid w:val="00791257"/>
    <w:rsid w:val="00791A1D"/>
    <w:rsid w:val="0079278B"/>
    <w:rsid w:val="00794350"/>
    <w:rsid w:val="00794AC7"/>
    <w:rsid w:val="00796328"/>
    <w:rsid w:val="00796EA3"/>
    <w:rsid w:val="00797315"/>
    <w:rsid w:val="00797403"/>
    <w:rsid w:val="007A021F"/>
    <w:rsid w:val="007A0DC0"/>
    <w:rsid w:val="007A29B5"/>
    <w:rsid w:val="007A2E97"/>
    <w:rsid w:val="007A34E0"/>
    <w:rsid w:val="007A3996"/>
    <w:rsid w:val="007A40A5"/>
    <w:rsid w:val="007A4BA7"/>
    <w:rsid w:val="007A6177"/>
    <w:rsid w:val="007A7831"/>
    <w:rsid w:val="007B011D"/>
    <w:rsid w:val="007B0244"/>
    <w:rsid w:val="007B043E"/>
    <w:rsid w:val="007B04C6"/>
    <w:rsid w:val="007B1750"/>
    <w:rsid w:val="007B2F94"/>
    <w:rsid w:val="007B5BAB"/>
    <w:rsid w:val="007B7208"/>
    <w:rsid w:val="007C0840"/>
    <w:rsid w:val="007C0E99"/>
    <w:rsid w:val="007C11A8"/>
    <w:rsid w:val="007C25FB"/>
    <w:rsid w:val="007C3019"/>
    <w:rsid w:val="007C3121"/>
    <w:rsid w:val="007C322A"/>
    <w:rsid w:val="007C341B"/>
    <w:rsid w:val="007C3BB5"/>
    <w:rsid w:val="007C4958"/>
    <w:rsid w:val="007C571A"/>
    <w:rsid w:val="007C5A38"/>
    <w:rsid w:val="007C73D7"/>
    <w:rsid w:val="007D0C1D"/>
    <w:rsid w:val="007D16B0"/>
    <w:rsid w:val="007D1918"/>
    <w:rsid w:val="007D1C1E"/>
    <w:rsid w:val="007D246E"/>
    <w:rsid w:val="007D2582"/>
    <w:rsid w:val="007D2A20"/>
    <w:rsid w:val="007D4AF2"/>
    <w:rsid w:val="007D53FA"/>
    <w:rsid w:val="007D642E"/>
    <w:rsid w:val="007D6C21"/>
    <w:rsid w:val="007D6D55"/>
    <w:rsid w:val="007D71FA"/>
    <w:rsid w:val="007E0513"/>
    <w:rsid w:val="007E0946"/>
    <w:rsid w:val="007E0A2A"/>
    <w:rsid w:val="007E0C92"/>
    <w:rsid w:val="007E24EC"/>
    <w:rsid w:val="007E2CC1"/>
    <w:rsid w:val="007E2D2B"/>
    <w:rsid w:val="007E307E"/>
    <w:rsid w:val="007E340A"/>
    <w:rsid w:val="007E36CA"/>
    <w:rsid w:val="007E539A"/>
    <w:rsid w:val="007E6FA7"/>
    <w:rsid w:val="007F0DF2"/>
    <w:rsid w:val="007F0E92"/>
    <w:rsid w:val="007F137D"/>
    <w:rsid w:val="007F1511"/>
    <w:rsid w:val="007F2811"/>
    <w:rsid w:val="007F38C7"/>
    <w:rsid w:val="007F5225"/>
    <w:rsid w:val="007F541A"/>
    <w:rsid w:val="007F5E46"/>
    <w:rsid w:val="007F7CA8"/>
    <w:rsid w:val="008003E3"/>
    <w:rsid w:val="00800DC8"/>
    <w:rsid w:val="0080131C"/>
    <w:rsid w:val="00801A56"/>
    <w:rsid w:val="00801C4D"/>
    <w:rsid w:val="00802178"/>
    <w:rsid w:val="00802999"/>
    <w:rsid w:val="0080299E"/>
    <w:rsid w:val="00802B94"/>
    <w:rsid w:val="008036AD"/>
    <w:rsid w:val="00803947"/>
    <w:rsid w:val="008039FA"/>
    <w:rsid w:val="00805556"/>
    <w:rsid w:val="00807E7F"/>
    <w:rsid w:val="008114E9"/>
    <w:rsid w:val="008116FF"/>
    <w:rsid w:val="00811D3F"/>
    <w:rsid w:val="0081211A"/>
    <w:rsid w:val="008125B2"/>
    <w:rsid w:val="0081358C"/>
    <w:rsid w:val="0081570E"/>
    <w:rsid w:val="00815DD4"/>
    <w:rsid w:val="00817744"/>
    <w:rsid w:val="00820126"/>
    <w:rsid w:val="00820426"/>
    <w:rsid w:val="00820D5E"/>
    <w:rsid w:val="00820E98"/>
    <w:rsid w:val="00822428"/>
    <w:rsid w:val="00823009"/>
    <w:rsid w:val="008231E7"/>
    <w:rsid w:val="00823E6F"/>
    <w:rsid w:val="008251FD"/>
    <w:rsid w:val="008254B3"/>
    <w:rsid w:val="00826D97"/>
    <w:rsid w:val="008275D9"/>
    <w:rsid w:val="008279A5"/>
    <w:rsid w:val="008302A9"/>
    <w:rsid w:val="008304D8"/>
    <w:rsid w:val="008319B3"/>
    <w:rsid w:val="0083347D"/>
    <w:rsid w:val="0083376D"/>
    <w:rsid w:val="00833B79"/>
    <w:rsid w:val="0083408B"/>
    <w:rsid w:val="008352D5"/>
    <w:rsid w:val="0083541B"/>
    <w:rsid w:val="00836707"/>
    <w:rsid w:val="0083774D"/>
    <w:rsid w:val="00837A52"/>
    <w:rsid w:val="00837C0E"/>
    <w:rsid w:val="00837ECD"/>
    <w:rsid w:val="008401B9"/>
    <w:rsid w:val="00840462"/>
    <w:rsid w:val="008408F2"/>
    <w:rsid w:val="00840E9C"/>
    <w:rsid w:val="00841686"/>
    <w:rsid w:val="00842339"/>
    <w:rsid w:val="0084288D"/>
    <w:rsid w:val="0084354E"/>
    <w:rsid w:val="00843692"/>
    <w:rsid w:val="0084377C"/>
    <w:rsid w:val="00843A28"/>
    <w:rsid w:val="00843B9C"/>
    <w:rsid w:val="00843C86"/>
    <w:rsid w:val="008449BA"/>
    <w:rsid w:val="00844A8E"/>
    <w:rsid w:val="00844C4C"/>
    <w:rsid w:val="00845CBD"/>
    <w:rsid w:val="008469FF"/>
    <w:rsid w:val="008472FC"/>
    <w:rsid w:val="00847A1E"/>
    <w:rsid w:val="00847E25"/>
    <w:rsid w:val="00850C3F"/>
    <w:rsid w:val="00850CDD"/>
    <w:rsid w:val="00851B2F"/>
    <w:rsid w:val="00852A30"/>
    <w:rsid w:val="00853A27"/>
    <w:rsid w:val="008540AC"/>
    <w:rsid w:val="0085483D"/>
    <w:rsid w:val="00856855"/>
    <w:rsid w:val="00856D1B"/>
    <w:rsid w:val="008575F4"/>
    <w:rsid w:val="008613C1"/>
    <w:rsid w:val="0086224D"/>
    <w:rsid w:val="00863576"/>
    <w:rsid w:val="008648C3"/>
    <w:rsid w:val="008655D7"/>
    <w:rsid w:val="00867230"/>
    <w:rsid w:val="0086743A"/>
    <w:rsid w:val="0086753A"/>
    <w:rsid w:val="008676F3"/>
    <w:rsid w:val="00867740"/>
    <w:rsid w:val="008679D6"/>
    <w:rsid w:val="00871EC3"/>
    <w:rsid w:val="00874217"/>
    <w:rsid w:val="008742BE"/>
    <w:rsid w:val="00875BDB"/>
    <w:rsid w:val="00875F8F"/>
    <w:rsid w:val="00876958"/>
    <w:rsid w:val="00876D82"/>
    <w:rsid w:val="008772D8"/>
    <w:rsid w:val="00877E19"/>
    <w:rsid w:val="008805EE"/>
    <w:rsid w:val="00880E5E"/>
    <w:rsid w:val="008811F3"/>
    <w:rsid w:val="008819A1"/>
    <w:rsid w:val="00882CB5"/>
    <w:rsid w:val="00885F77"/>
    <w:rsid w:val="0088653D"/>
    <w:rsid w:val="0088694B"/>
    <w:rsid w:val="008879AD"/>
    <w:rsid w:val="00890972"/>
    <w:rsid w:val="00891273"/>
    <w:rsid w:val="00891C54"/>
    <w:rsid w:val="00892E3A"/>
    <w:rsid w:val="008939F0"/>
    <w:rsid w:val="008941DC"/>
    <w:rsid w:val="00894FF0"/>
    <w:rsid w:val="00896E2D"/>
    <w:rsid w:val="00897210"/>
    <w:rsid w:val="0089749D"/>
    <w:rsid w:val="008A0A1F"/>
    <w:rsid w:val="008A16D2"/>
    <w:rsid w:val="008A23C6"/>
    <w:rsid w:val="008A43FB"/>
    <w:rsid w:val="008A6478"/>
    <w:rsid w:val="008A65A6"/>
    <w:rsid w:val="008A6859"/>
    <w:rsid w:val="008A69EF"/>
    <w:rsid w:val="008A6B6B"/>
    <w:rsid w:val="008A6BBA"/>
    <w:rsid w:val="008A75A8"/>
    <w:rsid w:val="008A7D99"/>
    <w:rsid w:val="008A7E20"/>
    <w:rsid w:val="008B01D2"/>
    <w:rsid w:val="008B0682"/>
    <w:rsid w:val="008B0932"/>
    <w:rsid w:val="008B0A63"/>
    <w:rsid w:val="008B11D6"/>
    <w:rsid w:val="008B1C0C"/>
    <w:rsid w:val="008B1C95"/>
    <w:rsid w:val="008B1F43"/>
    <w:rsid w:val="008B221D"/>
    <w:rsid w:val="008B3AF6"/>
    <w:rsid w:val="008B3B52"/>
    <w:rsid w:val="008B3C1C"/>
    <w:rsid w:val="008B3ECD"/>
    <w:rsid w:val="008B4D2B"/>
    <w:rsid w:val="008B5E74"/>
    <w:rsid w:val="008B60A8"/>
    <w:rsid w:val="008B61B5"/>
    <w:rsid w:val="008B7145"/>
    <w:rsid w:val="008B7D01"/>
    <w:rsid w:val="008C0679"/>
    <w:rsid w:val="008C09E8"/>
    <w:rsid w:val="008C11BE"/>
    <w:rsid w:val="008C18DA"/>
    <w:rsid w:val="008C1E19"/>
    <w:rsid w:val="008C2511"/>
    <w:rsid w:val="008C345D"/>
    <w:rsid w:val="008C3C54"/>
    <w:rsid w:val="008C42E6"/>
    <w:rsid w:val="008C5E29"/>
    <w:rsid w:val="008C63A1"/>
    <w:rsid w:val="008D03BF"/>
    <w:rsid w:val="008D094B"/>
    <w:rsid w:val="008D09F0"/>
    <w:rsid w:val="008D0D80"/>
    <w:rsid w:val="008D28BF"/>
    <w:rsid w:val="008D3F80"/>
    <w:rsid w:val="008D41EB"/>
    <w:rsid w:val="008D438E"/>
    <w:rsid w:val="008D470E"/>
    <w:rsid w:val="008D4873"/>
    <w:rsid w:val="008D4E79"/>
    <w:rsid w:val="008D5A36"/>
    <w:rsid w:val="008D5ABD"/>
    <w:rsid w:val="008D5AE2"/>
    <w:rsid w:val="008D69C4"/>
    <w:rsid w:val="008D7918"/>
    <w:rsid w:val="008E0C6B"/>
    <w:rsid w:val="008E21D3"/>
    <w:rsid w:val="008E3B79"/>
    <w:rsid w:val="008E3D00"/>
    <w:rsid w:val="008E3F33"/>
    <w:rsid w:val="008E4391"/>
    <w:rsid w:val="008E5E98"/>
    <w:rsid w:val="008E65D4"/>
    <w:rsid w:val="008F0AB1"/>
    <w:rsid w:val="008F22FB"/>
    <w:rsid w:val="008F2E82"/>
    <w:rsid w:val="008F30E6"/>
    <w:rsid w:val="008F4372"/>
    <w:rsid w:val="008F490E"/>
    <w:rsid w:val="008F4932"/>
    <w:rsid w:val="008F58C7"/>
    <w:rsid w:val="008F5917"/>
    <w:rsid w:val="008F5C4D"/>
    <w:rsid w:val="008F7271"/>
    <w:rsid w:val="008F74FE"/>
    <w:rsid w:val="009003C5"/>
    <w:rsid w:val="0090189E"/>
    <w:rsid w:val="00903522"/>
    <w:rsid w:val="009046B1"/>
    <w:rsid w:val="00904711"/>
    <w:rsid w:val="00905F74"/>
    <w:rsid w:val="0090639A"/>
    <w:rsid w:val="00906E17"/>
    <w:rsid w:val="0090719E"/>
    <w:rsid w:val="00910187"/>
    <w:rsid w:val="00911AF5"/>
    <w:rsid w:val="00912A48"/>
    <w:rsid w:val="00913A8D"/>
    <w:rsid w:val="009144B0"/>
    <w:rsid w:val="00915BB7"/>
    <w:rsid w:val="0091600C"/>
    <w:rsid w:val="00916358"/>
    <w:rsid w:val="0091659A"/>
    <w:rsid w:val="009174A0"/>
    <w:rsid w:val="00920300"/>
    <w:rsid w:val="00920A10"/>
    <w:rsid w:val="00920DF4"/>
    <w:rsid w:val="00921411"/>
    <w:rsid w:val="00921863"/>
    <w:rsid w:val="00921EBE"/>
    <w:rsid w:val="00921FFE"/>
    <w:rsid w:val="009225D4"/>
    <w:rsid w:val="009237E7"/>
    <w:rsid w:val="0092473B"/>
    <w:rsid w:val="00924B6E"/>
    <w:rsid w:val="00925A8E"/>
    <w:rsid w:val="00926491"/>
    <w:rsid w:val="00926640"/>
    <w:rsid w:val="00926BDE"/>
    <w:rsid w:val="00931595"/>
    <w:rsid w:val="00933BDA"/>
    <w:rsid w:val="009354F3"/>
    <w:rsid w:val="009368DF"/>
    <w:rsid w:val="00940143"/>
    <w:rsid w:val="0094068B"/>
    <w:rsid w:val="00942D93"/>
    <w:rsid w:val="00943F3B"/>
    <w:rsid w:val="009440DF"/>
    <w:rsid w:val="00945112"/>
    <w:rsid w:val="009464AA"/>
    <w:rsid w:val="00947245"/>
    <w:rsid w:val="00951623"/>
    <w:rsid w:val="009529D0"/>
    <w:rsid w:val="00952E6C"/>
    <w:rsid w:val="009541B9"/>
    <w:rsid w:val="009545D3"/>
    <w:rsid w:val="00955699"/>
    <w:rsid w:val="00956AEB"/>
    <w:rsid w:val="009575FF"/>
    <w:rsid w:val="009601A7"/>
    <w:rsid w:val="00960347"/>
    <w:rsid w:val="009610AC"/>
    <w:rsid w:val="0096191C"/>
    <w:rsid w:val="00961D06"/>
    <w:rsid w:val="00962D3B"/>
    <w:rsid w:val="00963330"/>
    <w:rsid w:val="00963A50"/>
    <w:rsid w:val="00963D6F"/>
    <w:rsid w:val="0096439A"/>
    <w:rsid w:val="00964465"/>
    <w:rsid w:val="0096591E"/>
    <w:rsid w:val="00966358"/>
    <w:rsid w:val="00966486"/>
    <w:rsid w:val="00966994"/>
    <w:rsid w:val="00966C48"/>
    <w:rsid w:val="00966D5E"/>
    <w:rsid w:val="00967503"/>
    <w:rsid w:val="00967B3C"/>
    <w:rsid w:val="00970CE1"/>
    <w:rsid w:val="00970FEF"/>
    <w:rsid w:val="009711A9"/>
    <w:rsid w:val="00971E21"/>
    <w:rsid w:val="00972C18"/>
    <w:rsid w:val="00972F76"/>
    <w:rsid w:val="009730D5"/>
    <w:rsid w:val="00973736"/>
    <w:rsid w:val="00974429"/>
    <w:rsid w:val="00975008"/>
    <w:rsid w:val="009759A1"/>
    <w:rsid w:val="00976804"/>
    <w:rsid w:val="00976937"/>
    <w:rsid w:val="00977713"/>
    <w:rsid w:val="00980E26"/>
    <w:rsid w:val="00981ABE"/>
    <w:rsid w:val="00981EA2"/>
    <w:rsid w:val="00982262"/>
    <w:rsid w:val="00982B80"/>
    <w:rsid w:val="00982DAA"/>
    <w:rsid w:val="00982FD6"/>
    <w:rsid w:val="00983A81"/>
    <w:rsid w:val="0098654D"/>
    <w:rsid w:val="0098672F"/>
    <w:rsid w:val="009867B4"/>
    <w:rsid w:val="00986CAA"/>
    <w:rsid w:val="00987772"/>
    <w:rsid w:val="00987D13"/>
    <w:rsid w:val="00991096"/>
    <w:rsid w:val="00991C27"/>
    <w:rsid w:val="00992BDA"/>
    <w:rsid w:val="00993D1D"/>
    <w:rsid w:val="00994256"/>
    <w:rsid w:val="00994AE3"/>
    <w:rsid w:val="00994F12"/>
    <w:rsid w:val="00995AD5"/>
    <w:rsid w:val="00996062"/>
    <w:rsid w:val="00996A37"/>
    <w:rsid w:val="009979F3"/>
    <w:rsid w:val="009A05DE"/>
    <w:rsid w:val="009A4C85"/>
    <w:rsid w:val="009A4EEC"/>
    <w:rsid w:val="009A55F4"/>
    <w:rsid w:val="009A63B3"/>
    <w:rsid w:val="009A6794"/>
    <w:rsid w:val="009A693C"/>
    <w:rsid w:val="009A7B4E"/>
    <w:rsid w:val="009B1D4D"/>
    <w:rsid w:val="009B1DB1"/>
    <w:rsid w:val="009B324D"/>
    <w:rsid w:val="009B3B87"/>
    <w:rsid w:val="009B3BDF"/>
    <w:rsid w:val="009B40C2"/>
    <w:rsid w:val="009B4E6A"/>
    <w:rsid w:val="009B6D8F"/>
    <w:rsid w:val="009B72F8"/>
    <w:rsid w:val="009C1768"/>
    <w:rsid w:val="009C2ACE"/>
    <w:rsid w:val="009C3727"/>
    <w:rsid w:val="009C4216"/>
    <w:rsid w:val="009C4465"/>
    <w:rsid w:val="009C4E25"/>
    <w:rsid w:val="009C514E"/>
    <w:rsid w:val="009C6878"/>
    <w:rsid w:val="009C70B5"/>
    <w:rsid w:val="009C77A3"/>
    <w:rsid w:val="009C7D2D"/>
    <w:rsid w:val="009D059F"/>
    <w:rsid w:val="009D1264"/>
    <w:rsid w:val="009D18C7"/>
    <w:rsid w:val="009D1D0C"/>
    <w:rsid w:val="009D21A3"/>
    <w:rsid w:val="009D303E"/>
    <w:rsid w:val="009D35B7"/>
    <w:rsid w:val="009D4709"/>
    <w:rsid w:val="009D4D64"/>
    <w:rsid w:val="009D4FA6"/>
    <w:rsid w:val="009D61CA"/>
    <w:rsid w:val="009D68DD"/>
    <w:rsid w:val="009D6B0A"/>
    <w:rsid w:val="009D6EBD"/>
    <w:rsid w:val="009E0E2E"/>
    <w:rsid w:val="009E1035"/>
    <w:rsid w:val="009E2377"/>
    <w:rsid w:val="009E272B"/>
    <w:rsid w:val="009E2ED1"/>
    <w:rsid w:val="009E30A2"/>
    <w:rsid w:val="009E4262"/>
    <w:rsid w:val="009E4753"/>
    <w:rsid w:val="009E47AE"/>
    <w:rsid w:val="009E6BD1"/>
    <w:rsid w:val="009E7A37"/>
    <w:rsid w:val="009E7B76"/>
    <w:rsid w:val="009E7DE2"/>
    <w:rsid w:val="009F1CFC"/>
    <w:rsid w:val="009F342D"/>
    <w:rsid w:val="009F3976"/>
    <w:rsid w:val="009F4E32"/>
    <w:rsid w:val="009F61FE"/>
    <w:rsid w:val="009F6D4D"/>
    <w:rsid w:val="00A0021E"/>
    <w:rsid w:val="00A0156D"/>
    <w:rsid w:val="00A023AE"/>
    <w:rsid w:val="00A03F1F"/>
    <w:rsid w:val="00A041FF"/>
    <w:rsid w:val="00A04614"/>
    <w:rsid w:val="00A047B3"/>
    <w:rsid w:val="00A0493C"/>
    <w:rsid w:val="00A050E9"/>
    <w:rsid w:val="00A06444"/>
    <w:rsid w:val="00A064CA"/>
    <w:rsid w:val="00A0677A"/>
    <w:rsid w:val="00A068E6"/>
    <w:rsid w:val="00A06D82"/>
    <w:rsid w:val="00A07961"/>
    <w:rsid w:val="00A111C6"/>
    <w:rsid w:val="00A114E6"/>
    <w:rsid w:val="00A140EA"/>
    <w:rsid w:val="00A14B2F"/>
    <w:rsid w:val="00A150B0"/>
    <w:rsid w:val="00A1518C"/>
    <w:rsid w:val="00A1529A"/>
    <w:rsid w:val="00A15362"/>
    <w:rsid w:val="00A1577F"/>
    <w:rsid w:val="00A15796"/>
    <w:rsid w:val="00A20D61"/>
    <w:rsid w:val="00A21319"/>
    <w:rsid w:val="00A22CEC"/>
    <w:rsid w:val="00A23871"/>
    <w:rsid w:val="00A23A47"/>
    <w:rsid w:val="00A243B9"/>
    <w:rsid w:val="00A2530D"/>
    <w:rsid w:val="00A255A1"/>
    <w:rsid w:val="00A25A45"/>
    <w:rsid w:val="00A273BA"/>
    <w:rsid w:val="00A27506"/>
    <w:rsid w:val="00A27C3E"/>
    <w:rsid w:val="00A3000C"/>
    <w:rsid w:val="00A30D08"/>
    <w:rsid w:val="00A31FA5"/>
    <w:rsid w:val="00A32CF2"/>
    <w:rsid w:val="00A33D88"/>
    <w:rsid w:val="00A33D8A"/>
    <w:rsid w:val="00A357BC"/>
    <w:rsid w:val="00A35ED3"/>
    <w:rsid w:val="00A36FD2"/>
    <w:rsid w:val="00A378C9"/>
    <w:rsid w:val="00A37BFA"/>
    <w:rsid w:val="00A40003"/>
    <w:rsid w:val="00A40062"/>
    <w:rsid w:val="00A40F85"/>
    <w:rsid w:val="00A42AA9"/>
    <w:rsid w:val="00A43631"/>
    <w:rsid w:val="00A43966"/>
    <w:rsid w:val="00A43C76"/>
    <w:rsid w:val="00A44130"/>
    <w:rsid w:val="00A44743"/>
    <w:rsid w:val="00A4543A"/>
    <w:rsid w:val="00A4702B"/>
    <w:rsid w:val="00A4712E"/>
    <w:rsid w:val="00A47A4B"/>
    <w:rsid w:val="00A47A58"/>
    <w:rsid w:val="00A47EC0"/>
    <w:rsid w:val="00A52109"/>
    <w:rsid w:val="00A526D1"/>
    <w:rsid w:val="00A532BB"/>
    <w:rsid w:val="00A53A38"/>
    <w:rsid w:val="00A562C4"/>
    <w:rsid w:val="00A60CCB"/>
    <w:rsid w:val="00A60DE1"/>
    <w:rsid w:val="00A611FC"/>
    <w:rsid w:val="00A62428"/>
    <w:rsid w:val="00A63A81"/>
    <w:rsid w:val="00A64EDF"/>
    <w:rsid w:val="00A65337"/>
    <w:rsid w:val="00A65D33"/>
    <w:rsid w:val="00A66144"/>
    <w:rsid w:val="00A67436"/>
    <w:rsid w:val="00A675BD"/>
    <w:rsid w:val="00A67D11"/>
    <w:rsid w:val="00A7008F"/>
    <w:rsid w:val="00A70224"/>
    <w:rsid w:val="00A71953"/>
    <w:rsid w:val="00A730A4"/>
    <w:rsid w:val="00A735F0"/>
    <w:rsid w:val="00A73D98"/>
    <w:rsid w:val="00A74331"/>
    <w:rsid w:val="00A74AEE"/>
    <w:rsid w:val="00A74E42"/>
    <w:rsid w:val="00A75160"/>
    <w:rsid w:val="00A7720E"/>
    <w:rsid w:val="00A77A13"/>
    <w:rsid w:val="00A80045"/>
    <w:rsid w:val="00A80246"/>
    <w:rsid w:val="00A80659"/>
    <w:rsid w:val="00A81160"/>
    <w:rsid w:val="00A817A2"/>
    <w:rsid w:val="00A81C32"/>
    <w:rsid w:val="00A82A1C"/>
    <w:rsid w:val="00A8359A"/>
    <w:rsid w:val="00A841A8"/>
    <w:rsid w:val="00A84D5D"/>
    <w:rsid w:val="00A84DFA"/>
    <w:rsid w:val="00A84F0C"/>
    <w:rsid w:val="00A85081"/>
    <w:rsid w:val="00A85977"/>
    <w:rsid w:val="00A86411"/>
    <w:rsid w:val="00A87D2A"/>
    <w:rsid w:val="00A9073F"/>
    <w:rsid w:val="00A91C3A"/>
    <w:rsid w:val="00A91C8E"/>
    <w:rsid w:val="00A91D04"/>
    <w:rsid w:val="00A92BA0"/>
    <w:rsid w:val="00A93682"/>
    <w:rsid w:val="00A94332"/>
    <w:rsid w:val="00A949D2"/>
    <w:rsid w:val="00A94AB2"/>
    <w:rsid w:val="00A94D24"/>
    <w:rsid w:val="00A94DF3"/>
    <w:rsid w:val="00A94EC1"/>
    <w:rsid w:val="00A9581F"/>
    <w:rsid w:val="00A95F81"/>
    <w:rsid w:val="00A96104"/>
    <w:rsid w:val="00A9638C"/>
    <w:rsid w:val="00A973B0"/>
    <w:rsid w:val="00AA0AFE"/>
    <w:rsid w:val="00AA168B"/>
    <w:rsid w:val="00AA1A57"/>
    <w:rsid w:val="00AA289E"/>
    <w:rsid w:val="00AA37A9"/>
    <w:rsid w:val="00AA38CF"/>
    <w:rsid w:val="00AA3AC6"/>
    <w:rsid w:val="00AA5968"/>
    <w:rsid w:val="00AA6C41"/>
    <w:rsid w:val="00AA77B6"/>
    <w:rsid w:val="00AB0232"/>
    <w:rsid w:val="00AB0BF9"/>
    <w:rsid w:val="00AB1EAD"/>
    <w:rsid w:val="00AB4804"/>
    <w:rsid w:val="00AB55CE"/>
    <w:rsid w:val="00AB7013"/>
    <w:rsid w:val="00AB73A3"/>
    <w:rsid w:val="00AB7602"/>
    <w:rsid w:val="00AB78A5"/>
    <w:rsid w:val="00AC0C99"/>
    <w:rsid w:val="00AC17F6"/>
    <w:rsid w:val="00AC2946"/>
    <w:rsid w:val="00AC3535"/>
    <w:rsid w:val="00AC3B69"/>
    <w:rsid w:val="00AC4916"/>
    <w:rsid w:val="00AC6403"/>
    <w:rsid w:val="00AC7747"/>
    <w:rsid w:val="00AD1549"/>
    <w:rsid w:val="00AD1616"/>
    <w:rsid w:val="00AD1A5D"/>
    <w:rsid w:val="00AD1D15"/>
    <w:rsid w:val="00AD324E"/>
    <w:rsid w:val="00AD3B14"/>
    <w:rsid w:val="00AD3B26"/>
    <w:rsid w:val="00AD44E7"/>
    <w:rsid w:val="00AD565E"/>
    <w:rsid w:val="00AD6E6C"/>
    <w:rsid w:val="00AD6EDA"/>
    <w:rsid w:val="00AD7EA3"/>
    <w:rsid w:val="00AE00FF"/>
    <w:rsid w:val="00AE04BC"/>
    <w:rsid w:val="00AE0E5D"/>
    <w:rsid w:val="00AE197B"/>
    <w:rsid w:val="00AE37B5"/>
    <w:rsid w:val="00AE3BCA"/>
    <w:rsid w:val="00AE5330"/>
    <w:rsid w:val="00AE696B"/>
    <w:rsid w:val="00AE7685"/>
    <w:rsid w:val="00AE7716"/>
    <w:rsid w:val="00AE7AF9"/>
    <w:rsid w:val="00AE7B03"/>
    <w:rsid w:val="00AF2D45"/>
    <w:rsid w:val="00AF30D8"/>
    <w:rsid w:val="00AF3986"/>
    <w:rsid w:val="00AF42A1"/>
    <w:rsid w:val="00AF4DB4"/>
    <w:rsid w:val="00AF5210"/>
    <w:rsid w:val="00AF55E8"/>
    <w:rsid w:val="00AF5DAF"/>
    <w:rsid w:val="00AF62C3"/>
    <w:rsid w:val="00AF7962"/>
    <w:rsid w:val="00B007F9"/>
    <w:rsid w:val="00B00FD4"/>
    <w:rsid w:val="00B025B6"/>
    <w:rsid w:val="00B02A9B"/>
    <w:rsid w:val="00B039F2"/>
    <w:rsid w:val="00B04420"/>
    <w:rsid w:val="00B061C8"/>
    <w:rsid w:val="00B06452"/>
    <w:rsid w:val="00B0698B"/>
    <w:rsid w:val="00B07484"/>
    <w:rsid w:val="00B102F0"/>
    <w:rsid w:val="00B106DA"/>
    <w:rsid w:val="00B107B3"/>
    <w:rsid w:val="00B1285C"/>
    <w:rsid w:val="00B13159"/>
    <w:rsid w:val="00B13AE2"/>
    <w:rsid w:val="00B1464C"/>
    <w:rsid w:val="00B14936"/>
    <w:rsid w:val="00B14B9A"/>
    <w:rsid w:val="00B1691B"/>
    <w:rsid w:val="00B20AC9"/>
    <w:rsid w:val="00B223C5"/>
    <w:rsid w:val="00B22CE7"/>
    <w:rsid w:val="00B2311D"/>
    <w:rsid w:val="00B2382F"/>
    <w:rsid w:val="00B23911"/>
    <w:rsid w:val="00B24721"/>
    <w:rsid w:val="00B2506E"/>
    <w:rsid w:val="00B25AD8"/>
    <w:rsid w:val="00B270C8"/>
    <w:rsid w:val="00B27FAD"/>
    <w:rsid w:val="00B30322"/>
    <w:rsid w:val="00B3061B"/>
    <w:rsid w:val="00B32165"/>
    <w:rsid w:val="00B32424"/>
    <w:rsid w:val="00B32D20"/>
    <w:rsid w:val="00B32FD0"/>
    <w:rsid w:val="00B33849"/>
    <w:rsid w:val="00B34CB6"/>
    <w:rsid w:val="00B34F59"/>
    <w:rsid w:val="00B36D90"/>
    <w:rsid w:val="00B412F2"/>
    <w:rsid w:val="00B41845"/>
    <w:rsid w:val="00B41ED2"/>
    <w:rsid w:val="00B42B20"/>
    <w:rsid w:val="00B44EA9"/>
    <w:rsid w:val="00B4507F"/>
    <w:rsid w:val="00B455FF"/>
    <w:rsid w:val="00B4599B"/>
    <w:rsid w:val="00B45C1A"/>
    <w:rsid w:val="00B47265"/>
    <w:rsid w:val="00B47F27"/>
    <w:rsid w:val="00B47FEF"/>
    <w:rsid w:val="00B50623"/>
    <w:rsid w:val="00B508B8"/>
    <w:rsid w:val="00B508D5"/>
    <w:rsid w:val="00B50A95"/>
    <w:rsid w:val="00B5151F"/>
    <w:rsid w:val="00B52077"/>
    <w:rsid w:val="00B53C79"/>
    <w:rsid w:val="00B547D7"/>
    <w:rsid w:val="00B5505A"/>
    <w:rsid w:val="00B55341"/>
    <w:rsid w:val="00B558FD"/>
    <w:rsid w:val="00B55FDF"/>
    <w:rsid w:val="00B5600F"/>
    <w:rsid w:val="00B56232"/>
    <w:rsid w:val="00B6020F"/>
    <w:rsid w:val="00B61042"/>
    <w:rsid w:val="00B633DA"/>
    <w:rsid w:val="00B652C3"/>
    <w:rsid w:val="00B657B1"/>
    <w:rsid w:val="00B65F48"/>
    <w:rsid w:val="00B66CFB"/>
    <w:rsid w:val="00B676FA"/>
    <w:rsid w:val="00B70086"/>
    <w:rsid w:val="00B7011F"/>
    <w:rsid w:val="00B705CE"/>
    <w:rsid w:val="00B70983"/>
    <w:rsid w:val="00B71C2F"/>
    <w:rsid w:val="00B72134"/>
    <w:rsid w:val="00B73161"/>
    <w:rsid w:val="00B73268"/>
    <w:rsid w:val="00B73D14"/>
    <w:rsid w:val="00B75952"/>
    <w:rsid w:val="00B75D06"/>
    <w:rsid w:val="00B76632"/>
    <w:rsid w:val="00B77B33"/>
    <w:rsid w:val="00B81425"/>
    <w:rsid w:val="00B829D3"/>
    <w:rsid w:val="00B8436E"/>
    <w:rsid w:val="00B849B9"/>
    <w:rsid w:val="00B86465"/>
    <w:rsid w:val="00B86619"/>
    <w:rsid w:val="00B86EE3"/>
    <w:rsid w:val="00B87405"/>
    <w:rsid w:val="00B8764E"/>
    <w:rsid w:val="00B90A97"/>
    <w:rsid w:val="00B9188C"/>
    <w:rsid w:val="00B91BA7"/>
    <w:rsid w:val="00B92123"/>
    <w:rsid w:val="00B9292E"/>
    <w:rsid w:val="00B92968"/>
    <w:rsid w:val="00B92FF1"/>
    <w:rsid w:val="00B93276"/>
    <w:rsid w:val="00B943EA"/>
    <w:rsid w:val="00B9442D"/>
    <w:rsid w:val="00B94ADB"/>
    <w:rsid w:val="00B959FB"/>
    <w:rsid w:val="00B95FB2"/>
    <w:rsid w:val="00B96646"/>
    <w:rsid w:val="00B97FB4"/>
    <w:rsid w:val="00BA1094"/>
    <w:rsid w:val="00BA1352"/>
    <w:rsid w:val="00BA3E4F"/>
    <w:rsid w:val="00BA4B5B"/>
    <w:rsid w:val="00BA4E81"/>
    <w:rsid w:val="00BA651E"/>
    <w:rsid w:val="00BA6530"/>
    <w:rsid w:val="00BA74B6"/>
    <w:rsid w:val="00BA7716"/>
    <w:rsid w:val="00BA7A1F"/>
    <w:rsid w:val="00BB0C02"/>
    <w:rsid w:val="00BB220C"/>
    <w:rsid w:val="00BB23C2"/>
    <w:rsid w:val="00BB3053"/>
    <w:rsid w:val="00BB3608"/>
    <w:rsid w:val="00BB37E4"/>
    <w:rsid w:val="00BB4C1E"/>
    <w:rsid w:val="00BB4E1E"/>
    <w:rsid w:val="00BB6A87"/>
    <w:rsid w:val="00BC15A3"/>
    <w:rsid w:val="00BC17AD"/>
    <w:rsid w:val="00BC19FC"/>
    <w:rsid w:val="00BC2047"/>
    <w:rsid w:val="00BC3BA0"/>
    <w:rsid w:val="00BC3D21"/>
    <w:rsid w:val="00BC4AE1"/>
    <w:rsid w:val="00BC64A5"/>
    <w:rsid w:val="00BC7DC1"/>
    <w:rsid w:val="00BD059E"/>
    <w:rsid w:val="00BD05DC"/>
    <w:rsid w:val="00BD0CEB"/>
    <w:rsid w:val="00BD11DA"/>
    <w:rsid w:val="00BD2D11"/>
    <w:rsid w:val="00BD2D1B"/>
    <w:rsid w:val="00BD2D86"/>
    <w:rsid w:val="00BD41FB"/>
    <w:rsid w:val="00BD49ED"/>
    <w:rsid w:val="00BD581E"/>
    <w:rsid w:val="00BD60B6"/>
    <w:rsid w:val="00BD65E3"/>
    <w:rsid w:val="00BD676D"/>
    <w:rsid w:val="00BD6F9D"/>
    <w:rsid w:val="00BD7123"/>
    <w:rsid w:val="00BD7198"/>
    <w:rsid w:val="00BD7A4E"/>
    <w:rsid w:val="00BD7FC6"/>
    <w:rsid w:val="00BE00AA"/>
    <w:rsid w:val="00BE0385"/>
    <w:rsid w:val="00BE3F70"/>
    <w:rsid w:val="00BE51CE"/>
    <w:rsid w:val="00BE541D"/>
    <w:rsid w:val="00BE575B"/>
    <w:rsid w:val="00BE6450"/>
    <w:rsid w:val="00BE65A4"/>
    <w:rsid w:val="00BE6C98"/>
    <w:rsid w:val="00BE7647"/>
    <w:rsid w:val="00BF05DF"/>
    <w:rsid w:val="00BF0CBC"/>
    <w:rsid w:val="00BF33ED"/>
    <w:rsid w:val="00BF454B"/>
    <w:rsid w:val="00BF4BBA"/>
    <w:rsid w:val="00BF5C77"/>
    <w:rsid w:val="00BF70FC"/>
    <w:rsid w:val="00BF7DFE"/>
    <w:rsid w:val="00C00008"/>
    <w:rsid w:val="00C005CE"/>
    <w:rsid w:val="00C0173A"/>
    <w:rsid w:val="00C0673B"/>
    <w:rsid w:val="00C0685F"/>
    <w:rsid w:val="00C079CE"/>
    <w:rsid w:val="00C10CB8"/>
    <w:rsid w:val="00C11190"/>
    <w:rsid w:val="00C1159A"/>
    <w:rsid w:val="00C12FCE"/>
    <w:rsid w:val="00C130C4"/>
    <w:rsid w:val="00C131CD"/>
    <w:rsid w:val="00C13320"/>
    <w:rsid w:val="00C14AB2"/>
    <w:rsid w:val="00C152F4"/>
    <w:rsid w:val="00C15671"/>
    <w:rsid w:val="00C16DF2"/>
    <w:rsid w:val="00C209B4"/>
    <w:rsid w:val="00C218C5"/>
    <w:rsid w:val="00C219F2"/>
    <w:rsid w:val="00C22C99"/>
    <w:rsid w:val="00C22D3E"/>
    <w:rsid w:val="00C234E1"/>
    <w:rsid w:val="00C23C52"/>
    <w:rsid w:val="00C24AEA"/>
    <w:rsid w:val="00C25FE7"/>
    <w:rsid w:val="00C260B1"/>
    <w:rsid w:val="00C26741"/>
    <w:rsid w:val="00C27416"/>
    <w:rsid w:val="00C279B2"/>
    <w:rsid w:val="00C27B6E"/>
    <w:rsid w:val="00C27DCD"/>
    <w:rsid w:val="00C305C1"/>
    <w:rsid w:val="00C31D44"/>
    <w:rsid w:val="00C33A8F"/>
    <w:rsid w:val="00C348A8"/>
    <w:rsid w:val="00C36FC3"/>
    <w:rsid w:val="00C36FDB"/>
    <w:rsid w:val="00C40914"/>
    <w:rsid w:val="00C40D68"/>
    <w:rsid w:val="00C40EDC"/>
    <w:rsid w:val="00C41BC0"/>
    <w:rsid w:val="00C41CDD"/>
    <w:rsid w:val="00C41DDB"/>
    <w:rsid w:val="00C425C5"/>
    <w:rsid w:val="00C43C0D"/>
    <w:rsid w:val="00C4432A"/>
    <w:rsid w:val="00C448F3"/>
    <w:rsid w:val="00C4669F"/>
    <w:rsid w:val="00C46947"/>
    <w:rsid w:val="00C46B5E"/>
    <w:rsid w:val="00C470DA"/>
    <w:rsid w:val="00C47B09"/>
    <w:rsid w:val="00C517A4"/>
    <w:rsid w:val="00C52BBF"/>
    <w:rsid w:val="00C53703"/>
    <w:rsid w:val="00C5429D"/>
    <w:rsid w:val="00C546E0"/>
    <w:rsid w:val="00C551A0"/>
    <w:rsid w:val="00C57EBB"/>
    <w:rsid w:val="00C60ACA"/>
    <w:rsid w:val="00C61014"/>
    <w:rsid w:val="00C6205C"/>
    <w:rsid w:val="00C62115"/>
    <w:rsid w:val="00C62E85"/>
    <w:rsid w:val="00C644EC"/>
    <w:rsid w:val="00C64BB0"/>
    <w:rsid w:val="00C657F7"/>
    <w:rsid w:val="00C65F01"/>
    <w:rsid w:val="00C703F4"/>
    <w:rsid w:val="00C70657"/>
    <w:rsid w:val="00C70797"/>
    <w:rsid w:val="00C70ED2"/>
    <w:rsid w:val="00C735A2"/>
    <w:rsid w:val="00C737A1"/>
    <w:rsid w:val="00C739C8"/>
    <w:rsid w:val="00C75C73"/>
    <w:rsid w:val="00C772CA"/>
    <w:rsid w:val="00C779CF"/>
    <w:rsid w:val="00C77A92"/>
    <w:rsid w:val="00C80B36"/>
    <w:rsid w:val="00C81A48"/>
    <w:rsid w:val="00C855E8"/>
    <w:rsid w:val="00C85F5F"/>
    <w:rsid w:val="00C90CE1"/>
    <w:rsid w:val="00C9172F"/>
    <w:rsid w:val="00C92390"/>
    <w:rsid w:val="00C933D4"/>
    <w:rsid w:val="00C93409"/>
    <w:rsid w:val="00C935C3"/>
    <w:rsid w:val="00C93834"/>
    <w:rsid w:val="00C94019"/>
    <w:rsid w:val="00C9453F"/>
    <w:rsid w:val="00C94630"/>
    <w:rsid w:val="00C94BA5"/>
    <w:rsid w:val="00C96664"/>
    <w:rsid w:val="00C96DF5"/>
    <w:rsid w:val="00CA0026"/>
    <w:rsid w:val="00CA19B7"/>
    <w:rsid w:val="00CA37AE"/>
    <w:rsid w:val="00CA4808"/>
    <w:rsid w:val="00CA5BBE"/>
    <w:rsid w:val="00CA64A0"/>
    <w:rsid w:val="00CA651E"/>
    <w:rsid w:val="00CA6F32"/>
    <w:rsid w:val="00CA77CB"/>
    <w:rsid w:val="00CB013A"/>
    <w:rsid w:val="00CB1CE7"/>
    <w:rsid w:val="00CB2060"/>
    <w:rsid w:val="00CB2386"/>
    <w:rsid w:val="00CB28E5"/>
    <w:rsid w:val="00CB2FEB"/>
    <w:rsid w:val="00CB319D"/>
    <w:rsid w:val="00CB33BB"/>
    <w:rsid w:val="00CB44FA"/>
    <w:rsid w:val="00CB4609"/>
    <w:rsid w:val="00CB4EE2"/>
    <w:rsid w:val="00CB59DC"/>
    <w:rsid w:val="00CB6E9F"/>
    <w:rsid w:val="00CC0B7E"/>
    <w:rsid w:val="00CC18FC"/>
    <w:rsid w:val="00CC1AD7"/>
    <w:rsid w:val="00CC41AE"/>
    <w:rsid w:val="00CC4355"/>
    <w:rsid w:val="00CC4DEE"/>
    <w:rsid w:val="00CC50A9"/>
    <w:rsid w:val="00CC6DD4"/>
    <w:rsid w:val="00CD1842"/>
    <w:rsid w:val="00CD1BDF"/>
    <w:rsid w:val="00CD1EC9"/>
    <w:rsid w:val="00CD2865"/>
    <w:rsid w:val="00CD3301"/>
    <w:rsid w:val="00CD36F3"/>
    <w:rsid w:val="00CD3A25"/>
    <w:rsid w:val="00CD3D1D"/>
    <w:rsid w:val="00CD41AF"/>
    <w:rsid w:val="00CD4EC7"/>
    <w:rsid w:val="00CD5C32"/>
    <w:rsid w:val="00CD647C"/>
    <w:rsid w:val="00CD68B7"/>
    <w:rsid w:val="00CD6BF9"/>
    <w:rsid w:val="00CD6DCE"/>
    <w:rsid w:val="00CD761E"/>
    <w:rsid w:val="00CE0F6A"/>
    <w:rsid w:val="00CE13F4"/>
    <w:rsid w:val="00CE4543"/>
    <w:rsid w:val="00CE56EE"/>
    <w:rsid w:val="00CE6231"/>
    <w:rsid w:val="00CE6306"/>
    <w:rsid w:val="00CE6419"/>
    <w:rsid w:val="00CE699E"/>
    <w:rsid w:val="00CE6CD0"/>
    <w:rsid w:val="00CE7CFA"/>
    <w:rsid w:val="00CE7E5D"/>
    <w:rsid w:val="00CF0537"/>
    <w:rsid w:val="00CF0BA2"/>
    <w:rsid w:val="00CF0FEA"/>
    <w:rsid w:val="00CF1F75"/>
    <w:rsid w:val="00CF34D9"/>
    <w:rsid w:val="00CF3B6C"/>
    <w:rsid w:val="00CF3DF6"/>
    <w:rsid w:val="00CF6759"/>
    <w:rsid w:val="00CF7F45"/>
    <w:rsid w:val="00D005DD"/>
    <w:rsid w:val="00D00751"/>
    <w:rsid w:val="00D00B78"/>
    <w:rsid w:val="00D01CDD"/>
    <w:rsid w:val="00D0200C"/>
    <w:rsid w:val="00D03617"/>
    <w:rsid w:val="00D03D04"/>
    <w:rsid w:val="00D04279"/>
    <w:rsid w:val="00D05460"/>
    <w:rsid w:val="00D05A9F"/>
    <w:rsid w:val="00D0602D"/>
    <w:rsid w:val="00D062ED"/>
    <w:rsid w:val="00D065AF"/>
    <w:rsid w:val="00D06B30"/>
    <w:rsid w:val="00D07706"/>
    <w:rsid w:val="00D07E53"/>
    <w:rsid w:val="00D107F9"/>
    <w:rsid w:val="00D12018"/>
    <w:rsid w:val="00D123B4"/>
    <w:rsid w:val="00D12E7E"/>
    <w:rsid w:val="00D1327F"/>
    <w:rsid w:val="00D14243"/>
    <w:rsid w:val="00D14A18"/>
    <w:rsid w:val="00D14B0E"/>
    <w:rsid w:val="00D15382"/>
    <w:rsid w:val="00D15EF8"/>
    <w:rsid w:val="00D17FFB"/>
    <w:rsid w:val="00D2000D"/>
    <w:rsid w:val="00D200A3"/>
    <w:rsid w:val="00D204BC"/>
    <w:rsid w:val="00D20920"/>
    <w:rsid w:val="00D20CFE"/>
    <w:rsid w:val="00D210EE"/>
    <w:rsid w:val="00D21124"/>
    <w:rsid w:val="00D21824"/>
    <w:rsid w:val="00D226D0"/>
    <w:rsid w:val="00D23434"/>
    <w:rsid w:val="00D2462D"/>
    <w:rsid w:val="00D253EA"/>
    <w:rsid w:val="00D260CB"/>
    <w:rsid w:val="00D2670A"/>
    <w:rsid w:val="00D27466"/>
    <w:rsid w:val="00D27708"/>
    <w:rsid w:val="00D279FF"/>
    <w:rsid w:val="00D27E8E"/>
    <w:rsid w:val="00D32E1F"/>
    <w:rsid w:val="00D337DB"/>
    <w:rsid w:val="00D33E8E"/>
    <w:rsid w:val="00D34CE7"/>
    <w:rsid w:val="00D37601"/>
    <w:rsid w:val="00D402C7"/>
    <w:rsid w:val="00D41555"/>
    <w:rsid w:val="00D422B5"/>
    <w:rsid w:val="00D47706"/>
    <w:rsid w:val="00D47C83"/>
    <w:rsid w:val="00D519DD"/>
    <w:rsid w:val="00D53338"/>
    <w:rsid w:val="00D53667"/>
    <w:rsid w:val="00D5383F"/>
    <w:rsid w:val="00D549CC"/>
    <w:rsid w:val="00D553D1"/>
    <w:rsid w:val="00D558A6"/>
    <w:rsid w:val="00D562B0"/>
    <w:rsid w:val="00D56D6B"/>
    <w:rsid w:val="00D576C2"/>
    <w:rsid w:val="00D579A6"/>
    <w:rsid w:val="00D57FF0"/>
    <w:rsid w:val="00D60718"/>
    <w:rsid w:val="00D60E48"/>
    <w:rsid w:val="00D6110B"/>
    <w:rsid w:val="00D61D96"/>
    <w:rsid w:val="00D6364F"/>
    <w:rsid w:val="00D64732"/>
    <w:rsid w:val="00D64CC8"/>
    <w:rsid w:val="00D666E7"/>
    <w:rsid w:val="00D708D0"/>
    <w:rsid w:val="00D71734"/>
    <w:rsid w:val="00D71D84"/>
    <w:rsid w:val="00D72E75"/>
    <w:rsid w:val="00D73482"/>
    <w:rsid w:val="00D741C4"/>
    <w:rsid w:val="00D75D97"/>
    <w:rsid w:val="00D7614B"/>
    <w:rsid w:val="00D80FB9"/>
    <w:rsid w:val="00D81070"/>
    <w:rsid w:val="00D8246D"/>
    <w:rsid w:val="00D831F0"/>
    <w:rsid w:val="00D83752"/>
    <w:rsid w:val="00D84875"/>
    <w:rsid w:val="00D849CE"/>
    <w:rsid w:val="00D85266"/>
    <w:rsid w:val="00D8542E"/>
    <w:rsid w:val="00D85EAD"/>
    <w:rsid w:val="00D86A6B"/>
    <w:rsid w:val="00D86C3B"/>
    <w:rsid w:val="00D87EEC"/>
    <w:rsid w:val="00D90D3D"/>
    <w:rsid w:val="00D90F60"/>
    <w:rsid w:val="00D91019"/>
    <w:rsid w:val="00D91774"/>
    <w:rsid w:val="00D920BA"/>
    <w:rsid w:val="00D923BD"/>
    <w:rsid w:val="00D92B19"/>
    <w:rsid w:val="00D95343"/>
    <w:rsid w:val="00D9634E"/>
    <w:rsid w:val="00D9706E"/>
    <w:rsid w:val="00DA0042"/>
    <w:rsid w:val="00DA0A39"/>
    <w:rsid w:val="00DA0ABF"/>
    <w:rsid w:val="00DA2679"/>
    <w:rsid w:val="00DA3FCF"/>
    <w:rsid w:val="00DA641B"/>
    <w:rsid w:val="00DA6B00"/>
    <w:rsid w:val="00DA6BB4"/>
    <w:rsid w:val="00DA7D7F"/>
    <w:rsid w:val="00DB01B6"/>
    <w:rsid w:val="00DB068B"/>
    <w:rsid w:val="00DB084B"/>
    <w:rsid w:val="00DB1515"/>
    <w:rsid w:val="00DB22D5"/>
    <w:rsid w:val="00DB2B2F"/>
    <w:rsid w:val="00DB2E36"/>
    <w:rsid w:val="00DB3335"/>
    <w:rsid w:val="00DB695A"/>
    <w:rsid w:val="00DB6C9D"/>
    <w:rsid w:val="00DC051D"/>
    <w:rsid w:val="00DC094A"/>
    <w:rsid w:val="00DC1725"/>
    <w:rsid w:val="00DC196C"/>
    <w:rsid w:val="00DC2447"/>
    <w:rsid w:val="00DC304D"/>
    <w:rsid w:val="00DC3852"/>
    <w:rsid w:val="00DC4C4F"/>
    <w:rsid w:val="00DC52D6"/>
    <w:rsid w:val="00DC56AF"/>
    <w:rsid w:val="00DC61F1"/>
    <w:rsid w:val="00DC65EA"/>
    <w:rsid w:val="00DC69B0"/>
    <w:rsid w:val="00DC73D4"/>
    <w:rsid w:val="00DC7F99"/>
    <w:rsid w:val="00DD09BE"/>
    <w:rsid w:val="00DD0BBF"/>
    <w:rsid w:val="00DD23A2"/>
    <w:rsid w:val="00DD2FCC"/>
    <w:rsid w:val="00DD3736"/>
    <w:rsid w:val="00DD4019"/>
    <w:rsid w:val="00DD4D27"/>
    <w:rsid w:val="00DD57E0"/>
    <w:rsid w:val="00DD5D2D"/>
    <w:rsid w:val="00DD64AE"/>
    <w:rsid w:val="00DD7675"/>
    <w:rsid w:val="00DD7ADD"/>
    <w:rsid w:val="00DE01BF"/>
    <w:rsid w:val="00DE1337"/>
    <w:rsid w:val="00DE16DA"/>
    <w:rsid w:val="00DE182C"/>
    <w:rsid w:val="00DE2E54"/>
    <w:rsid w:val="00DE3136"/>
    <w:rsid w:val="00DE3D2C"/>
    <w:rsid w:val="00DE423F"/>
    <w:rsid w:val="00DE5384"/>
    <w:rsid w:val="00DE58FF"/>
    <w:rsid w:val="00DE61D9"/>
    <w:rsid w:val="00DE655F"/>
    <w:rsid w:val="00DE75A3"/>
    <w:rsid w:val="00DE7941"/>
    <w:rsid w:val="00DE7B6D"/>
    <w:rsid w:val="00DF0074"/>
    <w:rsid w:val="00DF217F"/>
    <w:rsid w:val="00DF2564"/>
    <w:rsid w:val="00DF40B3"/>
    <w:rsid w:val="00DF41B3"/>
    <w:rsid w:val="00DF5750"/>
    <w:rsid w:val="00DF5E3C"/>
    <w:rsid w:val="00DF79B5"/>
    <w:rsid w:val="00DF7C3A"/>
    <w:rsid w:val="00E00289"/>
    <w:rsid w:val="00E00838"/>
    <w:rsid w:val="00E01FB5"/>
    <w:rsid w:val="00E037BD"/>
    <w:rsid w:val="00E04B91"/>
    <w:rsid w:val="00E05AFC"/>
    <w:rsid w:val="00E05B96"/>
    <w:rsid w:val="00E113AF"/>
    <w:rsid w:val="00E127AE"/>
    <w:rsid w:val="00E13369"/>
    <w:rsid w:val="00E15EF0"/>
    <w:rsid w:val="00E1641B"/>
    <w:rsid w:val="00E17F6E"/>
    <w:rsid w:val="00E207D7"/>
    <w:rsid w:val="00E20D8B"/>
    <w:rsid w:val="00E210E4"/>
    <w:rsid w:val="00E21E28"/>
    <w:rsid w:val="00E22052"/>
    <w:rsid w:val="00E257F2"/>
    <w:rsid w:val="00E26E6A"/>
    <w:rsid w:val="00E26F3A"/>
    <w:rsid w:val="00E27FB7"/>
    <w:rsid w:val="00E30A7E"/>
    <w:rsid w:val="00E318E6"/>
    <w:rsid w:val="00E31DEF"/>
    <w:rsid w:val="00E325E7"/>
    <w:rsid w:val="00E3300B"/>
    <w:rsid w:val="00E330FC"/>
    <w:rsid w:val="00E3428D"/>
    <w:rsid w:val="00E34370"/>
    <w:rsid w:val="00E35B29"/>
    <w:rsid w:val="00E3679A"/>
    <w:rsid w:val="00E36C05"/>
    <w:rsid w:val="00E40131"/>
    <w:rsid w:val="00E4022C"/>
    <w:rsid w:val="00E40314"/>
    <w:rsid w:val="00E41474"/>
    <w:rsid w:val="00E4299A"/>
    <w:rsid w:val="00E42C8E"/>
    <w:rsid w:val="00E43DD2"/>
    <w:rsid w:val="00E44745"/>
    <w:rsid w:val="00E45F39"/>
    <w:rsid w:val="00E503B6"/>
    <w:rsid w:val="00E51072"/>
    <w:rsid w:val="00E51653"/>
    <w:rsid w:val="00E51FD1"/>
    <w:rsid w:val="00E52A71"/>
    <w:rsid w:val="00E531CC"/>
    <w:rsid w:val="00E532CC"/>
    <w:rsid w:val="00E53B66"/>
    <w:rsid w:val="00E53F94"/>
    <w:rsid w:val="00E54052"/>
    <w:rsid w:val="00E54556"/>
    <w:rsid w:val="00E55411"/>
    <w:rsid w:val="00E55A1F"/>
    <w:rsid w:val="00E5641A"/>
    <w:rsid w:val="00E56D27"/>
    <w:rsid w:val="00E603E7"/>
    <w:rsid w:val="00E611BF"/>
    <w:rsid w:val="00E618DE"/>
    <w:rsid w:val="00E623FC"/>
    <w:rsid w:val="00E62594"/>
    <w:rsid w:val="00E6278D"/>
    <w:rsid w:val="00E630D3"/>
    <w:rsid w:val="00E64BDA"/>
    <w:rsid w:val="00E652A4"/>
    <w:rsid w:val="00E6711D"/>
    <w:rsid w:val="00E673C4"/>
    <w:rsid w:val="00E72006"/>
    <w:rsid w:val="00E729C0"/>
    <w:rsid w:val="00E74EAF"/>
    <w:rsid w:val="00E75AA2"/>
    <w:rsid w:val="00E761BA"/>
    <w:rsid w:val="00E761C3"/>
    <w:rsid w:val="00E769A4"/>
    <w:rsid w:val="00E778B4"/>
    <w:rsid w:val="00E80C14"/>
    <w:rsid w:val="00E8147D"/>
    <w:rsid w:val="00E81D3B"/>
    <w:rsid w:val="00E82C43"/>
    <w:rsid w:val="00E82E30"/>
    <w:rsid w:val="00E83113"/>
    <w:rsid w:val="00E83674"/>
    <w:rsid w:val="00E83830"/>
    <w:rsid w:val="00E8448C"/>
    <w:rsid w:val="00E84E5F"/>
    <w:rsid w:val="00E852B4"/>
    <w:rsid w:val="00E85FE5"/>
    <w:rsid w:val="00E86B6F"/>
    <w:rsid w:val="00E87CB9"/>
    <w:rsid w:val="00E9057F"/>
    <w:rsid w:val="00E90924"/>
    <w:rsid w:val="00E90A31"/>
    <w:rsid w:val="00E9102B"/>
    <w:rsid w:val="00E917D2"/>
    <w:rsid w:val="00E92BA1"/>
    <w:rsid w:val="00E932D6"/>
    <w:rsid w:val="00E93F94"/>
    <w:rsid w:val="00E95E4D"/>
    <w:rsid w:val="00E96175"/>
    <w:rsid w:val="00E97951"/>
    <w:rsid w:val="00E97C40"/>
    <w:rsid w:val="00EA017F"/>
    <w:rsid w:val="00EA0BDD"/>
    <w:rsid w:val="00EA136C"/>
    <w:rsid w:val="00EA1E02"/>
    <w:rsid w:val="00EA2A18"/>
    <w:rsid w:val="00EA31C2"/>
    <w:rsid w:val="00EA3238"/>
    <w:rsid w:val="00EA334C"/>
    <w:rsid w:val="00EA3DE8"/>
    <w:rsid w:val="00EA4AEF"/>
    <w:rsid w:val="00EA5C35"/>
    <w:rsid w:val="00EA63CE"/>
    <w:rsid w:val="00EA6D2C"/>
    <w:rsid w:val="00EA7A6C"/>
    <w:rsid w:val="00EA7AD9"/>
    <w:rsid w:val="00EB0576"/>
    <w:rsid w:val="00EB08D9"/>
    <w:rsid w:val="00EB0984"/>
    <w:rsid w:val="00EB12FF"/>
    <w:rsid w:val="00EB1FE7"/>
    <w:rsid w:val="00EB2E66"/>
    <w:rsid w:val="00EB3AF0"/>
    <w:rsid w:val="00EB3FEE"/>
    <w:rsid w:val="00EB4924"/>
    <w:rsid w:val="00EB4BCA"/>
    <w:rsid w:val="00EB619D"/>
    <w:rsid w:val="00EB63AB"/>
    <w:rsid w:val="00EB67FC"/>
    <w:rsid w:val="00EB69BA"/>
    <w:rsid w:val="00EB7283"/>
    <w:rsid w:val="00EB75EA"/>
    <w:rsid w:val="00EB78CE"/>
    <w:rsid w:val="00EC0147"/>
    <w:rsid w:val="00EC54CA"/>
    <w:rsid w:val="00EC69EA"/>
    <w:rsid w:val="00EC6E9C"/>
    <w:rsid w:val="00EC6F19"/>
    <w:rsid w:val="00EC7B8F"/>
    <w:rsid w:val="00ED2008"/>
    <w:rsid w:val="00ED321E"/>
    <w:rsid w:val="00ED543C"/>
    <w:rsid w:val="00ED5B67"/>
    <w:rsid w:val="00ED5BF5"/>
    <w:rsid w:val="00ED6AB6"/>
    <w:rsid w:val="00ED751F"/>
    <w:rsid w:val="00EE0F91"/>
    <w:rsid w:val="00EE293C"/>
    <w:rsid w:val="00EE3013"/>
    <w:rsid w:val="00EE32B6"/>
    <w:rsid w:val="00EE3575"/>
    <w:rsid w:val="00EE3635"/>
    <w:rsid w:val="00EE408C"/>
    <w:rsid w:val="00EE41FE"/>
    <w:rsid w:val="00EE4D54"/>
    <w:rsid w:val="00EE526E"/>
    <w:rsid w:val="00EE5FC7"/>
    <w:rsid w:val="00EE6352"/>
    <w:rsid w:val="00EE69D4"/>
    <w:rsid w:val="00EE717D"/>
    <w:rsid w:val="00EE7D41"/>
    <w:rsid w:val="00EE7FFE"/>
    <w:rsid w:val="00EF01B5"/>
    <w:rsid w:val="00EF09BA"/>
    <w:rsid w:val="00EF0F1B"/>
    <w:rsid w:val="00EF13AE"/>
    <w:rsid w:val="00EF149C"/>
    <w:rsid w:val="00EF1770"/>
    <w:rsid w:val="00EF29CD"/>
    <w:rsid w:val="00EF3934"/>
    <w:rsid w:val="00EF3DC5"/>
    <w:rsid w:val="00EF5983"/>
    <w:rsid w:val="00EF5D98"/>
    <w:rsid w:val="00EF6205"/>
    <w:rsid w:val="00EF6A7A"/>
    <w:rsid w:val="00EF7CED"/>
    <w:rsid w:val="00F01BF0"/>
    <w:rsid w:val="00F03C0F"/>
    <w:rsid w:val="00F066CC"/>
    <w:rsid w:val="00F0796B"/>
    <w:rsid w:val="00F101D6"/>
    <w:rsid w:val="00F115C4"/>
    <w:rsid w:val="00F11D4E"/>
    <w:rsid w:val="00F123E6"/>
    <w:rsid w:val="00F124DF"/>
    <w:rsid w:val="00F129C4"/>
    <w:rsid w:val="00F14602"/>
    <w:rsid w:val="00F1603F"/>
    <w:rsid w:val="00F17F45"/>
    <w:rsid w:val="00F221DA"/>
    <w:rsid w:val="00F226AC"/>
    <w:rsid w:val="00F2425D"/>
    <w:rsid w:val="00F24530"/>
    <w:rsid w:val="00F254C0"/>
    <w:rsid w:val="00F27D75"/>
    <w:rsid w:val="00F30040"/>
    <w:rsid w:val="00F3080E"/>
    <w:rsid w:val="00F31ACB"/>
    <w:rsid w:val="00F33A68"/>
    <w:rsid w:val="00F33D99"/>
    <w:rsid w:val="00F35791"/>
    <w:rsid w:val="00F35DEA"/>
    <w:rsid w:val="00F36BD5"/>
    <w:rsid w:val="00F37503"/>
    <w:rsid w:val="00F403AD"/>
    <w:rsid w:val="00F40518"/>
    <w:rsid w:val="00F42B17"/>
    <w:rsid w:val="00F42BE4"/>
    <w:rsid w:val="00F43033"/>
    <w:rsid w:val="00F43711"/>
    <w:rsid w:val="00F4457C"/>
    <w:rsid w:val="00F44BA3"/>
    <w:rsid w:val="00F45881"/>
    <w:rsid w:val="00F46148"/>
    <w:rsid w:val="00F46F2D"/>
    <w:rsid w:val="00F471B0"/>
    <w:rsid w:val="00F47D18"/>
    <w:rsid w:val="00F5083F"/>
    <w:rsid w:val="00F50943"/>
    <w:rsid w:val="00F5197A"/>
    <w:rsid w:val="00F51CB2"/>
    <w:rsid w:val="00F521C6"/>
    <w:rsid w:val="00F550ED"/>
    <w:rsid w:val="00F5683B"/>
    <w:rsid w:val="00F56D9E"/>
    <w:rsid w:val="00F60C8D"/>
    <w:rsid w:val="00F61037"/>
    <w:rsid w:val="00F61142"/>
    <w:rsid w:val="00F6120F"/>
    <w:rsid w:val="00F61373"/>
    <w:rsid w:val="00F618CF"/>
    <w:rsid w:val="00F6280E"/>
    <w:rsid w:val="00F632C3"/>
    <w:rsid w:val="00F6359F"/>
    <w:rsid w:val="00F6428C"/>
    <w:rsid w:val="00F649B6"/>
    <w:rsid w:val="00F6549D"/>
    <w:rsid w:val="00F66A2D"/>
    <w:rsid w:val="00F66CED"/>
    <w:rsid w:val="00F67893"/>
    <w:rsid w:val="00F7112F"/>
    <w:rsid w:val="00F73E84"/>
    <w:rsid w:val="00F765D8"/>
    <w:rsid w:val="00F77AB6"/>
    <w:rsid w:val="00F808AC"/>
    <w:rsid w:val="00F80AE5"/>
    <w:rsid w:val="00F811B5"/>
    <w:rsid w:val="00F8337D"/>
    <w:rsid w:val="00F83EF0"/>
    <w:rsid w:val="00F84102"/>
    <w:rsid w:val="00F85147"/>
    <w:rsid w:val="00F85AEC"/>
    <w:rsid w:val="00F87548"/>
    <w:rsid w:val="00F87F63"/>
    <w:rsid w:val="00F90092"/>
    <w:rsid w:val="00F92105"/>
    <w:rsid w:val="00F934A9"/>
    <w:rsid w:val="00F93DA0"/>
    <w:rsid w:val="00F957B6"/>
    <w:rsid w:val="00F95C7C"/>
    <w:rsid w:val="00F95DD8"/>
    <w:rsid w:val="00F968EA"/>
    <w:rsid w:val="00F9772C"/>
    <w:rsid w:val="00FA01C7"/>
    <w:rsid w:val="00FA0E61"/>
    <w:rsid w:val="00FA241E"/>
    <w:rsid w:val="00FA2981"/>
    <w:rsid w:val="00FA2E37"/>
    <w:rsid w:val="00FA43C6"/>
    <w:rsid w:val="00FA50E8"/>
    <w:rsid w:val="00FA56CD"/>
    <w:rsid w:val="00FA668A"/>
    <w:rsid w:val="00FA7359"/>
    <w:rsid w:val="00FB0B32"/>
    <w:rsid w:val="00FB2ECD"/>
    <w:rsid w:val="00FB3C7E"/>
    <w:rsid w:val="00FB4359"/>
    <w:rsid w:val="00FB45AA"/>
    <w:rsid w:val="00FB4E43"/>
    <w:rsid w:val="00FB5F62"/>
    <w:rsid w:val="00FB7BF3"/>
    <w:rsid w:val="00FC02F4"/>
    <w:rsid w:val="00FC1339"/>
    <w:rsid w:val="00FC1377"/>
    <w:rsid w:val="00FC2DDE"/>
    <w:rsid w:val="00FC37A3"/>
    <w:rsid w:val="00FC38C3"/>
    <w:rsid w:val="00FC43B6"/>
    <w:rsid w:val="00FC65BC"/>
    <w:rsid w:val="00FC6A12"/>
    <w:rsid w:val="00FC703A"/>
    <w:rsid w:val="00FC7485"/>
    <w:rsid w:val="00FD145C"/>
    <w:rsid w:val="00FD1761"/>
    <w:rsid w:val="00FD1C6D"/>
    <w:rsid w:val="00FD1D70"/>
    <w:rsid w:val="00FD2A4A"/>
    <w:rsid w:val="00FD344D"/>
    <w:rsid w:val="00FD346A"/>
    <w:rsid w:val="00FD47F8"/>
    <w:rsid w:val="00FD4848"/>
    <w:rsid w:val="00FD48EB"/>
    <w:rsid w:val="00FD5AED"/>
    <w:rsid w:val="00FD5FFD"/>
    <w:rsid w:val="00FD6273"/>
    <w:rsid w:val="00FD6985"/>
    <w:rsid w:val="00FD7DB8"/>
    <w:rsid w:val="00FE0439"/>
    <w:rsid w:val="00FE1B62"/>
    <w:rsid w:val="00FE1E56"/>
    <w:rsid w:val="00FE229F"/>
    <w:rsid w:val="00FE2E29"/>
    <w:rsid w:val="00FE4011"/>
    <w:rsid w:val="00FE6BFB"/>
    <w:rsid w:val="00FE794D"/>
    <w:rsid w:val="00FF01AC"/>
    <w:rsid w:val="00FF05D6"/>
    <w:rsid w:val="00FF190C"/>
    <w:rsid w:val="00FF1DFD"/>
    <w:rsid w:val="00FF22E2"/>
    <w:rsid w:val="00FF3587"/>
    <w:rsid w:val="00FF3C47"/>
    <w:rsid w:val="00FF7042"/>
    <w:rsid w:val="00FF717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E245279"/>
  <w15:docId w15:val="{236DA2F1-F09A-46EF-BE72-87F4854E6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4099"/>
    <w:pPr>
      <w:spacing w:after="120"/>
    </w:pPr>
    <w:rPr>
      <w:rFonts w:ascii="Arial" w:hAnsi="Arial" w:cs="Arial"/>
      <w:szCs w:val="24"/>
      <w:lang w:eastAsia="en-US"/>
    </w:rPr>
  </w:style>
  <w:style w:type="paragraph" w:styleId="Heading1">
    <w:name w:val="heading 1"/>
    <w:basedOn w:val="Normal"/>
    <w:next w:val="Normal"/>
    <w:link w:val="Heading1Char"/>
    <w:uiPriority w:val="99"/>
    <w:qFormat/>
    <w:rsid w:val="007D16B0"/>
    <w:pPr>
      <w:spacing w:after="600" w:line="460" w:lineRule="atLeast"/>
      <w:outlineLvl w:val="0"/>
    </w:pPr>
    <w:rPr>
      <w:b/>
      <w:color w:val="00B2A9" w:themeColor="accent1"/>
      <w:sz w:val="32"/>
      <w:szCs w:val="32"/>
      <w:lang w:val="en-US"/>
    </w:rPr>
  </w:style>
  <w:style w:type="paragraph" w:styleId="Heading2">
    <w:name w:val="heading 2"/>
    <w:basedOn w:val="Normal"/>
    <w:next w:val="Normal"/>
    <w:qFormat/>
    <w:rsid w:val="007D16B0"/>
    <w:pPr>
      <w:spacing w:before="360" w:after="113" w:line="300" w:lineRule="atLeast"/>
      <w:outlineLvl w:val="1"/>
    </w:pPr>
    <w:rPr>
      <w:b/>
      <w:color w:val="2E1E66" w:themeColor="accent3" w:themeTint="E6"/>
      <w:sz w:val="28"/>
    </w:rPr>
  </w:style>
  <w:style w:type="paragraph" w:styleId="Heading3">
    <w:name w:val="heading 3"/>
    <w:basedOn w:val="Normal"/>
    <w:next w:val="Normal"/>
    <w:link w:val="Heading3Char"/>
    <w:qFormat/>
    <w:rsid w:val="007D16B0"/>
    <w:pPr>
      <w:spacing w:before="140" w:after="57" w:line="220" w:lineRule="atLeast"/>
      <w:outlineLvl w:val="2"/>
    </w:pPr>
    <w:rPr>
      <w:b/>
      <w:sz w:val="24"/>
    </w:rPr>
  </w:style>
  <w:style w:type="paragraph" w:styleId="Heading4">
    <w:name w:val="heading 4"/>
    <w:basedOn w:val="Normal"/>
    <w:next w:val="Normal"/>
    <w:link w:val="Heading4Char"/>
    <w:qFormat/>
    <w:rsid w:val="007D16B0"/>
    <w:pPr>
      <w:spacing w:before="57" w:after="57" w:line="220" w:lineRule="atLeast"/>
      <w:outlineLvl w:val="3"/>
    </w:pPr>
    <w:rPr>
      <w:b/>
      <w:i/>
      <w:sz w:val="22"/>
    </w:rPr>
  </w:style>
  <w:style w:type="paragraph" w:styleId="Heading5">
    <w:name w:val="heading 5"/>
    <w:aliases w:val="- Title"/>
    <w:basedOn w:val="Normal"/>
    <w:next w:val="Normal"/>
    <w:link w:val="Heading5Char"/>
    <w:rsid w:val="00F968EA"/>
    <w:pPr>
      <w:spacing w:before="240" w:after="60"/>
      <w:outlineLvl w:val="4"/>
    </w:pPr>
    <w:rPr>
      <w:b/>
      <w:bCs/>
      <w:i/>
      <w:iCs/>
      <w:sz w:val="26"/>
      <w:szCs w:val="26"/>
    </w:rPr>
  </w:style>
  <w:style w:type="paragraph" w:styleId="Heading6">
    <w:name w:val="heading 6"/>
    <w:aliases w:val="App 2"/>
    <w:basedOn w:val="Normal"/>
    <w:next w:val="Normal"/>
    <w:rsid w:val="00F968EA"/>
    <w:pPr>
      <w:spacing w:before="240" w:after="60"/>
      <w:outlineLvl w:val="5"/>
    </w:pPr>
    <w:rPr>
      <w:b/>
      <w:bCs/>
      <w:szCs w:val="22"/>
    </w:rPr>
  </w:style>
  <w:style w:type="paragraph" w:styleId="Heading7">
    <w:name w:val="heading 7"/>
    <w:aliases w:val="App 3"/>
    <w:basedOn w:val="Normal"/>
    <w:next w:val="Normal"/>
    <w:rsid w:val="00F968EA"/>
    <w:pPr>
      <w:spacing w:before="240" w:after="60"/>
      <w:outlineLvl w:val="6"/>
    </w:pPr>
  </w:style>
  <w:style w:type="paragraph" w:styleId="Heading8">
    <w:name w:val="heading 8"/>
    <w:aliases w:val="App 4"/>
    <w:basedOn w:val="Normal"/>
    <w:next w:val="Normal"/>
    <w:rsid w:val="00F968EA"/>
    <w:pPr>
      <w:spacing w:before="240" w:after="60"/>
      <w:outlineLvl w:val="7"/>
    </w:pPr>
    <w:rPr>
      <w:i/>
      <w:iCs/>
    </w:rPr>
  </w:style>
  <w:style w:type="paragraph" w:styleId="Heading9">
    <w:name w:val="heading 9"/>
    <w:basedOn w:val="Normal"/>
    <w:next w:val="Normal"/>
    <w:rsid w:val="00F968EA"/>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968EA"/>
    <w:pPr>
      <w:numPr>
        <w:ilvl w:val="1"/>
        <w:numId w:val="23"/>
      </w:numPr>
      <w:tabs>
        <w:tab w:val="clear" w:pos="170"/>
      </w:tabs>
    </w:pPr>
  </w:style>
  <w:style w:type="paragraph" w:styleId="Header">
    <w:name w:val="header"/>
    <w:basedOn w:val="Normal"/>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968EA"/>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F968EA"/>
    <w:rPr>
      <w:rFonts w:ascii="Calibri" w:hAnsi="Calibri" w:cs="Arial"/>
      <w:sz w:val="22"/>
      <w:szCs w:val="24"/>
      <w:lang w:eastAsia="en-US"/>
    </w:rPr>
  </w:style>
  <w:style w:type="paragraph" w:customStyle="1" w:styleId="Caption">
    <w:name w:val="_Caption"/>
    <w:rsid w:val="00F968EA"/>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semiHidden/>
    <w:rsid w:val="00E90924"/>
    <w:rPr>
      <w:rFonts w:ascii="Tahoma" w:hAnsi="Tahoma" w:cs="Tahoma"/>
      <w:sz w:val="16"/>
      <w:szCs w:val="16"/>
    </w:rPr>
  </w:style>
  <w:style w:type="paragraph" w:styleId="BodyText">
    <w:name w:val="Body Text"/>
    <w:basedOn w:val="Normal"/>
    <w:link w:val="BodyTextChar"/>
    <w:unhideWhenUsed/>
    <w:rsid w:val="00772526"/>
  </w:style>
  <w:style w:type="character" w:customStyle="1" w:styleId="BodyTextChar">
    <w:name w:val="Body Text Char"/>
    <w:basedOn w:val="DefaultParagraphFont"/>
    <w:link w:val="BodyText"/>
    <w:rsid w:val="00772526"/>
    <w:rPr>
      <w:rFonts w:ascii="Arial" w:hAnsi="Arial" w:cs="Arial"/>
      <w:szCs w:val="24"/>
      <w:lang w:eastAsia="en-US"/>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ablebodytext"/>
    <w:uiPriority w:val="1"/>
    <w:rsid w:val="00F968EA"/>
    <w:pPr>
      <w:numPr>
        <w:numId w:val="24"/>
      </w:numPr>
    </w:pPr>
  </w:style>
  <w:style w:type="paragraph" w:customStyle="1" w:styleId="Tablebodytext">
    <w:name w:val="Table body text"/>
    <w:uiPriority w:val="1"/>
    <w:qFormat/>
    <w:rsid w:val="004A4F57"/>
    <w:pPr>
      <w:spacing w:before="80" w:after="60"/>
    </w:pPr>
    <w:rPr>
      <w:rFonts w:ascii="Arial" w:hAnsi="Arial" w:cs="Arial"/>
      <w:szCs w:val="24"/>
      <w:lang w:eastAsia="en-US"/>
    </w:rPr>
  </w:style>
  <w:style w:type="paragraph" w:customStyle="1" w:styleId="Tableheadingtext">
    <w:name w:val="Table heading text"/>
    <w:qFormat/>
    <w:rsid w:val="00660BBC"/>
    <w:pPr>
      <w:spacing w:before="60" w:after="60" w:line="230" w:lineRule="atLeast"/>
    </w:pPr>
    <w:rPr>
      <w:rFonts w:ascii="Arial" w:hAnsi="Arial" w:cs="Arial"/>
      <w:b/>
      <w:color w:val="FFFFFF" w:themeColor="background1"/>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ind w:left="1440" w:right="1440"/>
    </w:pPr>
  </w:style>
  <w:style w:type="paragraph" w:styleId="BodyText2">
    <w:name w:val="Body Text 2"/>
    <w:basedOn w:val="Normal"/>
    <w:semiHidden/>
    <w:rsid w:val="004578FA"/>
    <w:pPr>
      <w:spacing w:line="480" w:lineRule="auto"/>
    </w:pPr>
  </w:style>
  <w:style w:type="paragraph" w:styleId="BodyText3">
    <w:name w:val="Body Text 3"/>
    <w:basedOn w:val="Normal"/>
    <w:semiHidden/>
    <w:rsid w:val="004578FA"/>
    <w:rPr>
      <w:sz w:val="16"/>
      <w:szCs w:val="16"/>
    </w:rPr>
  </w:style>
  <w:style w:type="paragraph" w:styleId="BodyTextFirstIndent">
    <w:name w:val="Body Text First Indent"/>
    <w:basedOn w:val="Normal"/>
    <w:semiHidden/>
    <w:rsid w:val="007D16B0"/>
    <w:pPr>
      <w:ind w:firstLine="210"/>
    </w:pPr>
  </w:style>
  <w:style w:type="paragraph" w:styleId="BodyTextIndent">
    <w:name w:val="Body Text Indent"/>
    <w:basedOn w:val="Normal"/>
    <w:semiHidden/>
    <w:rsid w:val="004578FA"/>
    <w:pPr>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line="480" w:lineRule="auto"/>
      <w:ind w:left="283"/>
    </w:pPr>
  </w:style>
  <w:style w:type="paragraph" w:styleId="BodyTextIndent3">
    <w:name w:val="Body Text Indent 3"/>
    <w:basedOn w:val="Normal"/>
    <w:semiHidden/>
    <w:rsid w:val="004578FA"/>
    <w:pPr>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style>
  <w:style w:type="paragraph" w:styleId="EnvelopeReturn">
    <w:name w:val="envelope return"/>
    <w:basedOn w:val="Normal"/>
    <w:semiHidden/>
    <w:rsid w:val="004578FA"/>
    <w:rPr>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0675CA"/>
    <w:rPr>
      <w:rFonts w:ascii="Arial" w:hAnsi="Arial"/>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ind w:left="283"/>
    </w:pPr>
  </w:style>
  <w:style w:type="paragraph" w:styleId="ListContinue2">
    <w:name w:val="List Continue 2"/>
    <w:basedOn w:val="Normal"/>
    <w:semiHidden/>
    <w:rsid w:val="004578FA"/>
    <w:pPr>
      <w:ind w:left="566"/>
    </w:pPr>
  </w:style>
  <w:style w:type="paragraph" w:styleId="ListContinue3">
    <w:name w:val="List Continue 3"/>
    <w:basedOn w:val="Normal"/>
    <w:semiHidden/>
    <w:rsid w:val="004578FA"/>
    <w:pPr>
      <w:ind w:left="849"/>
    </w:pPr>
  </w:style>
  <w:style w:type="paragraph" w:styleId="ListContinue4">
    <w:name w:val="List Continue 4"/>
    <w:basedOn w:val="Normal"/>
    <w:semiHidden/>
    <w:rsid w:val="004578FA"/>
    <w:pPr>
      <w:ind w:left="1132"/>
    </w:pPr>
  </w:style>
  <w:style w:type="paragraph" w:styleId="ListContinue5">
    <w:name w:val="List Continue 5"/>
    <w:basedOn w:val="Normal"/>
    <w:semiHidden/>
    <w:rsid w:val="004578FA"/>
    <w:pPr>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uiPriority w:val="22"/>
    <w:qFormat/>
    <w:rsid w:val="00F968EA"/>
    <w:rPr>
      <w:b/>
      <w:bCs/>
    </w:rPr>
  </w:style>
  <w:style w:type="paragraph" w:styleId="Subtitle">
    <w:name w:val="Subtitle"/>
    <w:basedOn w:val="Title"/>
    <w:link w:val="SubtitleChar"/>
    <w:rsid w:val="00477B29"/>
    <w:pPr>
      <w:spacing w:before="240"/>
    </w:pPr>
    <w:rPr>
      <w:sz w:val="32"/>
      <w:szCs w:val="32"/>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1653FA"/>
    <w:pPr>
      <w:spacing w:after="60"/>
      <w:ind w:left="2268"/>
      <w:jc w:val="right"/>
      <w:outlineLvl w:val="0"/>
    </w:pPr>
    <w:rPr>
      <w:b/>
      <w:bCs/>
      <w:color w:val="FFFFFF" w:themeColor="background1"/>
      <w:kern w:val="28"/>
      <w:sz w:val="48"/>
      <w:szCs w:val="48"/>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6E23EB"/>
    <w:pPr>
      <w:spacing w:after="85" w:line="170" w:lineRule="atLeast"/>
      <w:ind w:left="142" w:hanging="142"/>
    </w:pPr>
    <w:rPr>
      <w:sz w:val="16"/>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182156"/>
    <w:pPr>
      <w:tabs>
        <w:tab w:val="left" w:pos="567"/>
        <w:tab w:val="right" w:pos="9629"/>
      </w:tabs>
      <w:spacing w:after="60"/>
    </w:pPr>
    <w:rPr>
      <w:bCs/>
      <w:noProof/>
      <w:szCs w:val="20"/>
      <w:lang w:eastAsia="en-AU"/>
    </w:rPr>
  </w:style>
  <w:style w:type="paragraph" w:styleId="TOC1">
    <w:name w:val="toc 1"/>
    <w:basedOn w:val="Normal"/>
    <w:next w:val="Normal"/>
    <w:uiPriority w:val="39"/>
    <w:rsid w:val="0071429D"/>
    <w:pPr>
      <w:pBdr>
        <w:bottom w:val="dotted" w:sz="12" w:space="3" w:color="228591"/>
        <w:between w:val="dotted" w:sz="12" w:space="1" w:color="228591"/>
      </w:pBdr>
      <w:tabs>
        <w:tab w:val="left" w:pos="567"/>
        <w:tab w:val="right" w:pos="9629"/>
      </w:tabs>
      <w:spacing w:before="320"/>
      <w:contextualSpacing/>
    </w:pPr>
    <w:rPr>
      <w:b/>
      <w:noProof/>
      <w:color w:val="00B2A9" w:themeColor="accent1"/>
      <w:lang w:val="en-US"/>
    </w:rPr>
  </w:style>
  <w:style w:type="paragraph" w:styleId="TOC3">
    <w:name w:val="toc 3"/>
    <w:basedOn w:val="Normal"/>
    <w:next w:val="Normal"/>
    <w:autoRedefine/>
    <w:uiPriority w:val="39"/>
    <w:rsid w:val="0071429D"/>
    <w:pPr>
      <w:tabs>
        <w:tab w:val="left" w:pos="1276"/>
        <w:tab w:val="right" w:pos="9629"/>
      </w:tabs>
      <w:ind w:left="567"/>
    </w:pPr>
    <w:rPr>
      <w:noProof/>
    </w:rPr>
  </w:style>
  <w:style w:type="paragraph" w:customStyle="1" w:styleId="TOCtitle">
    <w:name w:val="TOC title"/>
    <w:basedOn w:val="Heading1"/>
    <w:next w:val="TOC1"/>
    <w:rsid w:val="00243764"/>
  </w:style>
  <w:style w:type="paragraph" w:customStyle="1" w:styleId="Accessibilitytext">
    <w:name w:val="Accessibility text"/>
    <w:basedOn w:val="Normal"/>
    <w:rsid w:val="007D16B0"/>
    <w:pPr>
      <w:framePr w:hSpace="180" w:wrap="around" w:vAnchor="page" w:hAnchor="margin" w:y="5521"/>
      <w:autoSpaceDE w:val="0"/>
      <w:autoSpaceDN w:val="0"/>
      <w:adjustRightInd w:val="0"/>
      <w:spacing w:after="200" w:line="276" w:lineRule="auto"/>
    </w:pPr>
    <w:rPr>
      <w:rFonts w:eastAsia="Calibri"/>
      <w:sz w:val="28"/>
      <w:szCs w:val="2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semiHidden/>
    <w:rsid w:val="00E90924"/>
    <w:rPr>
      <w:b/>
      <w:bCs/>
    </w:rPr>
  </w:style>
  <w:style w:type="character" w:customStyle="1" w:styleId="CommentSubjectChar">
    <w:name w:val="Comment Subject Char"/>
    <w:link w:val="CommentSubject"/>
    <w:semiHidden/>
    <w:rsid w:val="00DC1725"/>
    <w:rPr>
      <w:rFonts w:ascii="Calibri" w:hAnsi="Calibri"/>
      <w:b/>
      <w:bCs/>
      <w:sz w:val="22"/>
      <w:szCs w:val="20"/>
      <w:lang w:eastAsia="en-US"/>
    </w:rPr>
  </w:style>
  <w:style w:type="table" w:customStyle="1" w:styleId="DELWPTable">
    <w:name w:val="DELWP_Table"/>
    <w:basedOn w:val="TableNormal"/>
    <w:uiPriority w:val="99"/>
    <w:rsid w:val="005B531E"/>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9C9A98" w:themeColor="text1" w:themeTint="7F"/>
    </w:rPr>
  </w:style>
  <w:style w:type="character" w:styleId="IntenseEmphasis">
    <w:name w:val="Intense Emphasis"/>
    <w:basedOn w:val="DefaultParagraphFont"/>
    <w:uiPriority w:val="21"/>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customStyle="1" w:styleId="Backpagewebaddress">
    <w:name w:val="Back page web address"/>
    <w:basedOn w:val="Subtitle"/>
    <w:rsid w:val="007B1750"/>
    <w:pPr>
      <w:ind w:left="0"/>
      <w:jc w:val="left"/>
    </w:pPr>
  </w:style>
  <w:style w:type="paragraph" w:customStyle="1" w:styleId="Authorscover">
    <w:name w:val="Authors cover"/>
    <w:basedOn w:val="Subtitle"/>
    <w:rsid w:val="00660BBC"/>
    <w:pPr>
      <w:ind w:left="993"/>
    </w:p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968EA"/>
    <w:rPr>
      <w:rFonts w:ascii="Calibri" w:hAnsi="Calibri"/>
      <w:b/>
      <w:bCs/>
      <w:i/>
      <w:iCs/>
      <w:sz w:val="26"/>
      <w:szCs w:val="26"/>
      <w:lang w:eastAsia="en-US"/>
    </w:rPr>
  </w:style>
  <w:style w:type="paragraph" w:styleId="ListParagraph">
    <w:name w:val="List Paragraph"/>
    <w:basedOn w:val="Normal"/>
    <w:uiPriority w:val="34"/>
    <w:rsid w:val="00F968EA"/>
    <w:pPr>
      <w:spacing w:line="270" w:lineRule="exact"/>
      <w:ind w:left="720"/>
      <w:contextualSpacing/>
    </w:pPr>
    <w:rPr>
      <w:rFonts w:ascii="Times New Roman" w:hAnsi="Times New Roman"/>
      <w:lang w:eastAsia="en-AU"/>
    </w:rPr>
  </w:style>
  <w:style w:type="character" w:customStyle="1" w:styleId="FootnoteTextChar">
    <w:name w:val="Footnote Text Char"/>
    <w:link w:val="FootnoteText"/>
    <w:locked/>
    <w:rsid w:val="006E23EB"/>
    <w:rPr>
      <w:rFonts w:ascii="Arial" w:hAnsi="Arial" w:cs="Arial"/>
      <w:sz w:val="16"/>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sz w:val="24"/>
      <w:lang w:eastAsia="en-AU"/>
    </w:rPr>
  </w:style>
  <w:style w:type="character" w:customStyle="1" w:styleId="kno-fv-vq">
    <w:name w:val="kno-fv-vq"/>
    <w:rsid w:val="00FD346A"/>
  </w:style>
  <w:style w:type="paragraph" w:customStyle="1" w:styleId="references">
    <w:name w:val="references"/>
    <w:basedOn w:val="Normal"/>
    <w:rsid w:val="00C27B6E"/>
    <w:pPr>
      <w:spacing w:line="270" w:lineRule="exact"/>
      <w:ind w:left="709" w:hanging="709"/>
    </w:pPr>
    <w:rPr>
      <w:rFonts w:ascii="Times New Roman" w:hAnsi="Times New Roman"/>
      <w:lang w:eastAsia="en-AU"/>
    </w:rPr>
  </w:style>
  <w:style w:type="paragraph" w:styleId="Caption0">
    <w:name w:val="caption"/>
    <w:basedOn w:val="Normal"/>
    <w:next w:val="Normal"/>
    <w:link w:val="CaptionChar"/>
    <w:unhideWhenUsed/>
    <w:rsid w:val="00F968EA"/>
    <w:pPr>
      <w:spacing w:after="200"/>
    </w:pPr>
    <w:rPr>
      <w:b/>
      <w:bCs/>
      <w:color w:val="00B2A9"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150BD2"/>
    <w:pPr>
      <w:tabs>
        <w:tab w:val="right" w:leader="dot" w:pos="9629"/>
      </w:tabs>
      <w:spacing w:line="360" w:lineRule="auto"/>
      <w:ind w:left="720" w:hanging="720"/>
    </w:pPr>
    <w:rPr>
      <w:noProof/>
      <w:szCs w:val="20"/>
    </w:r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7D16B0"/>
    <w:rPr>
      <w:rFonts w:ascii="Arial" w:hAnsi="Arial" w:cs="Arial"/>
      <w:b/>
      <w:i/>
      <w:sz w:val="22"/>
      <w:szCs w:val="24"/>
      <w:lang w:eastAsia="en-US"/>
    </w:rPr>
  </w:style>
  <w:style w:type="paragraph" w:customStyle="1" w:styleId="Heading4-Numbered">
    <w:name w:val="Heading 4 -Numbered"/>
    <w:basedOn w:val="Heading4"/>
    <w:rsid w:val="00E90924"/>
    <w:pPr>
      <w:numPr>
        <w:ilvl w:val="3"/>
        <w:numId w:val="17"/>
      </w:numPr>
      <w:spacing w:before="40" w:after="0" w:line="200" w:lineRule="exact"/>
    </w:pPr>
    <w:rPr>
      <w:rFonts w:ascii="Tahoma" w:hAnsi="Tahoma"/>
      <w:sz w:val="18"/>
      <w:lang w:eastAsia="en-AU"/>
    </w:rPr>
  </w:style>
  <w:style w:type="paragraph" w:customStyle="1" w:styleId="Heading3-Numbered">
    <w:name w:val="Heading 3 - Numbered"/>
    <w:basedOn w:val="Heading3"/>
    <w:qFormat/>
    <w:rsid w:val="00CE7E5D"/>
    <w:pPr>
      <w:numPr>
        <w:ilvl w:val="2"/>
        <w:numId w:val="17"/>
      </w:numPr>
      <w:tabs>
        <w:tab w:val="left" w:pos="851"/>
      </w:tabs>
      <w:spacing w:line="240" w:lineRule="atLeast"/>
    </w:pPr>
    <w:rPr>
      <w:lang w:eastAsia="en-AU"/>
    </w:rPr>
  </w:style>
  <w:style w:type="paragraph" w:customStyle="1" w:styleId="Heading2-Numbered">
    <w:name w:val="Heading 2 - Numbered"/>
    <w:basedOn w:val="Heading2"/>
    <w:qFormat/>
    <w:rsid w:val="00704099"/>
    <w:pPr>
      <w:numPr>
        <w:ilvl w:val="1"/>
        <w:numId w:val="17"/>
      </w:numPr>
      <w:tabs>
        <w:tab w:val="left" w:pos="851"/>
      </w:tabs>
    </w:pPr>
    <w:rPr>
      <w:szCs w:val="28"/>
      <w:lang w:eastAsia="en-AU"/>
    </w:rPr>
  </w:style>
  <w:style w:type="paragraph" w:customStyle="1" w:styleId="Heading1-Numbered">
    <w:name w:val="Heading 1 - Numbered"/>
    <w:basedOn w:val="Heading1"/>
    <w:link w:val="Heading1-NumberedChar"/>
    <w:qFormat/>
    <w:rsid w:val="00704099"/>
    <w:pPr>
      <w:numPr>
        <w:numId w:val="17"/>
      </w:numPr>
      <w:tabs>
        <w:tab w:val="clear" w:pos="857"/>
        <w:tab w:val="num" w:pos="432"/>
        <w:tab w:val="left" w:pos="851"/>
      </w:tabs>
      <w:spacing w:line="460" w:lineRule="exact"/>
      <w:ind w:left="432"/>
    </w:pPr>
    <w:rPr>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9"/>
    <w:rsid w:val="00DC3852"/>
    <w:rPr>
      <w:rFonts w:ascii="Arial" w:hAnsi="Arial" w:cs="Arial"/>
      <w:b/>
      <w:color w:val="00B2A9" w:themeColor="accent1"/>
      <w:sz w:val="32"/>
      <w:szCs w:val="32"/>
      <w:lang w:val="en-US" w:eastAsia="en-US"/>
    </w:rPr>
  </w:style>
  <w:style w:type="character" w:customStyle="1" w:styleId="Heading1-NumberedChar">
    <w:name w:val="Heading 1 - Numbered Char"/>
    <w:link w:val="Heading1-Numbered"/>
    <w:rsid w:val="00704099"/>
    <w:rPr>
      <w:rFonts w:ascii="Arial" w:hAnsi="Arial" w:cs="Arial"/>
      <w:b/>
      <w:color w:val="00B2A9" w:themeColor="accent1"/>
      <w:sz w:val="32"/>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basedOn w:val="Caption0"/>
    <w:next w:val="Normal"/>
    <w:qFormat/>
    <w:rsid w:val="00107038"/>
    <w:pPr>
      <w:keepNext/>
      <w:keepLines/>
      <w:spacing w:before="200" w:after="120"/>
    </w:pPr>
    <w:rPr>
      <w:color w:val="201547" w:themeColor="accent3"/>
      <w:sz w:val="22"/>
      <w:szCs w:val="22"/>
    </w:rPr>
  </w:style>
  <w:style w:type="paragraph" w:customStyle="1" w:styleId="Para0">
    <w:name w:val="Para 0"/>
    <w:aliases w:val="Auto,After:  3 pt"/>
    <w:basedOn w:val="Normal"/>
    <w:link w:val="Para0Char"/>
    <w:rsid w:val="00F968EA"/>
    <w:pPr>
      <w:spacing w:before="240" w:line="240" w:lineRule="atLeast"/>
    </w:pPr>
    <w:rPr>
      <w:rFonts w:eastAsiaTheme="minorEastAsia" w:cstheme="minorBidi"/>
    </w:rPr>
  </w:style>
  <w:style w:type="character" w:customStyle="1" w:styleId="Para0Char">
    <w:name w:val="Para 0 Char"/>
    <w:aliases w:val="Auto Char,After:  3 pt Char Char"/>
    <w:basedOn w:val="DefaultParagraphFont"/>
    <w:link w:val="Para0"/>
    <w:rsid w:val="00F968EA"/>
    <w:rPr>
      <w:rFonts w:ascii="Arial" w:eastAsiaTheme="minorEastAsia" w:hAnsi="Arial" w:cstheme="minorBidi"/>
      <w:szCs w:val="24"/>
      <w:lang w:eastAsia="en-US"/>
    </w:rPr>
  </w:style>
  <w:style w:type="paragraph" w:customStyle="1" w:styleId="Caption-Figure">
    <w:name w:val="Caption - Figure"/>
    <w:basedOn w:val="Caption0"/>
    <w:next w:val="Normal"/>
    <w:qFormat/>
    <w:rsid w:val="00CF0FEA"/>
    <w:pPr>
      <w:keepLines/>
      <w:spacing w:before="80" w:after="120"/>
    </w:pPr>
    <w:rPr>
      <w:color w:val="auto"/>
      <w:sz w:val="20"/>
      <w:szCs w:val="22"/>
    </w:rPr>
  </w:style>
  <w:style w:type="paragraph" w:customStyle="1" w:styleId="Figure">
    <w:name w:val="Figure"/>
    <w:basedOn w:val="Normal"/>
    <w:rsid w:val="00F968EA"/>
    <w:pPr>
      <w:keepNext/>
      <w:jc w:val="center"/>
    </w:pPr>
    <w:rPr>
      <w:rFonts w:asciiTheme="minorHAnsi" w:hAnsiTheme="minorHAnsi"/>
      <w:noProof/>
    </w:rPr>
  </w:style>
  <w:style w:type="paragraph" w:customStyle="1" w:styleId="Table-Bullets">
    <w:name w:val="Table-Bullets"/>
    <w:basedOn w:val="Tabletext"/>
    <w:rsid w:val="00F968EA"/>
    <w:pPr>
      <w:numPr>
        <w:numId w:val="19"/>
      </w:numPr>
      <w:spacing w:after="80"/>
      <w:contextualSpacing/>
    </w:pPr>
    <w:rPr>
      <w:rFonts w:asciiTheme="minorHAnsi" w:hAnsiTheme="minorHAns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rsid w:val="00F968EA"/>
    <w:pPr>
      <w:spacing w:before="360"/>
    </w:pPr>
    <w:rPr>
      <w:rFonts w:asciiTheme="minorHAnsi" w:hAnsiTheme="minorHAnsi"/>
      <w:b w:val="0"/>
      <w:sz w:val="40"/>
      <w:szCs w:val="40"/>
    </w:rPr>
  </w:style>
  <w:style w:type="paragraph" w:customStyle="1" w:styleId="Normalnumbered">
    <w:name w:val="Normal numbered"/>
    <w:basedOn w:val="ListParagraph"/>
    <w:qFormat/>
    <w:rsid w:val="00FC1339"/>
    <w:pPr>
      <w:numPr>
        <w:numId w:val="20"/>
      </w:numPr>
      <w:spacing w:after="113" w:line="240" w:lineRule="atLeast"/>
      <w:contextualSpacing w:val="0"/>
    </w:pPr>
    <w:rPr>
      <w:rFonts w:ascii="Arial" w:hAnsi="Arial"/>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rFonts w:asciiTheme="minorHAnsi" w:hAnsiTheme="minorHAnsi"/>
      <w:b/>
    </w:rPr>
  </w:style>
  <w:style w:type="paragraph" w:customStyle="1" w:styleId="dotpoints">
    <w:name w:val="dot points"/>
    <w:basedOn w:val="Normal"/>
    <w:qFormat/>
    <w:rsid w:val="00856D1B"/>
    <w:pPr>
      <w:numPr>
        <w:numId w:val="27"/>
      </w:numPr>
      <w:spacing w:before="113" w:after="113" w:line="240" w:lineRule="atLeast"/>
    </w:pPr>
    <w:rPr>
      <w:szCs w:val="22"/>
    </w:rPr>
  </w:style>
  <w:style w:type="paragraph" w:customStyle="1" w:styleId="Sub-bullets">
    <w:name w:val="Sub-bullets"/>
    <w:basedOn w:val="Normal"/>
    <w:rsid w:val="00856D1B"/>
    <w:pPr>
      <w:numPr>
        <w:numId w:val="22"/>
      </w:numPr>
      <w:spacing w:after="113" w:line="240" w:lineRule="atLeast"/>
    </w:pPr>
    <w:rPr>
      <w:szCs w:val="22"/>
    </w:rPr>
  </w:style>
  <w:style w:type="paragraph" w:customStyle="1" w:styleId="dotpointindented">
    <w:name w:val="dot point indented"/>
    <w:basedOn w:val="dotpoints"/>
    <w:qFormat/>
    <w:rsid w:val="00FC1339"/>
    <w:pPr>
      <w:numPr>
        <w:numId w:val="28"/>
      </w:numPr>
    </w:pPr>
  </w:style>
  <w:style w:type="paragraph" w:customStyle="1" w:styleId="Z">
    <w:name w:val="Z"/>
    <w:basedOn w:val="Normal"/>
    <w:rsid w:val="00F968EA"/>
    <w:rPr>
      <w:b/>
      <w:u w:val="single"/>
    </w:rPr>
  </w:style>
  <w:style w:type="paragraph" w:customStyle="1" w:styleId="TableHeadingFilled">
    <w:name w:val="Table Heading Filled"/>
    <w:basedOn w:val="Normal"/>
    <w:rsid w:val="00F968EA"/>
    <w:rPr>
      <w:rFonts w:asciiTheme="minorHAnsi" w:eastAsiaTheme="minorHAnsi" w:hAnsiTheme="minorHAns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rPr>
      <w:szCs w:val="20"/>
    </w:rPr>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rPr>
  </w:style>
  <w:style w:type="paragraph" w:customStyle="1" w:styleId="Thetabletitle">
    <w:name w:val="The table title"/>
    <w:basedOn w:val="Caption-Table"/>
    <w:rsid w:val="00F968EA"/>
    <w:rPr>
      <w:sz w:val="20"/>
    </w:rPr>
  </w:style>
  <w:style w:type="paragraph" w:customStyle="1" w:styleId="Thetablecaption">
    <w:name w:val="The table caption"/>
    <w:basedOn w:val="Thetabletitle"/>
    <w:rsid w:val="00F968EA"/>
    <w:rPr>
      <w:b w:val="0"/>
      <w:szCs w:val="20"/>
    </w:rPr>
  </w:style>
  <w:style w:type="character" w:customStyle="1" w:styleId="Heading3Char">
    <w:name w:val="Heading 3 Char"/>
    <w:basedOn w:val="DefaultParagraphFont"/>
    <w:link w:val="Heading3"/>
    <w:rsid w:val="007D16B0"/>
    <w:rPr>
      <w:rFonts w:ascii="Arial" w:hAnsi="Arial" w:cs="Arial"/>
      <w:b/>
      <w:sz w:val="24"/>
      <w:szCs w:val="24"/>
      <w:lang w:eastAsia="en-US"/>
    </w:rPr>
  </w:style>
  <w:style w:type="character" w:customStyle="1" w:styleId="CaptionChar">
    <w:name w:val="Caption Char"/>
    <w:link w:val="Caption0"/>
    <w:rsid w:val="00F968EA"/>
    <w:rPr>
      <w:rFonts w:ascii="Calibri" w:hAnsi="Calibri"/>
      <w:b/>
      <w:bCs/>
      <w:color w:val="00B2A9" w:themeColor="accent1"/>
      <w:sz w:val="18"/>
      <w:szCs w:val="18"/>
      <w:lang w:eastAsia="en-US"/>
    </w:rPr>
  </w:style>
  <w:style w:type="character" w:customStyle="1" w:styleId="TitleChar">
    <w:name w:val="Title Char"/>
    <w:basedOn w:val="DefaultParagraphFont"/>
    <w:link w:val="Title"/>
    <w:rsid w:val="001653FA"/>
    <w:rPr>
      <w:rFonts w:ascii="Arial" w:hAnsi="Arial" w:cs="Arial"/>
      <w:b/>
      <w:bCs/>
      <w:color w:val="FFFFFF" w:themeColor="background1"/>
      <w:kern w:val="28"/>
      <w:sz w:val="48"/>
      <w:szCs w:val="48"/>
      <w:lang w:eastAsia="en-US"/>
    </w:rPr>
  </w:style>
  <w:style w:type="character" w:customStyle="1" w:styleId="SubtitleChar">
    <w:name w:val="Subtitle Char"/>
    <w:basedOn w:val="DefaultParagraphFont"/>
    <w:link w:val="Subtitle"/>
    <w:rsid w:val="00477B29"/>
    <w:rPr>
      <w:rFonts w:ascii="Arial" w:hAnsi="Arial" w:cs="Arial"/>
      <w:b/>
      <w:bCs/>
      <w:color w:val="FFFFFF" w:themeColor="background1"/>
      <w:kern w:val="28"/>
      <w:sz w:val="32"/>
      <w:szCs w:val="32"/>
      <w:lang w:eastAsia="en-US"/>
    </w:rPr>
  </w:style>
  <w:style w:type="paragraph" w:customStyle="1" w:styleId="References1">
    <w:name w:val="References"/>
    <w:basedOn w:val="Normal"/>
    <w:rsid w:val="00776551"/>
    <w:pPr>
      <w:ind w:left="709" w:hanging="709"/>
    </w:pPr>
    <w:rPr>
      <w:rFonts w:asciiTheme="minorHAnsi" w:hAnsiTheme="minorHAnsi" w:cs="Calibri"/>
      <w:noProof/>
    </w:rPr>
  </w:style>
  <w:style w:type="paragraph" w:customStyle="1" w:styleId="ReportReference">
    <w:name w:val="Report Reference"/>
    <w:basedOn w:val="Normal"/>
    <w:rsid w:val="000675CA"/>
    <w:pPr>
      <w:ind w:left="709" w:hanging="709"/>
    </w:pPr>
    <w:rPr>
      <w:i/>
      <w:noProof/>
    </w:rPr>
  </w:style>
  <w:style w:type="table" w:customStyle="1" w:styleId="LogoPlaceholder">
    <w:name w:val="Logo Placeholder"/>
    <w:basedOn w:val="TableNormal"/>
    <w:uiPriority w:val="99"/>
    <w:rsid w:val="006A54EF"/>
    <w:rPr>
      <w:rFonts w:asciiTheme="minorHAnsi" w:hAnsiTheme="minorHAnsi" w:cs="Arial"/>
      <w:color w:val="363534" w:themeColor="text1"/>
    </w:rPr>
    <w:tblPr>
      <w:tblCellSpacing w:w="142" w:type="dxa"/>
      <w:tblCellMar>
        <w:left w:w="0" w:type="dxa"/>
        <w:right w:w="0" w:type="dxa"/>
      </w:tblCellMar>
    </w:tblPr>
    <w:trPr>
      <w:tblCellSpacing w:w="142" w:type="dxa"/>
    </w:trPr>
  </w:style>
  <w:style w:type="character" w:styleId="PlaceholderText">
    <w:name w:val="Placeholder Text"/>
    <w:basedOn w:val="DefaultParagraphFont"/>
    <w:uiPriority w:val="99"/>
    <w:semiHidden/>
    <w:rsid w:val="00243764"/>
    <w:rPr>
      <w:color w:val="808080"/>
    </w:rPr>
  </w:style>
  <w:style w:type="character" w:customStyle="1" w:styleId="FooterChar">
    <w:name w:val="Footer Char"/>
    <w:basedOn w:val="DefaultParagraphFont"/>
    <w:link w:val="Footer"/>
    <w:uiPriority w:val="99"/>
    <w:rsid w:val="00E3679A"/>
    <w:rPr>
      <w:rFonts w:ascii="Calibri" w:hAnsi="Calibri"/>
      <w:sz w:val="22"/>
      <w:szCs w:val="24"/>
      <w:lang w:eastAsia="en-US"/>
    </w:rPr>
  </w:style>
  <w:style w:type="character" w:customStyle="1" w:styleId="Imprint0">
    <w:name w:val="Imprint"/>
    <w:basedOn w:val="DefaultParagraphFont"/>
    <w:rsid w:val="00F56D9E"/>
    <w:rPr>
      <w:rFonts w:ascii="Arial" w:eastAsiaTheme="minorHAnsi" w:hAnsi="Arial"/>
      <w:sz w:val="16"/>
    </w:rPr>
  </w:style>
  <w:style w:type="character" w:styleId="UnresolvedMention">
    <w:name w:val="Unresolved Mention"/>
    <w:basedOn w:val="DefaultParagraphFont"/>
    <w:uiPriority w:val="99"/>
    <w:semiHidden/>
    <w:unhideWhenUsed/>
    <w:rsid w:val="00A32CF2"/>
    <w:rPr>
      <w:color w:val="808080"/>
      <w:shd w:val="clear" w:color="auto" w:fill="E6E6E6"/>
    </w:rPr>
  </w:style>
  <w:style w:type="paragraph" w:customStyle="1" w:styleId="ARIERRefs">
    <w:name w:val="ARIER_Refs"/>
    <w:basedOn w:val="Normal"/>
    <w:uiPriority w:val="99"/>
    <w:rsid w:val="00FC1339"/>
    <w:pPr>
      <w:ind w:left="709" w:hanging="709"/>
    </w:pPr>
    <w:rPr>
      <w:noProof/>
    </w:rPr>
  </w:style>
  <w:style w:type="paragraph" w:customStyle="1" w:styleId="StyleARIERRefs11ptItalic">
    <w:name w:val="Style ARIER_Refs + 11 pt Italic"/>
    <w:basedOn w:val="ARIERRefs"/>
    <w:rsid w:val="00FC1339"/>
    <w:rPr>
      <w:i/>
      <w:iCs/>
    </w:rPr>
  </w:style>
  <w:style w:type="paragraph" w:customStyle="1" w:styleId="StyleSubtitleAuto">
    <w:name w:val="Style Subtitle + Auto"/>
    <w:basedOn w:val="Subtitle"/>
    <w:rsid w:val="00DD09BE"/>
    <w:pPr>
      <w:jc w:val="left"/>
    </w:pPr>
    <w:rPr>
      <w:color w:val="auto"/>
    </w:rPr>
  </w:style>
  <w:style w:type="paragraph" w:customStyle="1" w:styleId="Reportdetails">
    <w:name w:val="Report details"/>
    <w:basedOn w:val="Subtitle"/>
    <w:rsid w:val="00875BDB"/>
    <w:pPr>
      <w:spacing w:before="40" w:after="0"/>
    </w:pPr>
    <w:rPr>
      <w:color w:val="202207" w:themeColor="accent5" w:themeShade="1A"/>
      <w:sz w:val="24"/>
      <w:szCs w:val="24"/>
    </w:rPr>
  </w:style>
  <w:style w:type="paragraph" w:customStyle="1" w:styleId="Titlepagesubtitle">
    <w:name w:val="Title page subtitle"/>
    <w:basedOn w:val="Titlepage1"/>
    <w:rsid w:val="008352D5"/>
    <w:pPr>
      <w:spacing w:before="240" w:after="60"/>
      <w:jc w:val="left"/>
    </w:pPr>
    <w:rPr>
      <w:rFonts w:ascii="Arial" w:hAnsi="Arial"/>
    </w:rPr>
  </w:style>
  <w:style w:type="paragraph" w:customStyle="1" w:styleId="Titlepageheading">
    <w:name w:val="Title page heading"/>
    <w:basedOn w:val="Title"/>
    <w:rsid w:val="008352D5"/>
    <w:pPr>
      <w:ind w:left="0"/>
      <w:jc w:val="left"/>
    </w:pPr>
    <w:rPr>
      <w:color w:val="auto"/>
    </w:rPr>
  </w:style>
  <w:style w:type="table" w:customStyle="1" w:styleId="TableAsPlaceholder">
    <w:name w:val="Table As Placeholder"/>
    <w:basedOn w:val="TableNormal"/>
    <w:uiPriority w:val="99"/>
    <w:qFormat/>
    <w:rsid w:val="00A66144"/>
    <w:pPr>
      <w:spacing w:line="240" w:lineRule="atLeast"/>
    </w:pPr>
    <w:rPr>
      <w:rFonts w:asciiTheme="minorHAnsi" w:hAnsiTheme="minorHAnsi" w:cs="Arial"/>
      <w:color w:val="363534" w:themeColor="text1"/>
    </w:rPr>
    <w:tblPr>
      <w:tblCellMar>
        <w:left w:w="0" w:type="dxa"/>
        <w:right w:w="0" w:type="dxa"/>
      </w:tblCellMar>
    </w:tblPr>
  </w:style>
  <w:style w:type="paragraph" w:customStyle="1" w:styleId="xDisclaimertext4">
    <w:name w:val="xDisclaimer text 4"/>
    <w:basedOn w:val="Normal"/>
    <w:qFormat/>
    <w:rsid w:val="00A66144"/>
    <w:pPr>
      <w:framePr w:hSpace="181" w:wrap="around" w:hAnchor="margin" w:yAlign="bottom"/>
      <w:spacing w:before="60" w:after="60" w:line="210" w:lineRule="atLeast"/>
      <w:ind w:left="284" w:right="3686"/>
      <w:suppressOverlap/>
    </w:pPr>
    <w:rPr>
      <w:rFonts w:asciiTheme="minorHAnsi" w:hAnsiTheme="minorHAnsi"/>
      <w:color w:val="363534" w:themeColor="text1"/>
      <w:sz w:val="18"/>
      <w:szCs w:val="20"/>
      <w:lang w:eastAsia="en-AU"/>
    </w:rPr>
  </w:style>
  <w:style w:type="paragraph" w:customStyle="1" w:styleId="xDisclaimertext6">
    <w:name w:val="xDisclaimer text 6"/>
    <w:basedOn w:val="xDisclaimertext4"/>
    <w:qFormat/>
    <w:rsid w:val="00A66144"/>
    <w:pPr>
      <w:framePr w:wrap="around"/>
      <w:spacing w:before="120" w:after="120"/>
    </w:pPr>
    <w:rPr>
      <w:b/>
      <w:color w:val="00B2A9" w:themeColor="accent1"/>
      <w:sz w:val="20"/>
    </w:rPr>
  </w:style>
  <w:style w:type="paragraph" w:customStyle="1" w:styleId="xDisclaimertext5">
    <w:name w:val="xDisclaimer text 5"/>
    <w:basedOn w:val="xDisclaimertext4"/>
    <w:qFormat/>
    <w:rsid w:val="00A66144"/>
    <w:pPr>
      <w:framePr w:wrap="around"/>
      <w:spacing w:after="100"/>
      <w:ind w:right="3119"/>
    </w:pPr>
  </w:style>
  <w:style w:type="paragraph" w:customStyle="1" w:styleId="Text">
    <w:name w:val="Text"/>
    <w:basedOn w:val="Normal"/>
    <w:link w:val="TextChar"/>
    <w:uiPriority w:val="24"/>
    <w:unhideWhenUsed/>
    <w:rsid w:val="006035B1"/>
    <w:pPr>
      <w:keepLines/>
      <w:spacing w:before="240" w:after="0"/>
      <w:jc w:val="both"/>
    </w:pPr>
    <w:rPr>
      <w:rFonts w:ascii="Calibri" w:hAnsi="Calibri" w:cs="Times New Roman"/>
      <w:sz w:val="22"/>
      <w:szCs w:val="20"/>
    </w:rPr>
  </w:style>
  <w:style w:type="character" w:customStyle="1" w:styleId="TextChar">
    <w:name w:val="Text Char"/>
    <w:basedOn w:val="DefaultParagraphFont"/>
    <w:link w:val="Text"/>
    <w:uiPriority w:val="24"/>
    <w:rsid w:val="006035B1"/>
    <w:rPr>
      <w:rFonts w:ascii="Calibri" w:hAnsi="Calibr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198668063">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01511125">
      <w:bodyDiv w:val="1"/>
      <w:marLeft w:val="0"/>
      <w:marRight w:val="0"/>
      <w:marTop w:val="0"/>
      <w:marBottom w:val="0"/>
      <w:divBdr>
        <w:top w:val="none" w:sz="0" w:space="0" w:color="auto"/>
        <w:left w:val="none" w:sz="0" w:space="0" w:color="auto"/>
        <w:bottom w:val="none" w:sz="0" w:space="0" w:color="auto"/>
        <w:right w:val="none" w:sz="0" w:space="0" w:color="auto"/>
      </w:divBdr>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14795556">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768280907">
      <w:bodyDiv w:val="1"/>
      <w:marLeft w:val="0"/>
      <w:marRight w:val="0"/>
      <w:marTop w:val="0"/>
      <w:marBottom w:val="0"/>
      <w:divBdr>
        <w:top w:val="none" w:sz="0" w:space="0" w:color="auto"/>
        <w:left w:val="none" w:sz="0" w:space="0" w:color="auto"/>
        <w:bottom w:val="none" w:sz="0" w:space="0" w:color="auto"/>
        <w:right w:val="none" w:sz="0" w:space="0" w:color="auto"/>
      </w:divBdr>
    </w:div>
    <w:div w:id="828986346">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888221064">
      <w:bodyDiv w:val="1"/>
      <w:marLeft w:val="0"/>
      <w:marRight w:val="0"/>
      <w:marTop w:val="0"/>
      <w:marBottom w:val="0"/>
      <w:divBdr>
        <w:top w:val="none" w:sz="0" w:space="0" w:color="auto"/>
        <w:left w:val="none" w:sz="0" w:space="0" w:color="auto"/>
        <w:bottom w:val="none" w:sz="0" w:space="0" w:color="auto"/>
        <w:right w:val="none" w:sz="0" w:space="0" w:color="auto"/>
      </w:divBdr>
    </w:div>
    <w:div w:id="981664527">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41768768">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 w:id="2020157601">
      <w:bodyDiv w:val="1"/>
      <w:marLeft w:val="0"/>
      <w:marRight w:val="0"/>
      <w:marTop w:val="0"/>
      <w:marBottom w:val="0"/>
      <w:divBdr>
        <w:top w:val="none" w:sz="0" w:space="0" w:color="auto"/>
        <w:left w:val="none" w:sz="0" w:space="0" w:color="auto"/>
        <w:bottom w:val="none" w:sz="0" w:space="0" w:color="auto"/>
        <w:right w:val="none" w:sz="0" w:space="0" w:color="auto"/>
      </w:divBdr>
    </w:div>
    <w:div w:id="2057579074">
      <w:bodyDiv w:val="1"/>
      <w:marLeft w:val="0"/>
      <w:marRight w:val="0"/>
      <w:marTop w:val="0"/>
      <w:marBottom w:val="0"/>
      <w:divBdr>
        <w:top w:val="none" w:sz="0" w:space="0" w:color="auto"/>
        <w:left w:val="none" w:sz="0" w:space="0" w:color="auto"/>
        <w:bottom w:val="none" w:sz="0" w:space="0" w:color="auto"/>
        <w:right w:val="none" w:sz="0" w:space="0" w:color="auto"/>
      </w:divBdr>
    </w:div>
    <w:div w:id="214034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1.xml"/><Relationship Id="rId26" Type="http://schemas.openxmlformats.org/officeDocument/2006/relationships/footer" Target="footer5.xml"/><Relationship Id="rId39" Type="http://schemas.openxmlformats.org/officeDocument/2006/relationships/footer" Target="footer8.xml"/><Relationship Id="rId21" Type="http://schemas.openxmlformats.org/officeDocument/2006/relationships/footer" Target="footer2.xml"/><Relationship Id="rId34" Type="http://schemas.openxmlformats.org/officeDocument/2006/relationships/hyperlink" Target="mailto:customer.service@delwp.vic.gov.au" TargetMode="External"/><Relationship Id="rId42" Type="http://schemas.openxmlformats.org/officeDocument/2006/relationships/footer" Target="footer10.xml"/><Relationship Id="rId47" Type="http://schemas.openxmlformats.org/officeDocument/2006/relationships/footer" Target="footer14.xml"/><Relationship Id="rId50" Type="http://schemas.openxmlformats.org/officeDocument/2006/relationships/footer" Target="footer17.xml"/><Relationship Id="rId55" Type="http://schemas.openxmlformats.org/officeDocument/2006/relationships/footer" Target="footer21.xml"/><Relationship Id="rId63" Type="http://schemas.openxmlformats.org/officeDocument/2006/relationships/footer" Target="footer26.xml"/><Relationship Id="rId68" Type="http://schemas.openxmlformats.org/officeDocument/2006/relationships/hyperlink" Target="http://www.delwp.vic.gov.au" TargetMode="External"/><Relationship Id="rId7" Type="http://schemas.openxmlformats.org/officeDocument/2006/relationships/customXml" Target="../customXml/item7.xml"/><Relationship Id="rId71" Type="http://schemas.openxmlformats.org/officeDocument/2006/relationships/footer" Target="footer31.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image" Target="media/image5.jpeg"/><Relationship Id="rId11" Type="http://schemas.openxmlformats.org/officeDocument/2006/relationships/settings" Target="settings.xml"/><Relationship Id="rId24" Type="http://schemas.openxmlformats.org/officeDocument/2006/relationships/header" Target="header4.xml"/><Relationship Id="rId32" Type="http://schemas.openxmlformats.org/officeDocument/2006/relationships/image" Target="media/image7.emf"/><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header" Target="header7.xml"/><Relationship Id="rId53" Type="http://schemas.openxmlformats.org/officeDocument/2006/relationships/footer" Target="footer19.xml"/><Relationship Id="rId58" Type="http://schemas.openxmlformats.org/officeDocument/2006/relationships/hyperlink" Target="https://www.dpi.nsw.gov.au/fishing/threatened-species/what-current/critically-endangered-species/stocky-galaxias/priorities-action-statement-draft-actions-for-stocky-galaxias" TargetMode="External"/><Relationship Id="rId66" Type="http://schemas.openxmlformats.org/officeDocument/2006/relationships/footer" Target="footer29.xm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tif"/><Relationship Id="rId23" Type="http://schemas.openxmlformats.org/officeDocument/2006/relationships/footer" Target="footer3.xml"/><Relationship Id="rId28" Type="http://schemas.openxmlformats.org/officeDocument/2006/relationships/image" Target="media/image4.jpeg"/><Relationship Id="rId36" Type="http://schemas.openxmlformats.org/officeDocument/2006/relationships/hyperlink" Target="http://www.delwp.vic.gov.au" TargetMode="External"/><Relationship Id="rId49" Type="http://schemas.openxmlformats.org/officeDocument/2006/relationships/footer" Target="footer16.xml"/><Relationship Id="rId57" Type="http://schemas.openxmlformats.org/officeDocument/2006/relationships/footer" Target="footer23.xml"/><Relationship Id="rId61" Type="http://schemas.openxmlformats.org/officeDocument/2006/relationships/footer" Target="footer24.xml"/><Relationship Id="rId10" Type="http://schemas.openxmlformats.org/officeDocument/2006/relationships/styles" Target="styles.xml"/><Relationship Id="rId19" Type="http://schemas.openxmlformats.org/officeDocument/2006/relationships/header" Target="header2.xml"/><Relationship Id="rId31" Type="http://schemas.openxmlformats.org/officeDocument/2006/relationships/hyperlink" Target="http://www.ari.vic.gov.au" TargetMode="External"/><Relationship Id="rId44" Type="http://schemas.openxmlformats.org/officeDocument/2006/relationships/footer" Target="footer12.xml"/><Relationship Id="rId52" Type="http://schemas.openxmlformats.org/officeDocument/2006/relationships/footer" Target="footer18.xml"/><Relationship Id="rId60" Type="http://schemas.openxmlformats.org/officeDocument/2006/relationships/hyperlink" Target="http://www.environment.gov.au/biodiversity/threatened/species/pubs/87879-conservation-advice-03032021.pdf" TargetMode="External"/><Relationship Id="rId65" Type="http://schemas.openxmlformats.org/officeDocument/2006/relationships/footer" Target="footer28.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image" Target="media/image6.png"/><Relationship Id="rId35" Type="http://schemas.openxmlformats.org/officeDocument/2006/relationships/hyperlink" Target="http://www.relayservice.com.au" TargetMode="External"/><Relationship Id="rId43" Type="http://schemas.openxmlformats.org/officeDocument/2006/relationships/footer" Target="footer11.xml"/><Relationship Id="rId48" Type="http://schemas.openxmlformats.org/officeDocument/2006/relationships/footer" Target="footer15.xml"/><Relationship Id="rId56" Type="http://schemas.openxmlformats.org/officeDocument/2006/relationships/footer" Target="footer22.xml"/><Relationship Id="rId64" Type="http://schemas.openxmlformats.org/officeDocument/2006/relationships/footer" Target="footer27.xml"/><Relationship Id="rId69" Type="http://schemas.openxmlformats.org/officeDocument/2006/relationships/header" Target="header8.xml"/><Relationship Id="rId8" Type="http://schemas.openxmlformats.org/officeDocument/2006/relationships/customXml" Target="../customXml/item8.xml"/><Relationship Id="rId51" Type="http://schemas.openxmlformats.org/officeDocument/2006/relationships/image" Target="media/image8.png"/><Relationship Id="rId72" Type="http://schemas.openxmlformats.org/officeDocument/2006/relationships/footer" Target="footer32.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footer" Target="footer4.xml"/><Relationship Id="rId33" Type="http://schemas.openxmlformats.org/officeDocument/2006/relationships/hyperlink" Target="http://creativecommons.org/licenses/by/3.0/au/deed.en" TargetMode="External"/><Relationship Id="rId38" Type="http://schemas.openxmlformats.org/officeDocument/2006/relationships/footer" Target="footer7.xml"/><Relationship Id="rId46" Type="http://schemas.openxmlformats.org/officeDocument/2006/relationships/footer" Target="footer13.xml"/><Relationship Id="rId59" Type="http://schemas.openxmlformats.org/officeDocument/2006/relationships/hyperlink" Target="http://www.environment.gov.au/cgi-bin/sprat/public/publicspecies.pl?taxon_id=26168" TargetMode="External"/><Relationship Id="rId67" Type="http://schemas.openxmlformats.org/officeDocument/2006/relationships/hyperlink" Target="http://www.delwp.vic.gov.au" TargetMode="External"/><Relationship Id="rId20" Type="http://schemas.openxmlformats.org/officeDocument/2006/relationships/footer" Target="footer1.xml"/><Relationship Id="rId41" Type="http://schemas.openxmlformats.org/officeDocument/2006/relationships/footer" Target="footer9.xml"/><Relationship Id="rId54" Type="http://schemas.openxmlformats.org/officeDocument/2006/relationships/footer" Target="footer20.xml"/><Relationship Id="rId62" Type="http://schemas.openxmlformats.org/officeDocument/2006/relationships/footer" Target="footer25.xml"/><Relationship Id="rId70"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J:\Publications\3%20Templates%20for%20reports\ARI%20Templates%20-%202019\ARI%20Unpublished%20Client%20Report%20Template%202019-1.dotx" TargetMode="External"/></Relationships>
</file>

<file path=word/theme/theme1.xml><?xml version="1.0" encoding="utf-8"?>
<a:theme xmlns:a="http://schemas.openxmlformats.org/drawingml/2006/main" name="Office Theme">
  <a:themeElements>
    <a:clrScheme name="DELWP-ECC Colours">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14</Value>
      <Value>7</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kd1afe63598044c081c46c46ce9365fb xmlns="c40bc579-a0d0-479f-9f6f-801f45bc7acb">
      <Terms xmlns="http://schemas.microsoft.com/office/infopath/2007/PartnerControls"/>
    </kd1afe63598044c081c46c46ce9365fb>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aba7e269cb3b4758a62d8023824283f8 xmlns="c40bc579-a0d0-479f-9f6f-801f45bc7acb">
      <Terms xmlns="http://schemas.microsoft.com/office/infopath/2007/PartnerControls"/>
    </aba7e269cb3b4758a62d8023824283f8>
    <_dlc_DocId xmlns="a5f32de4-e402-4188-b034-e71ca7d22e54">DOCID95-808209665-1374</_dlc_DocId>
    <_dlc_DocIdUrl xmlns="a5f32de4-e402-4188-b034-e71ca7d22e54">
      <Url>https://delwpvicgovau.sharepoint.com/sites/ecm_95/_layouts/15/DocIdRedir.aspx?ID=DOCID95-808209665-1374</Url>
      <Description>DOCID95-808209665-1374</Description>
    </_dlc_DocIdUrl>
  </documentManagement>
</p:properties>
</file>

<file path=customXml/item4.xml><?xml version="1.0" encoding="utf-8"?>
<?mso-contentType ?>
<SharedContentType xmlns="Microsoft.SharePoint.Taxonomy.ContentTypeSync" SourceId="797aeec6-0273-40f2-ab3e-beee73212332" ContentTypeId="0x0101002517F445A0F35E449C98AAD631F2B0384F" PreviousValue="false"/>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ct:contentTypeSchema xmlns:ct="http://schemas.microsoft.com/office/2006/metadata/contentType" xmlns:ma="http://schemas.microsoft.com/office/2006/metadata/properties/metaAttributes" ct:_="" ma:_="" ma:contentTypeName="File Note" ma:contentTypeID="0x0101002517F445A0F35E449C98AAD631F2B0384F00D992CF815FA016429B835B8112AAEC45" ma:contentTypeVersion="13" ma:contentTypeDescription="An informal note describing something to be remembered or acted upon in the future - DEPI" ma:contentTypeScope="" ma:versionID="6cf9ffc713810e9b05f0bb03a256f08d">
  <xsd:schema xmlns:xsd="http://www.w3.org/2001/XMLSchema" xmlns:xs="http://www.w3.org/2001/XMLSchema" xmlns:p="http://schemas.microsoft.com/office/2006/metadata/properties" xmlns:ns1="http://schemas.microsoft.com/sharepoint/v3" xmlns:ns2="a5f32de4-e402-4188-b034-e71ca7d22e54" xmlns:ns3="c40bc579-a0d0-479f-9f6f-801f45bc7acb" xmlns:ns4="9fd47c19-1c4a-4d7d-b342-c10cef269344" targetNamespace="http://schemas.microsoft.com/office/2006/metadata/properties" ma:root="true" ma:fieldsID="ed24cd9a910d6a11dcc892c15dd241fa" ns1:_="" ns2:_="" ns3:_="" ns4:_="">
    <xsd:import namespace="http://schemas.microsoft.com/sharepoint/v3"/>
    <xsd:import namespace="a5f32de4-e402-4188-b034-e71ca7d22e54"/>
    <xsd:import namespace="c40bc579-a0d0-479f-9f6f-801f45bc7acb"/>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4:k1bd994a94c2413797db3bab8f123f6f" minOccurs="0"/>
                <xsd:element ref="ns4:a25c4e3633654d669cbaa09ae6b70789" minOccurs="0"/>
                <xsd:element ref="ns4:mfe9accc5a0b4653a7b513b67ffd122d" minOccurs="0"/>
                <xsd:element ref="ns2: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3:kd1afe63598044c081c46c46ce9365fb" minOccurs="0"/>
                <xsd:element ref="ns3:aba7e269cb3b4758a62d8023824283f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 ma:internalName="RoutingRuleDescription" ma:readOnly="false">
      <xsd:simpleType>
        <xsd:restriction base="dms:Text">
          <xsd:maxLength value="255"/>
        </xsd:restriction>
      </xsd:simpleType>
    </xsd:element>
    <xsd:element name="Language" ma:index="1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40bc579-a0d0-479f-9f6f-801f45bc7acb" elementFormDefault="qualified">
    <xsd:import namespace="http://schemas.microsoft.com/office/2006/documentManagement/types"/>
    <xsd:import namespace="http://schemas.microsoft.com/office/infopath/2007/PartnerControls"/>
    <xsd:element name="kd1afe63598044c081c46c46ce9365fb" ma:index="31" nillable="true" ma:taxonomy="true" ma:internalName="kd1afe63598044c081c46c46ce9365fb" ma:taxonomyFieldName="Records_x0020_Classification" ma:displayName="Records Classification" ma:readOnly="false" ma:fieldId="{4d1afe63-5980-44c0-81c4-6c46ce9365fb}" ma:sspId="797aeec6-0273-40f2-ab3e-beee73212332" ma:termSetId="e9250fa0-fa79-4fcf-8f5d-771e4975765c" ma:anchorId="00000000-0000-0000-0000-000000000000" ma:open="true" ma:isKeyword="false">
      <xsd:complexType>
        <xsd:sequence>
          <xsd:element ref="pc:Terms" minOccurs="0" maxOccurs="1"/>
        </xsd:sequence>
      </xsd:complexType>
    </xsd:element>
    <xsd:element name="aba7e269cb3b4758a62d8023824283f8" ma:index="32" nillable="true" ma:taxonomy="true" ma:internalName="aba7e269cb3b4758a62d8023824283f8" ma:taxonomyFieldName="Document_x0020_type" ma:displayName="Document type" ma:default="" ma:fieldId="{aba7e269-cb3b-4758-a62d-8023824283f8}" ma:sspId="797aeec6-0273-40f2-ab3e-beee73212332" ma:termSetId="643b7721-8011-4cab-82df-76711fd74e42"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406b4f4e-4854-4ef7-b346-40545d976024}"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406b4f4e-4854-4ef7-b346-40545d976024}"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4;#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9F0C93-0166-4936-8E4B-753883B7B2F7}">
  <ds:schemaRefs>
    <ds:schemaRef ds:uri="http://schemas.microsoft.com/sharepoint/events"/>
  </ds:schemaRefs>
</ds:datastoreItem>
</file>

<file path=customXml/itemProps2.xml><?xml version="1.0" encoding="utf-8"?>
<ds:datastoreItem xmlns:ds="http://schemas.openxmlformats.org/officeDocument/2006/customXml" ds:itemID="{136DFF4C-44A9-4307-A48C-FECDC9E09FBC}">
  <ds:schemaRefs>
    <ds:schemaRef ds:uri="http://schemas.microsoft.com/office/2006/metadata/customXsn"/>
  </ds:schemaRefs>
</ds:datastoreItem>
</file>

<file path=customXml/itemProps3.xml><?xml version="1.0" encoding="utf-8"?>
<ds:datastoreItem xmlns:ds="http://schemas.openxmlformats.org/officeDocument/2006/customXml" ds:itemID="{00A40A86-DDC4-4285-9EA8-51B64FA983E2}">
  <ds:schemaRefs>
    <ds:schemaRef ds:uri="http://schemas.microsoft.com/office/2006/metadata/properties"/>
    <ds:schemaRef ds:uri="http://schemas.microsoft.com/office/infopath/2007/PartnerControls"/>
    <ds:schemaRef ds:uri="http://schemas.microsoft.com/sharepoint/v3"/>
    <ds:schemaRef ds:uri="9fd47c19-1c4a-4d7d-b342-c10cef269344"/>
    <ds:schemaRef ds:uri="c40bc579-a0d0-479f-9f6f-801f45bc7acb"/>
    <ds:schemaRef ds:uri="a5f32de4-e402-4188-b034-e71ca7d22e54"/>
  </ds:schemaRefs>
</ds:datastoreItem>
</file>

<file path=customXml/itemProps4.xml><?xml version="1.0" encoding="utf-8"?>
<ds:datastoreItem xmlns:ds="http://schemas.openxmlformats.org/officeDocument/2006/customXml" ds:itemID="{73433D1B-1129-4129-94BA-51F6D2870939}">
  <ds:schemaRefs>
    <ds:schemaRef ds:uri="Microsoft.SharePoint.Taxonomy.ContentTypeSync"/>
  </ds:schemaRefs>
</ds:datastoreItem>
</file>

<file path=customXml/itemProps5.xml><?xml version="1.0" encoding="utf-8"?>
<ds:datastoreItem xmlns:ds="http://schemas.openxmlformats.org/officeDocument/2006/customXml" ds:itemID="{E3FAEDC4-0C65-4259-9959-CC017AABFEBD}">
  <ds:schemaRefs>
    <ds:schemaRef ds:uri="http://schemas.openxmlformats.org/officeDocument/2006/bibliography"/>
  </ds:schemaRefs>
</ds:datastoreItem>
</file>

<file path=customXml/itemProps6.xml><?xml version="1.0" encoding="utf-8"?>
<ds:datastoreItem xmlns:ds="http://schemas.openxmlformats.org/officeDocument/2006/customXml" ds:itemID="{68FEB027-A551-4C7A-97C3-CAEBF343A66F}">
  <ds:schemaRefs>
    <ds:schemaRef ds:uri="http://schemas.openxmlformats.org/officeDocument/2006/bibliography"/>
  </ds:schemaRefs>
</ds:datastoreItem>
</file>

<file path=customXml/itemProps7.xml><?xml version="1.0" encoding="utf-8"?>
<ds:datastoreItem xmlns:ds="http://schemas.openxmlformats.org/officeDocument/2006/customXml" ds:itemID="{67D714EE-7C5B-47F7-B5A8-8E72291A1E31}">
  <ds:schemaRefs>
    <ds:schemaRef ds:uri="http://schemas.microsoft.com/sharepoint/v3/contenttype/forms"/>
  </ds:schemaRefs>
</ds:datastoreItem>
</file>

<file path=customXml/itemProps8.xml><?xml version="1.0" encoding="utf-8"?>
<ds:datastoreItem xmlns:ds="http://schemas.openxmlformats.org/officeDocument/2006/customXml" ds:itemID="{EC308EA5-B582-440D-9C25-4D8A11D73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c40bc579-a0d0-479f-9f6f-801f45bc7acb"/>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ARI Unpublished Client Report Template 2019-1.dotx</Template>
  <TotalTime>173</TotalTime>
  <Pages>29</Pages>
  <Words>12441</Words>
  <Characters>70918</Characters>
  <Application>Microsoft Office Word</Application>
  <DocSecurity>8</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83193</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Tarmo A Raadik (DELWP)</dc:creator>
  <cp:lastModifiedBy>Gabriel L Cornell (DEECA)</cp:lastModifiedBy>
  <cp:revision>39</cp:revision>
  <cp:lastPrinted>2023-04-28T04:02:00Z</cp:lastPrinted>
  <dcterms:created xsi:type="dcterms:W3CDTF">2022-12-20T00:28:00Z</dcterms:created>
  <dcterms:modified xsi:type="dcterms:W3CDTF">2023-05-23T00:13:00Z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0x0101002517F445A0F35E449C98AAD631F2B0384F00D992CF815FA016429B835B8112AAEC45</vt:lpwstr>
  </property>
  <property fmtid="{D5CDD505-2E9C-101B-9397-08002B2CF9AE}" pid="3" name="Section">
    <vt:lpwstr/>
  </property>
  <property fmtid="{D5CDD505-2E9C-101B-9397-08002B2CF9AE}" pid="4" name="Sub-Section">
    <vt:lpwstr/>
  </property>
  <property fmtid="{D5CDD505-2E9C-101B-9397-08002B2CF9AE}" pid="5" name="Agency">
    <vt:lpwstr>1;#Department of Environment, Land, Water and Planning|607a3f87-1228-4cd9-82a5-076aa8776274</vt:lpwstr>
  </property>
  <property fmtid="{D5CDD505-2E9C-101B-9397-08002B2CF9AE}" pid="6" name="Branch">
    <vt:lpwstr>7;#Arthur Rylah Institute|40bc2e25-0176-4bcf-8522-e378037ace7d</vt:lpwstr>
  </property>
  <property fmtid="{D5CDD505-2E9C-101B-9397-08002B2CF9AE}" pid="7" name="Division">
    <vt:lpwstr>5;#Biodiversity|a369ff78-9705-4b66-a29c-499bde0c7988</vt:lpwstr>
  </property>
  <property fmtid="{D5CDD505-2E9C-101B-9397-08002B2CF9AE}" pid="8" name="Document type">
    <vt:lpwstr/>
  </property>
  <property fmtid="{D5CDD505-2E9C-101B-9397-08002B2CF9AE}" pid="9" name="Records Classification">
    <vt:lpwstr/>
  </property>
  <property fmtid="{D5CDD505-2E9C-101B-9397-08002B2CF9AE}" pid="10" name="Dissemination Limiting Marker">
    <vt:lpwstr>2;#FOUO|955eb6fc-b35a-4808-8aa5-31e514fa3f26</vt:lpwstr>
  </property>
  <property fmtid="{D5CDD505-2E9C-101B-9397-08002B2CF9AE}" pid="11" name="Group1">
    <vt:lpwstr>14;#Environment and Climate Change|b90772f5-2afa-408f-b8b8-93ad6baba774</vt:lpwstr>
  </property>
  <property fmtid="{D5CDD505-2E9C-101B-9397-08002B2CF9AE}" pid="12" name="Security Classification">
    <vt:lpwstr>3;#Unclassified|7fa379f4-4aba-4692-ab80-7d39d3a23cf4</vt:lpwstr>
  </property>
  <property fmtid="{D5CDD505-2E9C-101B-9397-08002B2CF9AE}" pid="13" name="_dlc_DocIdItemGuid">
    <vt:lpwstr>cf40f85b-6066-4dc4-ac01-08c28e52cda9</vt:lpwstr>
  </property>
  <property fmtid="{D5CDD505-2E9C-101B-9397-08002B2CF9AE}" pid="14" name="o85941e134754762b9719660a258a6e6">
    <vt:lpwstr/>
  </property>
  <property fmtid="{D5CDD505-2E9C-101B-9397-08002B2CF9AE}" pid="15" name="Location_x0020_Type">
    <vt:lpwstr/>
  </property>
  <property fmtid="{D5CDD505-2E9C-101B-9397-08002B2CF9AE}" pid="16" name="Copyright_x0020_Licence_x0020_Name">
    <vt:lpwstr/>
  </property>
  <property fmtid="{D5CDD505-2E9C-101B-9397-08002B2CF9AE}" pid="17" name="df723ab3fe1c4eb7a0b151674e7ac40d">
    <vt:lpwstr/>
  </property>
  <property fmtid="{D5CDD505-2E9C-101B-9397-08002B2CF9AE}" pid="18" name="Copyright_x0020_License_x0020_Type">
    <vt:lpwstr/>
  </property>
  <property fmtid="{D5CDD505-2E9C-101B-9397-08002B2CF9AE}" pid="19" name="o2e611f6ba3e4c8f9a895dfb7980639e">
    <vt:lpwstr/>
  </property>
  <property fmtid="{D5CDD505-2E9C-101B-9397-08002B2CF9AE}" pid="20" name="Copyright Licence Name">
    <vt:lpwstr/>
  </property>
  <property fmtid="{D5CDD505-2E9C-101B-9397-08002B2CF9AE}" pid="21" name="Location Type">
    <vt:lpwstr/>
  </property>
  <property fmtid="{D5CDD505-2E9C-101B-9397-08002B2CF9AE}" pid="22" name="Copyright License Type">
    <vt:lpwstr/>
  </property>
  <property fmtid="{D5CDD505-2E9C-101B-9397-08002B2CF9AE}" pid="23" name="ClassificationContentMarkingFooterShapeIds">
    <vt:lpwstr>10,11,12,14,15,16,19,1a,1b,1d,1e,1f,20,21,22,23,24,25,26,27,28,29,2a,2b,2d,2e,2f,30,31,32</vt:lpwstr>
  </property>
  <property fmtid="{D5CDD505-2E9C-101B-9397-08002B2CF9AE}" pid="24" name="ClassificationContentMarkingFooterFontProps">
    <vt:lpwstr>#000000,12,Calibri</vt:lpwstr>
  </property>
  <property fmtid="{D5CDD505-2E9C-101B-9397-08002B2CF9AE}" pid="25" name="ClassificationContentMarkingFooterText">
    <vt:lpwstr>Unofficial</vt:lpwstr>
  </property>
  <property fmtid="{D5CDD505-2E9C-101B-9397-08002B2CF9AE}" pid="26" name="MSIP_Label_b92b7feb-b287-442c-a072-f385b02ec972_Enabled">
    <vt:lpwstr>True</vt:lpwstr>
  </property>
  <property fmtid="{D5CDD505-2E9C-101B-9397-08002B2CF9AE}" pid="27" name="MSIP_Label_b92b7feb-b287-442c-a072-f385b02ec972_SiteId">
    <vt:lpwstr>e8bdd6f7-fc18-4e48-a554-7f547927223b</vt:lpwstr>
  </property>
  <property fmtid="{D5CDD505-2E9C-101B-9397-08002B2CF9AE}" pid="28" name="MSIP_Label_b92b7feb-b287-442c-a072-f385b02ec972_ActionId">
    <vt:lpwstr>756e339a-3e99-473e-8c95-c0d9b28f81af</vt:lpwstr>
  </property>
  <property fmtid="{D5CDD505-2E9C-101B-9397-08002B2CF9AE}" pid="29" name="MSIP_Label_b92b7feb-b287-442c-a072-f385b02ec972_Method">
    <vt:lpwstr>Privileged</vt:lpwstr>
  </property>
  <property fmtid="{D5CDD505-2E9C-101B-9397-08002B2CF9AE}" pid="30" name="MSIP_Label_b92b7feb-b287-442c-a072-f385b02ec972_SetDate">
    <vt:lpwstr>2021-05-04T07:19:13Z</vt:lpwstr>
  </property>
  <property fmtid="{D5CDD505-2E9C-101B-9397-08002B2CF9AE}" pid="31" name="MSIP_Label_b92b7feb-b287-442c-a072-f385b02ec972_Name">
    <vt:lpwstr>Unofficial</vt:lpwstr>
  </property>
  <property fmtid="{D5CDD505-2E9C-101B-9397-08002B2CF9AE}" pid="32" name="MSIP_Label_b92b7feb-b287-442c-a072-f385b02ec972_ContentBits">
    <vt:lpwstr>2</vt:lpwstr>
  </property>
</Properties>
</file>